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4" w:after="0" w:line="159" w:lineRule="exact"/>
        <w:ind w:left="5168" w:right="4008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62"/>
        </w:rPr>
        <w:t>&lt;&lt;</w:t>
      </w:r>
      <w:r>
        <w:rPr>
          <w:rFonts w:ascii="Arial" w:hAnsi="Arial" w:cs="Arial" w:eastAsia="Arial"/>
          <w:sz w:val="14"/>
          <w:szCs w:val="14"/>
          <w:spacing w:val="4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FOLD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10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THIS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15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-4"/>
          <w:w w:val="62"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AB!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2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&gt;&gt;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4212" w:right="2739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5"/>
          <w:w w:val="60"/>
        </w:rPr>
        <w:t>M</w:t>
      </w:r>
      <w:r>
        <w:rPr>
          <w:rFonts w:ascii="Arial" w:hAnsi="Arial" w:cs="Arial" w:eastAsia="Arial"/>
          <w:sz w:val="15"/>
          <w:szCs w:val="15"/>
          <w:spacing w:val="6"/>
          <w:w w:val="86"/>
        </w:rPr>
        <w:t>a</w:t>
      </w:r>
      <w:r>
        <w:rPr>
          <w:rFonts w:ascii="Arial" w:hAnsi="Arial" w:cs="Arial" w:eastAsia="Arial"/>
          <w:sz w:val="15"/>
          <w:szCs w:val="15"/>
          <w:spacing w:val="2"/>
          <w:w w:val="86"/>
        </w:rPr>
        <w:t>k</w:t>
      </w:r>
      <w:r>
        <w:rPr>
          <w:rFonts w:ascii="Arial" w:hAnsi="Arial" w:cs="Arial" w:eastAsia="Arial"/>
          <w:sz w:val="15"/>
          <w:szCs w:val="15"/>
          <w:spacing w:val="0"/>
          <w:w w:val="80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78"/>
        </w:rPr>
        <w:t>Learnin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g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 </w:t>
      </w:r>
      <w:r>
        <w:rPr>
          <w:rFonts w:ascii="Arial" w:hAnsi="Arial" w:cs="Arial" w:eastAsia="Arial"/>
          <w:sz w:val="15"/>
          <w:szCs w:val="15"/>
          <w:spacing w:val="27"/>
          <w:w w:val="78"/>
        </w:rPr>
        <w:t> </w:t>
      </w:r>
      <w:r>
        <w:rPr>
          <w:rFonts w:ascii="Arial" w:hAnsi="Arial" w:cs="Arial" w:eastAsia="Arial"/>
          <w:sz w:val="15"/>
          <w:szCs w:val="15"/>
          <w:spacing w:val="-2"/>
          <w:w w:val="78"/>
        </w:rPr>
        <w:t>F</w:t>
      </w:r>
      <w:r>
        <w:rPr>
          <w:rFonts w:ascii="Arial" w:hAnsi="Arial" w:cs="Arial" w:eastAsia="Arial"/>
          <w:sz w:val="15"/>
          <w:szCs w:val="15"/>
          <w:spacing w:val="5"/>
          <w:w w:val="78"/>
        </w:rPr>
        <w:t>u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n</w:t>
      </w:r>
      <w:r>
        <w:rPr>
          <w:rFonts w:ascii="Arial" w:hAnsi="Arial" w:cs="Arial" w:eastAsia="Arial"/>
          <w:sz w:val="15"/>
          <w:szCs w:val="15"/>
          <w:spacing w:val="18"/>
          <w:w w:val="78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78"/>
        </w:rPr>
        <w:t>With..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.</w:t>
      </w:r>
      <w:r>
        <w:rPr>
          <w:rFonts w:ascii="Arial" w:hAnsi="Arial" w:cs="Arial" w:eastAsia="Arial"/>
          <w:sz w:val="15"/>
          <w:szCs w:val="15"/>
          <w:spacing w:val="-4"/>
          <w:w w:val="7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©</w:t>
      </w:r>
      <w:r>
        <w:rPr>
          <w:rFonts w:ascii="Arial" w:hAnsi="Arial" w:cs="Arial" w:eastAsia="Arial"/>
          <w:sz w:val="15"/>
          <w:szCs w:val="15"/>
          <w:spacing w:val="6"/>
          <w:w w:val="78"/>
        </w:rPr>
        <w:t> </w:t>
      </w:r>
      <w:hyperlink r:id="rId5">
        <w:r>
          <w:rPr>
            <w:rFonts w:ascii="Arial" w:hAnsi="Arial" w:cs="Arial" w:eastAsia="Arial"/>
            <w:sz w:val="15"/>
            <w:szCs w:val="15"/>
            <w:spacing w:val="6"/>
            <w:w w:val="95"/>
          </w:rPr>
          <w:t>ww</w:t>
        </w:r>
        <w:r>
          <w:rPr>
            <w:rFonts w:ascii="Arial" w:hAnsi="Arial" w:cs="Arial" w:eastAsia="Arial"/>
            <w:sz w:val="15"/>
            <w:szCs w:val="15"/>
            <w:spacing w:val="2"/>
            <w:w w:val="95"/>
          </w:rPr>
          <w:t>w</w:t>
        </w:r>
        <w:r>
          <w:rPr>
            <w:rFonts w:ascii="Arial" w:hAnsi="Arial" w:cs="Arial" w:eastAsia="Arial"/>
            <w:sz w:val="15"/>
            <w:szCs w:val="15"/>
            <w:spacing w:val="6"/>
            <w:w w:val="92"/>
          </w:rPr>
          <w:t>.mrsmactivit</w:t>
        </w:r>
        <w:r>
          <w:rPr>
            <w:rFonts w:ascii="Arial" w:hAnsi="Arial" w:cs="Arial" w:eastAsia="Arial"/>
            <w:sz w:val="15"/>
            <w:szCs w:val="15"/>
            <w:spacing w:val="2"/>
            <w:w w:val="92"/>
          </w:rPr>
          <w:t>y</w:t>
        </w:r>
        <w:r>
          <w:rPr>
            <w:rFonts w:ascii="Arial" w:hAnsi="Arial" w:cs="Arial" w:eastAsia="Arial"/>
            <w:sz w:val="15"/>
            <w:szCs w:val="15"/>
            <w:spacing w:val="6"/>
            <w:w w:val="81"/>
          </w:rPr>
          <w:t>.co.uk</w:t>
        </w:r>
        <w:r>
          <w:rPr>
            <w:rFonts w:ascii="Arial" w:hAnsi="Arial" w:cs="Arial" w:eastAsia="Arial"/>
            <w:sz w:val="15"/>
            <w:szCs w:val="15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311" w:lineRule="exact"/>
        <w:ind w:left="1542" w:right="-18"/>
        <w:jc w:val="center"/>
        <w:rPr>
          <w:rFonts w:ascii="Arial" w:hAnsi="Arial" w:cs="Arial" w:eastAsia="Arial"/>
          <w:sz w:val="90"/>
          <w:szCs w:val="90"/>
        </w:rPr>
      </w:pPr>
      <w:rPr/>
      <w:r>
        <w:rPr>
          <w:rFonts w:ascii="Arial" w:hAnsi="Arial" w:cs="Arial" w:eastAsia="Arial"/>
          <w:sz w:val="115"/>
          <w:szCs w:val="115"/>
          <w:color w:val="FFFFFF"/>
          <w:spacing w:val="69"/>
          <w:w w:val="69"/>
          <w:position w:val="-3"/>
        </w:rPr>
        <w:t>H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72"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72"/>
          <w:emboss/>
          <w:position w:val="-3"/>
        </w:rPr>
        <w:t>E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72"/>
          <w:emboss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72"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83"/>
          <w:position w:val="-3"/>
        </w:rPr>
        <w:t>L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83"/>
          <w:emboss/>
          <w:position w:val="-3"/>
        </w:rPr>
        <w:t>L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83"/>
          <w:emboss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62"/>
          <w:emboss/>
          <w:position w:val="-3"/>
        </w:rPr>
        <w:t>O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62"/>
          <w:emboss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62"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0"/>
          <w:w w:val="78"/>
          <w:position w:val="-3"/>
        </w:rPr>
        <w:t>!</w:t>
      </w:r>
      <w:r>
        <w:rPr>
          <w:rFonts w:ascii="Arial" w:hAnsi="Arial" w:cs="Arial" w:eastAsia="Arial"/>
          <w:sz w:val="115"/>
          <w:szCs w:val="115"/>
          <w:color w:val="FFFFFF"/>
          <w:spacing w:val="50"/>
          <w:w w:val="100"/>
          <w:position w:val="-3"/>
        </w:rPr>
        <w:t> </w:t>
      </w:r>
      <w:r>
        <w:rPr>
          <w:rFonts w:ascii="Arial" w:hAnsi="Arial" w:cs="Arial" w:eastAsia="Arial"/>
          <w:sz w:val="90"/>
          <w:szCs w:val="90"/>
          <w:color w:val="000000"/>
          <w:spacing w:val="35"/>
          <w:w w:val="65"/>
          <w:position w:val="-3"/>
        </w:rPr>
        <w:t>M</w:t>
      </w:r>
      <w:r>
        <w:rPr>
          <w:rFonts w:ascii="Arial" w:hAnsi="Arial" w:cs="Arial" w:eastAsia="Arial"/>
          <w:sz w:val="90"/>
          <w:szCs w:val="90"/>
          <w:color w:val="000000"/>
          <w:spacing w:val="0"/>
          <w:w w:val="65"/>
          <w:position w:val="-3"/>
        </w:rPr>
        <w:t>Y</w:t>
      </w:r>
      <w:r>
        <w:rPr>
          <w:rFonts w:ascii="Arial" w:hAnsi="Arial" w:cs="Arial" w:eastAsia="Arial"/>
          <w:sz w:val="90"/>
          <w:szCs w:val="90"/>
          <w:color w:val="000000"/>
          <w:spacing w:val="84"/>
          <w:w w:val="65"/>
          <w:position w:val="-3"/>
        </w:rPr>
        <w:t> </w:t>
      </w:r>
      <w:r>
        <w:rPr>
          <w:rFonts w:ascii="Arial" w:hAnsi="Arial" w:cs="Arial" w:eastAsia="Arial"/>
          <w:sz w:val="90"/>
          <w:szCs w:val="90"/>
          <w:color w:val="000000"/>
          <w:spacing w:val="35"/>
          <w:w w:val="65"/>
          <w:position w:val="-3"/>
        </w:rPr>
        <w:t>NAM</w:t>
      </w:r>
      <w:r>
        <w:rPr>
          <w:rFonts w:ascii="Arial" w:hAnsi="Arial" w:cs="Arial" w:eastAsia="Arial"/>
          <w:sz w:val="90"/>
          <w:szCs w:val="90"/>
          <w:color w:val="000000"/>
          <w:spacing w:val="0"/>
          <w:w w:val="65"/>
          <w:position w:val="-3"/>
        </w:rPr>
        <w:t>E</w:t>
      </w:r>
      <w:r>
        <w:rPr>
          <w:rFonts w:ascii="Arial" w:hAnsi="Arial" w:cs="Arial" w:eastAsia="Arial"/>
          <w:sz w:val="90"/>
          <w:szCs w:val="90"/>
          <w:color w:val="000000"/>
          <w:spacing w:val="0"/>
          <w:w w:val="65"/>
          <w:position w:val="-3"/>
        </w:rPr>
        <w:t> </w:t>
      </w:r>
      <w:r>
        <w:rPr>
          <w:rFonts w:ascii="Arial" w:hAnsi="Arial" w:cs="Arial" w:eastAsia="Arial"/>
          <w:sz w:val="90"/>
          <w:szCs w:val="90"/>
          <w:color w:val="000000"/>
          <w:spacing w:val="47"/>
          <w:w w:val="65"/>
          <w:position w:val="-3"/>
        </w:rPr>
        <w:t> </w:t>
      </w:r>
      <w:r>
        <w:rPr>
          <w:rFonts w:ascii="Arial" w:hAnsi="Arial" w:cs="Arial" w:eastAsia="Arial"/>
          <w:sz w:val="90"/>
          <w:szCs w:val="90"/>
          <w:color w:val="000000"/>
          <w:spacing w:val="54"/>
          <w:w w:val="74"/>
          <w:position w:val="-3"/>
        </w:rPr>
        <w:t>IS...</w:t>
      </w:r>
      <w:r>
        <w:rPr>
          <w:rFonts w:ascii="Arial" w:hAnsi="Arial" w:cs="Arial" w:eastAsia="Arial"/>
          <w:sz w:val="90"/>
          <w:szCs w:val="90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320" w:bottom="0" w:left="240" w:right="1380"/>
        </w:sectPr>
      </w:pPr>
      <w:rPr/>
    </w:p>
    <w:p>
      <w:pPr>
        <w:spacing w:before="0" w:after="0" w:line="240" w:lineRule="auto"/>
        <w:ind w:left="1784" w:right="-20"/>
        <w:jc w:val="left"/>
        <w:rPr>
          <w:rFonts w:ascii="Arial" w:hAnsi="Arial" w:cs="Arial" w:eastAsia="Arial"/>
          <w:sz w:val="45"/>
          <w:szCs w:val="45"/>
        </w:rPr>
      </w:pPr>
      <w:rPr/>
      <w:r>
        <w:rPr/>
        <w:pict>
          <w10:wrap type="none"/>
          <v:shape style="position:absolute;margin-left:351.820007pt;margin-top:-57.026676pt;width:71.889752pt;height:26.288797pt;mso-position-horizontal-relative:page;mso-position-vertical-relative:paragraph;z-index:-820;rotation:356" type="#_x0000_t136" fillcolor="#232020" stroked="f">
            <o:extrusion v:ext="view" autorotationcenter="t"/>
            <v:textpath style="font-family:&amp;quot;Arial&amp;quot;;font-size:25pt;v-text-kern:t;mso-text-shadow:auto" string="BEST..."/>
          </v:shape>
        </w:pict>
      </w:r>
      <w:r>
        <w:rPr/>
        <w:pict>
          <w10:wrap type="none"/>
          <v:shape style="position:absolute;margin-left:189.764862pt;margin-top:-44.89904pt;width:76.826935pt;height:26.31906pt;mso-position-horizontal-relative:page;mso-position-vertical-relative:paragraph;z-index:-819;rotation:356" type="#_x0000_t136" fillcolor="#232020" stroked="f">
            <o:extrusion v:ext="view" autorotationcenter="t"/>
            <v:textpath style="font-family:&amp;quot;Arial&amp;quot;;font-size:25pt;v-text-kern:t;mso-text-shadow:auto" string="THINGS"/>
          </v:shape>
        </w:pict>
      </w:r>
      <w:r>
        <w:rPr/>
        <w:pict>
          <w10:wrap type="none"/>
          <v:shape style="position:absolute;margin-left:274.562012pt;margin-top:-48.475666pt;width:6.879214pt;height:25.890314pt;mso-position-horizontal-relative:page;mso-position-vertical-relative:paragraph;z-index:-818;rotation:356" type="#_x0000_t136" fillcolor="#232020" stroked="f">
            <o:extrusion v:ext="view" autorotationcenter="t"/>
            <v:textpath style="font-family:&amp;quot;Arial&amp;quot;;font-size:25pt;v-text-kern:t;mso-text-shadow:auto" string="I"/>
          </v:shape>
        </w:pict>
      </w:r>
      <w:r>
        <w:rPr/>
        <w:pict>
          <w10:wrap type="none"/>
          <v:shape style="position:absolute;margin-left:296.154572pt;margin-top:-51.798649pt;width:47.746674pt;height:26.140812pt;mso-position-horizontal-relative:page;mso-position-vertical-relative:paragraph;z-index:-817;rotation:356" type="#_x0000_t136" fillcolor="#232020" stroked="f">
            <o:extrusion v:ext="view" autorotationcenter="t"/>
            <v:textpath style="font-family:&amp;quot;Arial&amp;quot;;font-size:25pt;v-text-kern:t;mso-text-shadow:auto" string="LIKE"/>
          </v:shape>
        </w:pict>
      </w:r>
      <w:r>
        <w:rPr>
          <w:rFonts w:ascii="Arial" w:hAnsi="Arial" w:cs="Arial" w:eastAsia="Arial"/>
          <w:sz w:val="45"/>
          <w:szCs w:val="45"/>
          <w:spacing w:val="27"/>
          <w:w w:val="67"/>
        </w:rPr>
        <w:t>FOOD</w:t>
      </w:r>
      <w:r>
        <w:rPr>
          <w:rFonts w:ascii="Arial" w:hAnsi="Arial" w:cs="Arial" w:eastAsia="Arial"/>
          <w:sz w:val="45"/>
          <w:szCs w:val="45"/>
          <w:spacing w:val="0"/>
          <w:w w:val="100"/>
        </w:rPr>
      </w:r>
    </w:p>
    <w:p>
      <w:pPr>
        <w:spacing w:before="0" w:after="0" w:line="1280" w:lineRule="atLeast"/>
        <w:ind w:left="1784" w:right="-98"/>
        <w:jc w:val="left"/>
        <w:rPr>
          <w:rFonts w:ascii="Arial" w:hAnsi="Arial" w:cs="Arial" w:eastAsia="Arial"/>
          <w:sz w:val="45"/>
          <w:szCs w:val="45"/>
        </w:rPr>
      </w:pPr>
      <w:rPr/>
      <w:r>
        <w:rPr>
          <w:rFonts w:ascii="Arial" w:hAnsi="Arial" w:cs="Arial" w:eastAsia="Arial"/>
          <w:sz w:val="45"/>
          <w:szCs w:val="45"/>
          <w:spacing w:val="27"/>
          <w:w w:val="70"/>
        </w:rPr>
        <w:t>ANIMAL</w:t>
      </w:r>
      <w:r>
        <w:rPr>
          <w:rFonts w:ascii="Arial" w:hAnsi="Arial" w:cs="Arial" w:eastAsia="Arial"/>
          <w:sz w:val="45"/>
          <w:szCs w:val="45"/>
          <w:spacing w:val="27"/>
          <w:w w:val="70"/>
        </w:rPr>
        <w:t> </w:t>
      </w:r>
      <w:r>
        <w:rPr>
          <w:rFonts w:ascii="Arial" w:hAnsi="Arial" w:cs="Arial" w:eastAsia="Arial"/>
          <w:sz w:val="45"/>
          <w:szCs w:val="45"/>
          <w:spacing w:val="27"/>
          <w:w w:val="66"/>
        </w:rPr>
        <w:t>BOOK</w:t>
      </w:r>
      <w:r>
        <w:rPr>
          <w:rFonts w:ascii="Arial" w:hAnsi="Arial" w:cs="Arial" w:eastAsia="Arial"/>
          <w:sz w:val="45"/>
          <w:szCs w:val="45"/>
          <w:spacing w:val="0"/>
          <w:w w:val="100"/>
        </w:rPr>
      </w:r>
    </w:p>
    <w:p>
      <w:pPr>
        <w:spacing w:before="0" w:after="0" w:line="593" w:lineRule="auto"/>
        <w:ind w:right="2353"/>
        <w:jc w:val="left"/>
        <w:rPr>
          <w:rFonts w:ascii="Arial" w:hAnsi="Arial" w:cs="Arial" w:eastAsia="Arial"/>
          <w:sz w:val="45"/>
          <w:szCs w:val="45"/>
        </w:rPr>
      </w:pPr>
      <w:rPr/>
      <w:r>
        <w:rPr/>
        <w:br w:type="column"/>
      </w:r>
      <w:r>
        <w:rPr>
          <w:rFonts w:ascii="Arial" w:hAnsi="Arial" w:cs="Arial" w:eastAsia="Arial"/>
          <w:sz w:val="45"/>
          <w:szCs w:val="45"/>
          <w:spacing w:val="27"/>
          <w:w w:val="73"/>
        </w:rPr>
        <w:t>SUBJECT</w:t>
      </w:r>
      <w:r>
        <w:rPr>
          <w:rFonts w:ascii="Arial" w:hAnsi="Arial" w:cs="Arial" w:eastAsia="Arial"/>
          <w:sz w:val="45"/>
          <w:szCs w:val="45"/>
          <w:spacing w:val="27"/>
          <w:w w:val="73"/>
        </w:rPr>
        <w:t> </w:t>
      </w:r>
      <w:r>
        <w:rPr>
          <w:rFonts w:ascii="Arial" w:hAnsi="Arial" w:cs="Arial" w:eastAsia="Arial"/>
          <w:sz w:val="45"/>
          <w:szCs w:val="45"/>
          <w:spacing w:val="27"/>
          <w:w w:val="68"/>
        </w:rPr>
        <w:t>HOB</w:t>
      </w:r>
      <w:r>
        <w:rPr>
          <w:rFonts w:ascii="Arial" w:hAnsi="Arial" w:cs="Arial" w:eastAsia="Arial"/>
          <w:sz w:val="45"/>
          <w:szCs w:val="45"/>
          <w:spacing w:val="24"/>
          <w:w w:val="68"/>
        </w:rPr>
        <w:t>B</w:t>
      </w:r>
      <w:r>
        <w:rPr>
          <w:rFonts w:ascii="Arial" w:hAnsi="Arial" w:cs="Arial" w:eastAsia="Arial"/>
          <w:sz w:val="45"/>
          <w:szCs w:val="45"/>
          <w:spacing w:val="0"/>
          <w:w w:val="65"/>
        </w:rPr>
        <w:t>Y</w:t>
      </w:r>
      <w:r>
        <w:rPr>
          <w:rFonts w:ascii="Arial" w:hAnsi="Arial" w:cs="Arial" w:eastAsia="Arial"/>
          <w:sz w:val="45"/>
          <w:szCs w:val="45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13" w:lineRule="exact"/>
        <w:ind w:right="-20"/>
        <w:jc w:val="left"/>
        <w:rPr>
          <w:rFonts w:ascii="Arial" w:hAnsi="Arial" w:cs="Arial" w:eastAsia="Arial"/>
          <w:sz w:val="45"/>
          <w:szCs w:val="45"/>
        </w:rPr>
      </w:pPr>
      <w:rPr/>
      <w:r>
        <w:rPr>
          <w:rFonts w:ascii="Arial" w:hAnsi="Arial" w:cs="Arial" w:eastAsia="Arial"/>
          <w:sz w:val="45"/>
          <w:szCs w:val="45"/>
          <w:spacing w:val="27"/>
          <w:w w:val="69"/>
          <w:position w:val="-1"/>
        </w:rPr>
        <w:t>COLOUR</w:t>
      </w:r>
      <w:r>
        <w:rPr>
          <w:rFonts w:ascii="Arial" w:hAnsi="Arial" w:cs="Arial" w:eastAsia="Arial"/>
          <w:sz w:val="45"/>
          <w:szCs w:val="4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320" w:bottom="0" w:left="240" w:right="1380"/>
          <w:cols w:num="2" w:equalWidth="0">
            <w:col w:w="3122" w:space="3007"/>
            <w:col w:w="4171"/>
          </w:cols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3" w:lineRule="exact"/>
        <w:ind w:left="1785" w:right="-20"/>
        <w:jc w:val="left"/>
        <w:rPr>
          <w:rFonts w:ascii="Arial" w:hAnsi="Arial" w:cs="Arial" w:eastAsia="Arial"/>
          <w:sz w:val="45"/>
          <w:szCs w:val="45"/>
        </w:rPr>
      </w:pPr>
      <w:rPr/>
      <w:r>
        <w:rPr>
          <w:rFonts w:ascii="Arial" w:hAnsi="Arial" w:cs="Arial" w:eastAsia="Arial"/>
          <w:sz w:val="45"/>
          <w:szCs w:val="45"/>
          <w:spacing w:val="22"/>
          <w:w w:val="80"/>
          <w:position w:val="-1"/>
        </w:rPr>
        <w:t>FILM/T</w:t>
      </w:r>
      <w:r>
        <w:rPr>
          <w:rFonts w:ascii="Arial" w:hAnsi="Arial" w:cs="Arial" w:eastAsia="Arial"/>
          <w:sz w:val="45"/>
          <w:szCs w:val="45"/>
          <w:spacing w:val="0"/>
          <w:w w:val="80"/>
          <w:position w:val="-1"/>
        </w:rPr>
        <w:t>V</w:t>
      </w:r>
      <w:r>
        <w:rPr>
          <w:rFonts w:ascii="Arial" w:hAnsi="Arial" w:cs="Arial" w:eastAsia="Arial"/>
          <w:sz w:val="45"/>
          <w:szCs w:val="45"/>
          <w:spacing w:val="52"/>
          <w:w w:val="80"/>
          <w:position w:val="-1"/>
        </w:rPr>
        <w:t> </w:t>
      </w:r>
      <w:r>
        <w:rPr>
          <w:rFonts w:ascii="Arial" w:hAnsi="Arial" w:cs="Arial" w:eastAsia="Arial"/>
          <w:sz w:val="45"/>
          <w:szCs w:val="45"/>
          <w:spacing w:val="27"/>
          <w:w w:val="62"/>
          <w:position w:val="-1"/>
        </w:rPr>
        <w:t>SHOW</w:t>
      </w:r>
      <w:r>
        <w:rPr>
          <w:rFonts w:ascii="Arial" w:hAnsi="Arial" w:cs="Arial" w:eastAsia="Arial"/>
          <w:sz w:val="45"/>
          <w:szCs w:val="45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13" w:lineRule="exact"/>
        <w:ind w:left="1789" w:right="-20"/>
        <w:jc w:val="left"/>
        <w:rPr>
          <w:rFonts w:ascii="Arial" w:hAnsi="Arial" w:cs="Arial" w:eastAsia="Arial"/>
          <w:sz w:val="45"/>
          <w:szCs w:val="45"/>
        </w:rPr>
      </w:pPr>
      <w:rPr/>
      <w:r>
        <w:rPr/>
        <w:pict>
          <w10:wrap type="none"/>
          <v:shape style="position:absolute;margin-left:377.624725pt;margin-top:-49.197289pt;width:40.737998pt;height:30.991214pt;mso-position-horizontal-relative:page;mso-position-vertical-relative:paragraph;z-index:-816;rotation:356" type="#_x0000_t136" fillcolor="#000000" stroked="f">
            <o:extrusion v:ext="view" autorotationcenter="t"/>
            <v:textpath style="font-family:&amp;quot;Arial&amp;quot;;font-size:30pt;v-text-kern:t;mso-text-shadow:auto" string="ME!"/>
          </v:shape>
        </w:pict>
      </w:r>
      <w:r>
        <w:rPr/>
        <w:pict>
          <w10:wrap type="none"/>
          <v:shape style="position:absolute;margin-left:195.129791pt;margin-top:-39.064877pt;width:132.043624pt;height:31.550945pt;mso-position-horizontal-relative:page;mso-position-vertical-relative:paragraph;z-index:-815;rotation:356" type="#_x0000_t136" fillcolor="#000000" stroked="f">
            <o:extrusion v:ext="view" autorotationcenter="t"/>
            <v:textpath style="font-family:&amp;quot;Arial&amp;quot;;font-size:30pt;v-text-kern:t;mso-text-shadow:auto" string="A PICTURE"/>
          </v:shape>
        </w:pict>
      </w:r>
      <w:r>
        <w:rPr/>
        <w:pict>
          <w10:wrap type="none"/>
          <v:shape style="position:absolute;margin-left:336.559998pt;margin-top:-45.716286pt;width:32.068575pt;height:30.938068pt;mso-position-horizontal-relative:page;mso-position-vertical-relative:paragraph;z-index:-814;rotation:356" type="#_x0000_t136" fillcolor="#000000" stroked="f">
            <o:extrusion v:ext="view" autorotationcenter="t"/>
            <v:textpath style="font-family:&amp;quot;Arial&amp;quot;;font-size:30pt;v-text-kern:t;mso-text-shadow:auto" string="OF"/>
          </v:shape>
        </w:pict>
      </w:r>
      <w:r>
        <w:rPr>
          <w:rFonts w:ascii="Arial" w:hAnsi="Arial" w:cs="Arial" w:eastAsia="Arial"/>
          <w:sz w:val="45"/>
          <w:szCs w:val="45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45"/>
          <w:szCs w:val="4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45"/>
          <w:szCs w:val="45"/>
          <w:spacing w:val="27"/>
          <w:w w:val="62"/>
          <w:position w:val="-1"/>
        </w:rPr>
        <w:t>AM</w:t>
      </w:r>
      <w:r>
        <w:rPr>
          <w:rFonts w:ascii="Arial" w:hAnsi="Arial" w:cs="Arial" w:eastAsia="Arial"/>
          <w:sz w:val="45"/>
          <w:szCs w:val="45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320" w:bottom="0" w:left="240" w:right="1380"/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53.0765pt;margin-top:13.231515pt;width:532.317pt;height:823.159198pt;mso-position-horizontal-relative:page;mso-position-vertical-relative:page;z-index:-822" coordorigin="1062,265" coordsize="10646,16463">
            <v:shape style="position:absolute;left:10500;top:14876;width:1208;height:1852" type="#_x0000_t75">
              <v:imagedata r:id="rId6" o:title=""/>
            </v:shape>
            <v:shape style="position:absolute;left:1120;top:1434;width:10065;height:15097" type="#_x0000_t75">
              <v:imagedata r:id="rId7" o:title=""/>
            </v:shape>
            <v:group style="position:absolute;left:1072;top:1386;width:10162;height:15190" coordorigin="1072,1386" coordsize="10162,15190">
              <v:shape style="position:absolute;left:1072;top:1386;width:10162;height:15190" coordorigin="1072,1386" coordsize="10162,15190" path="m1084,1403l1075,1414,1072,1434,1072,11339,1072,11431,1073,11526,1076,11621,1079,11715,1083,11810,1089,11905,1097,11999,1107,12094,1118,12189,1160,12444,1215,12696,1282,12943,1362,13187,1454,13425,1557,13658,1672,13885,1797,14106,1934,14321,2081,14529,2237,14729,2404,14921,2579,15105,2764,15280,2958,15446,3160,15602,3370,15749,3588,15885,3813,16010,4045,16124,4288,16227,4534,16317,4785,16394,5038,16457,5294,16506,5552,16543,5810,16566,6070,16576,6329,16573,6588,16557,6846,16528,7102,16486,7132,16479,6189,16479,5924,16473,5661,16453,5399,16420,5139,16373,4882,16312,4628,16238,4378,16151,4133,16051,3892,15938,3658,15812,3431,15673,3210,15521,2997,15357,2825,15210,2661,15056,2505,14895,2357,14728,2217,14555,2086,14376,1962,14191,1848,14002,1741,13808,1644,13609,1555,13406,1475,13200,1404,12990,1343,12777,1290,12561,1247,12342,1213,12121,1189,11899,1174,11675,1169,11449,1169,1480,1100,1479,1085,1468,1076,1453,1073,1435,1076,1417,1084,1403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1143,1441l11136,3103,11136,11339,11136,11388,11135,11485,11133,11583,11130,11680,11126,11778,11120,11875,11113,11972,11104,12070,11092,12167,11041,12475,10983,12731,10912,12982,10827,13228,10729,13469,10620,13704,10498,13933,10365,14156,10220,14371,10065,14578,9900,14777,9724,14968,9539,15149,9345,15321,9142,15483,8931,15635,8711,15775,8484,15904,8250,16021,8009,16126,7756,16220,7500,16299,7242,16363,6980,16414,6717,16450,6453,16472,6189,16479,7132,16479,7356,16431,7607,16363,7855,16283,8098,16191,8337,16085,8571,15967,8799,15837,9020,15695,9223,15549,9417,15394,9602,15230,9779,15057,9947,14877,10105,14688,10254,14493,10394,14291,10524,14082,10643,13868,10752,13648,10851,13423,10939,13193,11016,12960,11082,12722,11136,12482,11178,12239,11209,11993,11228,11745,11234,11496,11234,1483,11185,1483,11143,1441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1196,1387l1120,1387,1138,1390,1154,1399,1165,1414,1169,1434,1169,1480,2789,1483,11143,1483,11143,1441,11234,1441,11234,1434,11229,1413,11215,1396,11196,1387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1234,1441l11143,1441,11185,1483,11234,1483,11234,1441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120,1387l1073,1435,1076,1453,1085,1468,1100,1479,1169,1480,1169,1434,1165,1414,1154,1399,1138,1390,1120,1387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086,1400l1085,1401,1084,1403,1086,1400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089,1398l1086,1399,1086,1400,1089,1398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9516,1386l1120,1386,1100,1390,1089,1398,1102,1390,1120,1387,11196,1387,11195,1387,9516,1386e" filled="t" fillcolor="#000000" stroked="f">
                <v:path arrowok="t"/>
                <v:fill/>
              </v:shape>
            </v:group>
            <v:group style="position:absolute;left:1676;top:2051;width:8953;height:13865" coordorigin="1676,2051" coordsize="8953,13865">
              <v:shape style="position:absolute;left:1676;top:2051;width:8953;height:13865" coordorigin="1676,2051" coordsize="8953,13865" path="m10629,2051l1676,2051,1676,11294,1691,11673,1735,12044,1806,12405,1904,12755,2028,13093,2176,13418,2347,13728,2540,14023,2754,14302,2987,14562,3239,14803,3509,15024,3795,15223,4096,15400,4410,15552,4738,15680,5077,15781,5427,15855,5786,15900,6153,15915,6520,15900,6879,15855,7229,15781,7568,15680,7895,15552,8210,15400,8511,15223,8797,15024,9066,14803,9318,14562,9552,14302,9766,14023,9959,13728,10130,13418,10278,13093,10401,12755,10499,12405,10571,12044,10615,11673,10629,11294,10629,2051e" filled="t" fillcolor="#FFFFFF" stroked="f">
                <v:path arrowok="t"/>
                <v:fill/>
              </v:shape>
            </v:group>
            <v:group style="position:absolute;left:1652;top:2026;width:9002;height:13913" coordorigin="1652,2026" coordsize="9002,13913">
              <v:shape style="position:absolute;left:1652;top:2026;width:9002;height:13913" coordorigin="1652,2026" coordsize="9002,13913" path="m1656,2040l1652,2051,1652,11287,1653,11405,1657,11522,1665,11640,1675,11757,1687,11873,1703,11989,1722,12105,1743,12220,1767,12335,1794,12448,1823,12562,1855,12674,1891,12786,1928,12897,1969,13007,2012,13116,2058,13223,2107,13330,2158,13436,2212,13541,2273,13651,2337,13760,2404,13866,2473,13971,2546,14074,2621,14175,2699,14274,2780,14370,2863,14464,2949,14556,3037,14646,3128,14733,3221,14818,3316,14900,3414,14980,3513,15056,3615,15131,3719,15202,3825,15270,3932,15336,4044,15400,4158,15460,4273,15517,4390,15570,4509,15620,4629,15666,4750,15709,4872,15748,4995,15784,5120,15815,5245,15844,5371,15868,5497,15889,5624,15907,5752,15920,5880,15930,6009,15937,6137,15939,6266,15938,6395,15933,6650,15912,6804,15890,6124,15890,5991,15887,5859,15881,5726,15870,5593,15855,5329,15813,5071,15755,4818,15681,4571,15592,4331,15488,4098,15370,3873,15239,3657,15095,3449,14938,3250,14770,3061,14591,2882,14401,2713,14202,2556,13993,2411,13775,2278,13549,2157,13316,2049,13075,1956,12828,1876,12576,1845,12459,1818,12342,1794,12225,1773,12107,1756,11988,1741,11870,1729,11751,1719,11632,1711,11512,1706,11393,1702,11273,1699,11153,1697,11033,1697,10913,1697,10793,1698,10673,1700,10434,1700,10314,1701,10194,1701,2068,1659,2068,1653,2051,1656,2040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0605,2051l10605,11287,10603,11409,10599,11530,10591,11651,10580,11772,10567,11892,10550,12012,10530,12132,10507,12250,10481,12368,10452,12486,10420,12602,10385,12718,10348,12833,10307,12947,10263,13060,10217,13172,10167,13282,10115,13392,10059,13500,10001,13607,9936,13719,9868,13829,9796,13938,9722,14044,9644,14147,9564,14249,9480,14348,9394,14445,9305,14539,9214,14631,9120,14720,9023,14807,8925,14890,8823,14971,8720,15049,8614,15124,8506,15196,8396,15265,8285,15330,8171,15393,8052,15453,7931,15510,7809,15563,7685,15612,7560,15657,7434,15698,7306,15735,7177,15768,7048,15797,6918,15822,6787,15843,6655,15861,6523,15874,6390,15883,6257,15888,6124,15890,6804,15890,6902,15876,7150,15825,7394,15759,7633,15680,7867,15587,8095,15481,8316,15363,8530,15232,8737,15091,8936,14938,9127,14774,9308,14600,9481,14416,9643,14223,9794,14022,9935,13812,10064,13594,10181,13368,10286,13136,10323,13045,10357,12955,10390,12863,10420,12771,10449,12679,10476,12586,10500,12493,10523,12399,10544,12305,10564,12211,10581,12116,10596,12021,10610,11925,10622,11829,10631,11733,10639,11637,10646,11540,10650,11443,10653,11346,10654,11249,10654,2075,10629,2075,10605,2051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0643,2027l1676,2027,1693,2033,1701,2051,1701,2068,3506,2075,10605,2075,10605,2051,10654,2051,10654,2037,10643,2027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0654,2051l10605,2051,10629,2075,10654,2075,10654,2051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676,2027l1666,2031,1659,2034,1656,2040,1653,2051,1659,2068,1701,2068,1701,2051,1693,2033,1676,2027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659,2034l1658,2034,1656,2040,1659,2034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666,2031l1659,2033,1659,2034,1666,2031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0643,2026l1676,2026,1666,2031,1676,2027,10643,2027,10643,2026e" filled="t" fillcolor="#000000" stroked="f">
                <v:path arrowok="t"/>
                <v:fill/>
              </v:shape>
            </v:group>
            <v:group style="position:absolute;left:1120;top:306;width:10065;height:1128" coordorigin="1120,306" coordsize="10065,1128">
              <v:shape style="position:absolute;left:1120;top:306;width:10065;height:1128" coordorigin="1120,306" coordsize="10065,1128" path="m11185,306l1120,306,1120,1435,11185,1435,11185,306e" filled="t" fillcolor="#FFFFFF" stroked="f">
                <v:path arrowok="t"/>
                <v:fill/>
              </v:shape>
            </v:group>
            <v:group style="position:absolute;left:1120;top:306;width:10065;height:1128" coordorigin="1120,306" coordsize="10065,1128">
              <v:shape style="position:absolute;left:1120;top:306;width:10065;height:1128" coordorigin="1120,306" coordsize="10065,1128" path="m11185,306l1120,306,1120,1435,11185,1435,11185,306xe" filled="f" stroked="t" strokeweight="4.142pt" strokecolor="#232020">
                <v:path arrowok="t"/>
              </v:shape>
            </v:group>
            <v:group style="position:absolute;left:2060;top:4145;width:8186;height:2" coordorigin="2060,4145" coordsize="8186,2">
              <v:shape style="position:absolute;left:2060;top:4145;width:8186;height:2" coordorigin="2060,4145" coordsize="8186,0" path="m2060,4145l2060,4145e" filled="f" stroked="t" strokeweight=".1pt" strokecolor="#000000">
                <v:path arrowok="t"/>
              </v:shape>
            </v:group>
            <v:group style="position:absolute;left:2060;top:4145;width:49;height:2" coordorigin="2060,4145" coordsize="49,2">
              <v:shape style="position:absolute;left:2060;top:4145;width:49;height:2" coordorigin="2060,4145" coordsize="49,0" path="m2060,4145l2108,4145e" filled="f" stroked="t" strokeweight="2.928pt" strokecolor="#000000">
                <v:path arrowok="t"/>
              </v:shape>
            </v:group>
            <v:group style="position:absolute;left:2206;top:4145;width:7942;height:2" coordorigin="2206,4145" coordsize="7942,2">
              <v:shape style="position:absolute;left:2206;top:4145;width:7942;height:2" coordorigin="2206,4145" coordsize="7942,0" path="m2206,4145l10148,4145e" filled="f" stroked="t" strokeweight="2.928pt" strokecolor="#000000">
                <v:path arrowok="t"/>
                <v:stroke dashstyle="longDash"/>
              </v:shape>
            </v:group>
            <v:group style="position:absolute;left:10197;top:4145;width:49;height:2" coordorigin="10197,4145" coordsize="49,2">
              <v:shape style="position:absolute;left:10197;top:4145;width:49;height:2" coordorigin="10197,4145" coordsize="49,0" path="m10197,4145l10246,4145e" filled="f" stroked="t" strokeweight="2.928pt" strokecolor="#000000">
                <v:path arrowok="t"/>
              </v:shape>
            </v:group>
            <v:group style="position:absolute;left:2024;top:6953;width:3917;height:2" coordorigin="2024,6953" coordsize="3917,2">
              <v:shape style="position:absolute;left:2024;top:6953;width:3917;height:2" coordorigin="2024,6953" coordsize="3917,0" path="m2024,6953l2024,6953e" filled="f" stroked="t" strokeweight=".1pt" strokecolor="#000000">
                <v:path arrowok="t"/>
              </v:shape>
            </v:group>
            <v:group style="position:absolute;left:2024;top:6953;width:3917;height:2" coordorigin="2024,6953" coordsize="3917,2">
              <v:shape style="position:absolute;left:2024;top:6953;width:3917;height:2" coordorigin="2024,6953" coordsize="3917,0" path="m2024,6953l5941,6953e" filled="f" stroked="t" strokeweight="1.464pt" strokecolor="#000000">
                <v:path arrowok="t"/>
                <v:stroke dashstyle="dash"/>
              </v:shape>
            </v:group>
            <v:group style="position:absolute;left:2024;top:8240;width:3917;height:2" coordorigin="2024,8240" coordsize="3917,2">
              <v:shape style="position:absolute;left:2024;top:8240;width:3917;height:2" coordorigin="2024,8240" coordsize="3917,0" path="m2024,8240l2024,8240e" filled="f" stroked="t" strokeweight=".1pt" strokecolor="#000000">
                <v:path arrowok="t"/>
              </v:shape>
            </v:group>
            <v:group style="position:absolute;left:2024;top:8240;width:3917;height:2" coordorigin="2024,8240" coordsize="3917,2">
              <v:shape style="position:absolute;left:2024;top:8240;width:3917;height:2" coordorigin="2024,8240" coordsize="3917,0" path="m2024,8240l5941,8240e" filled="f" stroked="t" strokeweight="1.464pt" strokecolor="#000000">
                <v:path arrowok="t"/>
                <v:stroke dashstyle="dash"/>
              </v:shape>
            </v:group>
            <v:group style="position:absolute;left:2024;top:9527;width:3917;height:2" coordorigin="2024,9527" coordsize="3917,2">
              <v:shape style="position:absolute;left:2024;top:9527;width:3917;height:2" coordorigin="2024,9527" coordsize="3917,0" path="m2024,9527l2024,9527e" filled="f" stroked="t" strokeweight=".1pt" strokecolor="#000000">
                <v:path arrowok="t"/>
              </v:shape>
            </v:group>
            <v:group style="position:absolute;left:2024;top:9527;width:3917;height:2" coordorigin="2024,9527" coordsize="3917,2">
              <v:shape style="position:absolute;left:2024;top:9527;width:3917;height:2" coordorigin="2024,9527" coordsize="3917,0" path="m2024,9527l5941,9527e" filled="f" stroked="t" strokeweight="1.464pt" strokecolor="#000000">
                <v:path arrowok="t"/>
                <v:stroke dashstyle="dash"/>
              </v:shape>
            </v:group>
            <v:group style="position:absolute;left:2024;top:10813;width:3917;height:2" coordorigin="2024,10813" coordsize="3917,2">
              <v:shape style="position:absolute;left:2024;top:10813;width:3917;height:2" coordorigin="2024,10813" coordsize="3917,0" path="m2024,10813l2024,10813e" filled="f" stroked="t" strokeweight=".1pt" strokecolor="#000000">
                <v:path arrowok="t"/>
              </v:shape>
            </v:group>
            <v:group style="position:absolute;left:2024;top:10813;width:3917;height:2" coordorigin="2024,10813" coordsize="3917,2">
              <v:shape style="position:absolute;left:2024;top:10813;width:3917;height:2" coordorigin="2024,10813" coordsize="3917,0" path="m2024,10813l5941,10813e" filled="f" stroked="t" strokeweight="1.464pt" strokecolor="#000000">
                <v:path arrowok="t"/>
                <v:stroke dashstyle="dash"/>
              </v:shape>
            </v:group>
            <v:group style="position:absolute;left:6368;top:6953;width:3917;height:2" coordorigin="6368,6953" coordsize="3917,2">
              <v:shape style="position:absolute;left:6368;top:6953;width:3917;height:2" coordorigin="6368,6953" coordsize="3917,0" path="m6368,6953l6368,6953e" filled="f" stroked="t" strokeweight=".1pt" strokecolor="#000000">
                <v:path arrowok="t"/>
              </v:shape>
            </v:group>
            <v:group style="position:absolute;left:6368;top:6953;width:3917;height:2" coordorigin="6368,6953" coordsize="3917,2">
              <v:shape style="position:absolute;left:6368;top:6953;width:3917;height:2" coordorigin="6368,6953" coordsize="3917,0" path="m6368,6953l10285,6953e" filled="f" stroked="t" strokeweight="1.464pt" strokecolor="#000000">
                <v:path arrowok="t"/>
                <v:stroke dashstyle="dash"/>
              </v:shape>
            </v:group>
            <v:group style="position:absolute;left:6368;top:8240;width:3917;height:2" coordorigin="6368,8240" coordsize="3917,2">
              <v:shape style="position:absolute;left:6368;top:8240;width:3917;height:2" coordorigin="6368,8240" coordsize="3917,0" path="m6368,8240l6368,8240e" filled="f" stroked="t" strokeweight=".1pt" strokecolor="#000000">
                <v:path arrowok="t"/>
              </v:shape>
            </v:group>
            <v:group style="position:absolute;left:6368;top:8240;width:3917;height:2" coordorigin="6368,8240" coordsize="3917,2">
              <v:shape style="position:absolute;left:6368;top:8240;width:3917;height:2" coordorigin="6368,8240" coordsize="3917,0" path="m6368,8240l10285,8240e" filled="f" stroked="t" strokeweight="1.464pt" strokecolor="#000000">
                <v:path arrowok="t"/>
                <v:stroke dashstyle="dash"/>
              </v:shape>
            </v:group>
            <v:group style="position:absolute;left:1662;top:11367;width:8986;height:322" coordorigin="1662,11367" coordsize="8986,322">
              <v:shape style="position:absolute;left:1662;top:11367;width:8986;height:322" coordorigin="1662,11367" coordsize="8986,322" path="m1999,11404l1944,11404,1951,11410,1958,11413,1956,11416,1960,11420,1973,11433,2230,11689,2242,11689,2279,11652,2248,11652,2241,11646,2234,11642,2236,11641,2231,11636,2218,11623,1999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2558,11404l2504,11404,2510,11410,2518,11413,2516,11416,2520,11420,2533,11433,2789,11689,2802,11689,2838,11652,2807,11652,2800,11646,2793,11643,2795,11641,2791,11636,2778,11623,2558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3118,11404l3063,11404,3070,11410,3078,11413,3075,11416,3098,11438,3349,11689,3361,11689,3398,11652,3367,11652,3360,11646,3353,11642,3355,11641,3332,11618,3118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3678,11404l3623,11404,3630,11410,3637,11413,3635,11416,3639,11420,3652,11433,3908,11689,3921,11689,3957,11652,3927,11652,3920,11646,3913,11642,3914,11641,3910,11636,3897,11623,3678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4237,11404l4182,11404,4189,11410,4197,11413,4194,11416,4199,11420,4212,11433,4468,11689,4480,11689,4517,11652,4486,11652,4479,11646,4472,11643,4474,11641,4470,11636,4457,11623,4237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4797,11404l4742,11404,4749,11410,4756,11413,4754,11416,4777,11438,5027,11689,5040,11689,5077,11652,5046,11652,5039,11646,5031,11643,5034,11641,5011,11618,4797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5916,11404l5861,11404,5867,11410,5875,11414,5873,11416,5877,11420,5890,11433,6147,11689,6159,11689,6196,11652,6165,11652,6158,11646,6150,11643,6153,11641,6148,11636,6135,11623,5916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6475,11404l6421,11404,6427,11410,6435,11413,6432,11416,6455,11438,6706,11689,6719,11689,6754,11654,6700,11654,6712,11641,6475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7034,11403l7005,11403,6992,11416,7010,11433,7266,11689,7278,11689,7315,11652,7284,11652,7277,11646,7269,11643,7272,11641,7249,11618,7034,11403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7595,11404l7540,11404,7547,11410,7554,11413,7552,11416,7574,11438,7825,11689,7838,11689,7874,11652,7843,11652,7837,11646,7829,11643,7832,11641,7809,11618,7595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8154,11404l8099,11404,8106,11410,8114,11413,8111,11416,8134,11438,8385,11689,8397,11689,8433,11654,8378,11654,8391,11641,8374,11623,8154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8713,11403l8684,11403,8671,11416,8944,11689,8957,11689,8994,11652,8963,11652,8956,11646,8948,11643,8951,11641,8928,11618,8713,11403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9273,11404l9218,11404,9225,11410,9233,11413,9230,11416,9253,11438,9504,11689,9516,11689,9553,11652,9522,11652,9515,11646,9508,11643,9510,11641,9487,11618,9273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9833,11404l9778,11404,9785,11410,9793,11413,9790,11416,9813,11438,10064,11689,10076,11689,10113,11652,10082,11652,10075,11646,10067,11643,10070,11641,10047,11618,9833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1958,11370l1943,11374,1675,11642,1663,11659,1662,11673,1667,11683,1676,11687,1687,11684,1690,11682,1956,11416,1944,11404,1999,11404,1978,11383,1958,11370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5356,11404l5301,11404,5308,11410,5316,11413,5313,11416,5318,11420,5331,11433,5572,11674,5591,11686,5606,11683,5636,11652,5605,11652,5598,11646,5591,11643,5593,11641,5570,11618,5356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10392,11404l10338,11404,10344,11410,10352,11413,10349,11416,10372,11438,10611,11676,10625,11685,10638,11683,10647,11675,10648,11664,10622,11636,10609,11623,10504,11516,10421,11433,10392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6712,11641l6700,11654,6712,11649,6720,11649,6712,11641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6712,11649l6700,11654,6754,11654,6755,11652,6724,11652,6722,11652,6712,11649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8391,11641l8378,11654,8390,11649,8399,11649,8391,11641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8390,11649l8378,11654,8433,11654,8434,11652,8403,11652,8400,11652,8390,11649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3637,11370l3622,11374,3355,11641,3360,11646,3367,11652,3398,11652,3635,11416,3623,11404,3678,11404,3656,11383,3637,11370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2517,11370l2503,11374,2236,11641,2241,11646,2248,11652,2279,11652,2515,11416,2504,11404,2558,11404,2537,11383,2517,11370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4196,11370l4182,11374,3915,11641,3920,11646,3927,11652,3957,11652,4194,11416,4182,11404,4237,11404,4216,11383,4196,11370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7272,11641l7269,11643,7277,11646,7284,11652,7272,11641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7558,11367l7546,11367,7272,11641,7284,11652,7315,11652,7552,11416,7540,11404,7595,11404,7558,11367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8951,11641l8948,11643,8956,11646,8963,11652,8951,11641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9237,11367l9224,11367,8951,11641,8963,11652,8994,11652,9230,11416,9218,11404,9273,11404,9237,11367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5593,11641l5591,11643,5598,11646,5605,11652,5593,11641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5879,11367l5867,11367,5593,11641,5605,11652,5636,11652,5873,11416,5867,11410,5861,11404,5916,11404,5879,11367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9510,11641l9508,11643,9515,11646,9522,11652,9510,11641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9796,11367l9784,11367,9510,11641,9522,11652,9553,11652,9790,11416,9778,11404,9833,11404,9796,11367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4474,11641l4472,11643,4479,11646,4486,11652,4474,11641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4760,11367l4748,11367,4474,11641,4486,11652,4517,11652,4754,11416,4742,11404,4797,11404,4760,11367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2795,11641l2793,11643,2800,11646,2807,11652,2795,11641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3081,11367l3069,11367,2795,11641,2807,11652,2838,11652,3075,11416,3063,11404,3118,11404,3081,11367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7832,11641l7829,11643,7837,11646,7843,11652,7832,11641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8118,11367l8105,11367,7832,11641,7843,11652,7874,11652,8111,11416,8099,11404,8154,11404,8118,11367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10070,11641l10067,11643,10075,11646,10082,11652,10070,11641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10356,11367l10343,11367,10070,11641,10082,11652,10113,11652,10349,11416,10338,11404,10392,11404,10356,11367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5034,11641l5031,11643,5039,11646,5046,11652,5034,11641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5320,11367l5307,11367,5034,11641,5046,11652,5077,11652,5313,11416,5301,11404,5356,11404,5320,11367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6153,11641l6150,11643,6158,11646,6165,11652,6153,11641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6439,11367l6426,11367,6153,11641,6165,11652,6196,11652,6432,11416,6421,11404,6475,11404,6439,11367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6720,11649l6712,11649,6722,11652,6724,11652,6720,11649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6998,11367l6986,11367,6712,11641,6724,11652,6755,11652,6992,11416,6981,11404,7002,11404,7005,11403,7034,11403,6998,11367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8399,11649l8390,11649,8400,11652,8403,11652,8399,11649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8677,11367l8665,11367,8391,11641,8403,11652,8434,11652,8671,11416,8659,11404,8680,11404,8684,11403,8713,11403,8677,11367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3355,11641l3353,11642,3360,11646,3355,11641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3915,11641l3913,11642,3920,11646,3915,11641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2236,11641l2234,11642,2241,11646,2236,11641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9218,11404l9230,11416,9233,11413,9225,11410,9218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10338,11404l10349,11416,10352,11413,10344,11410,10338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8099,11404l8111,11416,8114,11413,8106,11410,8099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4742,11404l4754,11416,4756,11413,4749,11410,4742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9778,11404l9790,11416,9793,11413,9785,11410,9778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6421,11404l6432,11416,6435,11413,6427,11410,6421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7540,11404l7552,11416,7554,11413,7547,11410,7540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3063,11404l3075,11416,3078,11413,3070,11410,3063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5867,11410l5873,11416,5875,11414,5867,11410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3623,11404l3635,11416,3637,11413,3630,11410,3623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2504,11404l2515,11416,2518,11413,2510,11410,2504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4182,11404l4194,11416,4197,11413,4189,11410,4182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5301,11404l5313,11416,5316,11413,5308,11410,5301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1944,11404l1956,11416,1958,11413,1951,11410,1944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8659,11404l8671,11416,8679,11408,8671,11408,8662,11405,8659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6981,11404l6992,11416,7000,11408,6993,11408,6983,11405,6981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7002,11404l6981,11404,6983,11405,6993,11408,7002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7005,11403l6993,11408,7000,11408,7005,11403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8680,11404l8659,11404,8662,11405,8671,11408,8680,11404e" filled="t" fillcolor="#000000" stroked="f">
                <v:path arrowok="t"/>
                <v:fill/>
              </v:shape>
              <v:shape style="position:absolute;left:1662;top:11367;width:8986;height:322" coordorigin="1662,11367" coordsize="8986,322" path="m8684,11403l8671,11408,8679,11408,8684,11403e" filled="t" fillcolor="#000000" stroked="f">
                <v:path arrowok="t"/>
                <v:fill/>
              </v:shape>
            </v:group>
            <v:group style="position:absolute;left:6061;top:4743;width:184;height:6560" coordorigin="6061,4743" coordsize="184,6560">
              <v:shape style="position:absolute;left:6061;top:4743;width:184;height:6560" coordorigin="6061,4743" coordsize="184,6560" path="m6210,9069l6145,9143,6061,9223,6221,9383,6213,9383,6145,9463,6061,9543,6223,9703,6215,9703,6145,9783,6061,9863,6221,10023,6213,10023,6145,10103,6061,10183,6221,10343,6213,10343,6196,10363,6182,10383,6155,10403,6061,10503,6223,10663,6215,10663,6145,10743,6061,10823,6221,10983,6213,10983,6196,11003,6182,11023,6155,11043,6061,11143,6225,11303,6240,11303,6085,11143,6093,11143,6109,11123,6124,11103,6150,11083,6245,10983,6085,10823,6093,10823,6109,10803,6124,10783,6150,10763,6245,10663,6085,10503,6093,10503,6109,10483,6124,10463,6150,10443,6245,10343,6085,10183,6093,10183,6109,10163,6124,10143,6150,10123,6245,10023,6085,9863,6093,9863,6109,9843,6124,9823,6150,9803,6245,9703,6085,9543,6093,9543,6109,9523,6124,9503,6150,9483,6245,9383,6085,9223,6093,9223,6109,9203,6124,9183,6150,9163,6226,9083,6223,9083,6210,9069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9,9063l6215,9063,6210,9069,6223,9083,6219,90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9063l6219,9063,6223,9083,6226,9083,6245,90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8903l6061,8903,6210,9069,6215,9063,6245,9063,6085,89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8103l6219,8103,6223,8123,6198,8123,6183,8143,6169,8163,6156,8163,6061,8263,6221,8423,6213,8423,6196,8443,6182,8463,6155,8483,6061,8583,6221,8743,6213,8743,6196,8763,6182,8783,6155,8803,6065,8903,6093,8903,6109,8883,6124,8863,6150,8843,6245,8743,6085,8583,6093,8583,6109,8563,6124,8563,6150,8523,6245,8423,6085,8263,6093,8263,6109,8243,6124,8243,6150,8203,6245,8123,6223,8123,6209,8110,6245,8110,6245,81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9,8103l6215,8103,6209,8110,6223,8123,6219,81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7783l6218,7783,6221,7803,6196,7803,6182,7823,6155,7843,6061,7943,6061,7963,6209,8110,6215,8103,6245,8103,6085,7943,6093,7943,6109,7923,6124,7923,6150,7883,6245,7803,6245,778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4,7797l6213,7803,6221,7803,6214,7797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8,7783l6214,7797,6221,7803,6218,778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7463l6218,7463,6221,7483,6196,7483,6182,7503,6155,7523,6061,7623,6061,7643,6214,7797,6218,7783,6245,7783,6085,7623,6093,7623,6109,7603,6124,7603,6150,7563,6245,7483,6245,74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4,7477l6213,7483,6221,7483,6214,7477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8,7463l6214,7477,6221,7483,6218,74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7143l6218,7143,6221,7163,6196,7163,6182,7183,6155,7223,6061,7303,6061,7323,6214,7477,6218,7463,6245,7463,6105,7323,6088,7323,6085,7303,6093,7303,6109,7283,6124,7283,6150,7243,6245,7163,6245,714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7303l6088,7323,6091,7310,6085,73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1,7310l6088,7323,6105,7323,6091,7310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3,7303l6085,7303,6091,7310,6093,73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4,7157l6213,7163,6221,7163,6214,7157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8,7143l6214,7157,6221,7163,6218,714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6823l6218,6823,6221,6843,6196,6843,6182,6863,6155,6903,6061,6983,6061,7003,6214,7157,6218,7143,6245,7143,6105,7003,6088,7003,6085,6983,6093,6983,6109,6963,6124,6963,6150,6923,6245,6843,6245,682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6983l6088,7003,6091,6990,6085,698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1,6990l6088,7003,6105,7003,6091,6990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3,6983l6085,6983,6091,6990,6093,698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4,6837l6213,6843,6221,6843,6214,6837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8,6823l6214,6837,6221,6843,6218,682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6503l6219,6503,6223,6523,6198,6523,6183,6543,6169,6563,6156,6583,6061,6663,6061,6683,6214,6837,6218,6823,6245,6823,6105,6683,6088,6683,6085,6663,6093,6663,6109,6643,6124,6643,6150,6603,6245,6523,6245,65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6663l6088,6683,6091,6670,6085,66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1,6670l6088,6683,6105,6683,6091,6670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3,6663l6085,6663,6091,6670,6093,66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6,6516l6215,6523,6223,6523,6216,6516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9,6503l6216,6516,6223,6523,6219,65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6183l6218,6183,6221,6203,6213,6203,6196,6223,6182,6223,6155,6263,6061,6343,6061,6363,6216,6516,6219,6503,6245,6503,6105,6363,6088,6363,6085,6343,6093,6343,6109,6323,6124,6323,6150,6283,6245,6203,6221,6203,6214,6197,6245,6197,6245,618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6343l6088,6363,6091,6350,6085,634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1,6350l6088,6363,6105,6363,6091,6350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3,6343l6085,6343,6091,6350,6093,634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8,6183l6214,6197,6221,6203,6218,618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5863l6218,5863,6221,5883,6213,5883,6196,5903,6182,5903,6155,5943,6061,6023,6061,6043,6214,6197,6218,6183,6245,6183,6105,6043,6088,6043,6085,6023,6109,6023,6124,6003,6150,5963,6245,5883,6221,5883,6214,5877,6245,5877,6245,58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6023l6088,6043,6091,6030,6085,602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1,6030l6088,6043,6105,6043,6091,6030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3,6023l6085,6023,6091,6030,6093,602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8,5863l6214,5877,6221,5883,6218,58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36,5563l6215,5563,6198,5583,6183,5583,6169,5603,6156,5623,6061,5703,6061,5723,6214,5877,6218,5863,6245,5863,6105,5723,6088,5723,6085,5703,6109,5703,6124,5683,6150,5643,6236,55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5703l6088,5723,6091,5710,6085,57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1,5710l6088,5723,6105,5723,6091,5710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3,5703l6085,5703,6091,5710,6093,57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4903l6217,4903,6215,4923,6206,4923,6061,5063,6061,5083,6221,5243,6213,5243,6196,5263,6182,5263,6155,5303,6061,5383,6061,5403,6223,5563,6245,5563,6245,5543,6240,5543,6104,5403,6088,5403,6085,5383,6109,5383,6124,5363,6150,5343,6245,5243,6245,5223,6105,5083,6088,5083,6085,5063,6109,5063,6124,5043,6150,5023,6245,4923,6215,4923,6210,4916,6245,4916,6245,49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5383l6088,5403,6091,5390,6085,538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1,5390l6088,5403,6104,5403,6091,5390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3,5383l6085,5383,6091,5390,6093,538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5063l6088,5083,6091,5070,6085,50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1,5070l6088,5083,6105,5083,6091,5070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3,5063l6085,5063,6091,5070,6093,50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7,4903l6210,4916,6215,4923,6217,49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4743l6070,4743,6062,4763,6077,4763,6091,4783,6119,4823,6133,4823,6160,4863,6174,4863,6210,4916,6217,4903,6245,4903,6085,4743e" filled="t" fillcolor="#000000" stroked="f">
                <v:path arrowok="t"/>
                <v:fill/>
              </v:shape>
            </v:group>
            <v:group style="position:absolute;left:1688;top:11245;width:8931;height:98" coordorigin="1688,11245" coordsize="8931,98">
              <v:shape style="position:absolute;left:1688;top:11245;width:8931;height:98" coordorigin="1688,11245" coordsize="8931,98" path="m8723,11245l1735,11245,1714,11249,1699,11260,1690,11276,1688,11294,1691,11312,1700,11328,1715,11339,1735,11343,10571,11343,10592,11338,10606,11327,10615,11312,10618,11294,10615,11276,10606,11260,10591,11249,8723,11245e" filled="t" fillcolor="#000000" stroked="f">
                <v:path arrowok="t"/>
                <v:fill/>
              </v:shape>
            </v:group>
            <v:group style="position:absolute;left:1688;top:11714;width:8931;height:98" coordorigin="1688,11714" coordsize="8931,98">
              <v:shape style="position:absolute;left:1688;top:11714;width:8931;height:98" coordorigin="1688,11714" coordsize="8931,98" path="m8723,11714l1735,11714,1714,11718,1699,11729,1690,11745,1688,11763,1691,11781,1700,11796,1715,11807,1735,11811,10571,11811,10592,11807,10606,11796,10615,11780,10618,11762,10615,11744,10606,11729,10591,11718,8723,11714e" filled="t" fillcolor="#000000" stroked="f">
                <v:path arrowok="t"/>
                <v:fill/>
              </v:shape>
            </v:group>
            <v:group style="position:absolute;left:1662;top:4739;width:8986;height:322" coordorigin="1662,4739" coordsize="8986,322">
              <v:shape style="position:absolute;left:1662;top:4739;width:8986;height:322" coordorigin="1662,4739" coordsize="8986,322" path="m1999,4776l1944,4776,1951,4782,1958,4785,1956,4787,1960,4792,1973,4805,2230,5061,2242,5061,2279,5024,2248,5024,2241,5018,2234,5014,2236,5013,2231,5008,2218,4995,1999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2558,4776l2504,4776,2510,4782,2518,4785,2515,4787,2520,4792,2533,4805,2789,5061,2801,5061,2838,5024,2807,5024,2800,5018,2793,5015,2795,5013,2791,5008,2778,4995,2558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3678,4776l3623,4776,3629,4782,3636,4786,3635,4787,3639,4792,3652,4805,3908,5061,3921,5061,3957,5024,3927,5024,3920,5018,3913,5014,3914,5013,3910,5008,3897,4995,3678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4237,4776l4182,4776,4189,4782,4197,4785,4194,4787,4199,4792,4212,4805,4468,5061,4480,5061,4517,5024,4486,5024,4479,5018,4472,5015,4474,5013,4470,5008,4457,4995,4237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5916,4776l5861,4776,5868,4782,5874,4786,5873,4787,5877,4792,5890,4805,6147,5061,6159,5061,6196,5024,6165,5024,6158,5018,6150,5015,6153,5013,6148,5008,6135,4995,5916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7035,4776l6980,4776,6987,4782,6994,4786,6992,4787,6997,4792,7010,4805,7266,5061,7278,5061,7315,5024,7284,5024,7277,5018,7269,5015,7272,5012,7249,4990,7035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7595,4776l7540,4776,7547,4782,7554,4785,7552,4787,7556,4792,7569,4805,7825,5061,7838,5061,7874,5024,7843,5024,7837,5018,7829,5015,7832,5012,7809,4990,7595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8154,4776l8099,4776,8106,4782,8114,4785,8111,4787,8116,4792,8129,4805,8385,5061,8397,5061,8433,5025,8378,5025,8391,5013,8374,4995,8154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9273,4776l9218,4776,9225,4782,9232,4786,9230,4787,9235,4792,9248,4805,9504,5061,9516,5061,9553,5024,9522,5024,9515,5018,9508,5015,9510,5012,9487,4990,9273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9833,4776l9778,4776,9785,4782,9792,4785,9790,4787,9794,4792,9808,4805,10064,5061,10076,5061,10113,5024,10082,5024,10075,5018,10067,5015,10070,5012,10047,4990,9833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1958,4742l1943,4745,1675,5014,1663,5031,1662,5045,1667,5055,1676,5059,1687,5056,1690,5053,1956,4787,1944,4776,1999,4776,1978,4754,1958,4742e" filled="t" fillcolor="#000000" stroked="f">
                <v:path arrowok="t"/>
                <v:fill/>
              </v:shape>
              <v:shape style="position:absolute;left:1662;top:4739;width:8986;height:322" coordorigin="1662,4739" coordsize="8986,322" path="m3118,4776l3063,4776,3070,4782,3078,4785,3075,4787,3080,4792,3093,4805,3333,5046,3353,5058,3367,5054,3398,5024,3367,5024,3360,5018,3353,5014,3355,5012,3332,4990,3118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8714,4776l8659,4776,8666,4782,8673,4785,8671,4787,8675,4792,8688,4805,8929,5046,8949,5058,8963,5054,8994,5024,8963,5024,8956,5018,8948,5015,8951,5012,8928,4990,8714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4797,4776l4742,4776,4749,4782,4756,4785,4754,4787,4758,4792,4771,4805,5012,5046,5032,5058,5046,5054,5076,5024,5046,5024,5039,5018,5031,5015,5034,5012,5011,4990,4797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6475,4776l6421,4776,6427,4782,6435,4785,6432,4787,6437,4792,6450,4805,6691,5046,6711,5058,6725,5054,6754,5025,6700,5025,6712,5013,6475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5356,4776l5301,4776,5308,4782,5315,4786,5313,4787,5318,4792,5331,4805,5572,5045,5591,5058,5606,5054,5636,5024,5605,5024,5599,5018,5592,5014,5593,5012,5570,4990,5356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10392,4776l10338,4776,10344,4782,10352,4785,10350,4787,10354,4792,10367,4805,10611,5048,10625,5057,10638,5055,10647,5047,10648,5035,10622,5008,10609,4995,10504,4888,10421,4805,10392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6712,5013l6700,5025,6712,5021,6720,5021,6712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6712,5021l6700,5025,6754,5025,6755,5024,6724,5024,6722,5023,6712,5021e" filled="t" fillcolor="#000000" stroked="f">
                <v:path arrowok="t"/>
                <v:fill/>
              </v:shape>
              <v:shape style="position:absolute;left:1662;top:4739;width:8986;height:322" coordorigin="1662,4739" coordsize="8986,322" path="m8391,5013l8378,5025,8390,5021,8399,5021,8391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8390,5021l8378,5025,8433,5025,8434,5024,8403,5024,8400,5023,8390,5021e" filled="t" fillcolor="#000000" stroked="f">
                <v:path arrowok="t"/>
                <v:fill/>
              </v:shape>
              <v:shape style="position:absolute;left:1662;top:4739;width:8986;height:322" coordorigin="1662,4739" coordsize="8986,322" path="m3637,4742l3622,4745,3355,5012,3360,5018,3367,5024,3398,5024,3635,4787,3629,4782,3623,4776,3678,4776,3656,4754,3637,4742e" filled="t" fillcolor="#000000" stroked="f">
                <v:path arrowok="t"/>
                <v:fill/>
              </v:shape>
              <v:shape style="position:absolute;left:1662;top:4739;width:8986;height:322" coordorigin="1662,4739" coordsize="8986,322" path="m5875,4742l5860,4745,5593,5012,5605,5024,5636,5024,5873,4787,5868,4782,5867,4782,5861,4776,5916,4776,5895,4754,5875,4742e" filled="t" fillcolor="#000000" stroked="f">
                <v:path arrowok="t"/>
                <v:fill/>
              </v:shape>
              <v:shape style="position:absolute;left:1662;top:4739;width:8986;height:322" coordorigin="1662,4739" coordsize="8986,322" path="m2517,4742l2503,4745,2236,5012,2241,5018,2248,5024,2279,5024,2515,4787,2504,4776,2558,4776,2537,4754,2517,4742e" filled="t" fillcolor="#000000" stroked="f">
                <v:path arrowok="t"/>
                <v:fill/>
              </v:shape>
              <v:shape style="position:absolute;left:1662;top:4739;width:8986;height:322" coordorigin="1662,4739" coordsize="8986,322" path="m4196,4742l4182,4745,3915,5012,3920,5018,3927,5024,3957,5024,4194,4787,4182,4776,4237,4776,4216,4754,4196,4742e" filled="t" fillcolor="#000000" stroked="f">
                <v:path arrowok="t"/>
                <v:fill/>
              </v:shape>
              <v:shape style="position:absolute;left:1662;top:4739;width:8986;height:322" coordorigin="1662,4739" coordsize="8986,322" path="m9510,5013l9508,5015,9515,5018,9522,5024,9510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9796,4739l9784,4739,9510,5012,9522,5024,9553,5024,9790,4787,9778,4776,9833,4776,9796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4474,5013l4472,5015,4479,5018,4486,5024,4474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4760,4739l4748,4739,4474,5012,4486,5024,4517,5024,4754,4787,4742,4776,4797,4776,4760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2795,5013l2793,5015,2800,5018,2807,5024,2795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3081,4739l3069,4739,2795,5012,2807,5024,2838,5024,3075,4787,3063,4776,3118,4776,3081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7272,5012l7269,5015,7277,5018,7284,5024,7272,5012e" filled="t" fillcolor="#000000" stroked="f">
                <v:path arrowok="t"/>
                <v:fill/>
              </v:shape>
              <v:shape style="position:absolute;left:1662;top:4739;width:8986;height:322" coordorigin="1662,4739" coordsize="8986,322" path="m7558,4739l7546,4739,7272,5012,7284,5024,7315,5024,7552,4787,7540,4776,7595,4776,7558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7832,5013l7829,5015,7837,5018,7843,5024,7832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8117,4739l8105,4739,7832,5012,7843,5024,7874,5024,8111,4787,8099,4776,8154,4776,8117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8951,5013l8948,5015,8956,5018,8963,5024,8951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9237,4739l9224,4739,8951,5012,8963,5024,8994,5024,9230,4787,9225,4782,9218,4776,9273,4776,9237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10070,5013l10067,5015,10075,5018,10082,5024,10070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10356,4739l10343,4739,10070,5012,10082,5024,10113,5024,10349,4787,10338,4776,10392,4776,10356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5034,5012l5031,5015,5039,5018,5046,5024,5034,5012e" filled="t" fillcolor="#000000" stroked="f">
                <v:path arrowok="t"/>
                <v:fill/>
              </v:shape>
              <v:shape style="position:absolute;left:1662;top:4739;width:8986;height:322" coordorigin="1662,4739" coordsize="8986,322" path="m5320,4739l5307,4739,5034,5012,5046,5024,5076,5024,5313,4787,5308,4782,5301,4776,5356,4776,5320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6153,5013l6150,5015,6158,5018,6165,5024,6153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6439,4739l6426,4739,6153,5012,6165,5024,6196,5024,6432,4787,6421,4776,6475,4776,6439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6720,5021l6712,5021,6722,5023,6724,5024,6720,5021e" filled="t" fillcolor="#000000" stroked="f">
                <v:path arrowok="t"/>
                <v:fill/>
              </v:shape>
              <v:shape style="position:absolute;left:1662;top:4739;width:8986;height:322" coordorigin="1662,4739" coordsize="8986,322" path="m6998,4739l6986,4739,6712,5013,6724,5024,6755,5024,6992,4787,6987,4782,6986,4782,6980,4776,7035,4776,6998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8399,5021l8390,5021,8400,5023,8403,5024,8399,5021e" filled="t" fillcolor="#000000" stroked="f">
                <v:path arrowok="t"/>
                <v:fill/>
              </v:shape>
              <v:shape style="position:absolute;left:1662;top:4739;width:8986;height:322" coordorigin="1662,4739" coordsize="8986,322" path="m8677,4739l8665,4739,8391,5013,8403,5024,8434,5024,8671,4787,8659,4776,8714,4776,8677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5593,5012l5592,5014,5599,5018,5593,5012e" filled="t" fillcolor="#000000" stroked="f">
                <v:path arrowok="t"/>
                <v:fill/>
              </v:shape>
              <v:shape style="position:absolute;left:1662;top:4739;width:8986;height:322" coordorigin="1662,4739" coordsize="8986,322" path="m3355,5012l3353,5014,3360,5018,3355,5012e" filled="t" fillcolor="#000000" stroked="f">
                <v:path arrowok="t"/>
                <v:fill/>
              </v:shape>
              <v:shape style="position:absolute;left:1662;top:4739;width:8986;height:322" coordorigin="1662,4739" coordsize="8986,322" path="m3915,5013l3913,5014,3920,5018,3915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2236,5013l2234,5014,2241,5018,2236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3629,4782l3635,4787,3636,4786,3629,4782e" filled="t" fillcolor="#000000" stroked="f">
                <v:path arrowok="t"/>
                <v:fill/>
              </v:shape>
              <v:shape style="position:absolute;left:1662;top:4739;width:8986;height:322" coordorigin="1662,4739" coordsize="8986,322" path="m5868,4782l5873,4787,5874,4786,5868,4782e" filled="t" fillcolor="#000000" stroked="f">
                <v:path arrowok="t"/>
                <v:fill/>
              </v:shape>
              <v:shape style="position:absolute;left:1662;top:4739;width:8986;height:322" coordorigin="1662,4739" coordsize="8986,322" path="m6987,4782l6992,4787,6994,4786,6987,4782e" filled="t" fillcolor="#000000" stroked="f">
                <v:path arrowok="t"/>
                <v:fill/>
              </v:shape>
              <v:shape style="position:absolute;left:1662;top:4739;width:8986;height:322" coordorigin="1662,4739" coordsize="8986,322" path="m9225,4782l9230,4787,9232,4786,9225,4782e" filled="t" fillcolor="#000000" stroked="f">
                <v:path arrowok="t"/>
                <v:fill/>
              </v:shape>
              <v:shape style="position:absolute;left:1662;top:4739;width:8986;height:322" coordorigin="1662,4739" coordsize="8986,322" path="m10338,4776l10350,4787,10352,4785,10344,4782,10338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2504,4776l2515,4787,2518,4785,2510,4782,2504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4742,4776l4754,4787,4756,4785,4749,4782,4742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8099,4776l8111,4787,8114,4785,8106,4782,8099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5308,4782l5313,4787,5315,4786,5308,4782e" filled="t" fillcolor="#000000" stroked="f">
                <v:path arrowok="t"/>
                <v:fill/>
              </v:shape>
              <v:shape style="position:absolute;left:1662;top:4739;width:8986;height:322" coordorigin="1662,4739" coordsize="8986,322" path="m4182,4776l4194,4787,4197,4785,4189,4782,4182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9778,4776l9790,4787,9793,4785,9785,4782,9778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6421,4776l6432,4787,6435,4785,6427,4782,6421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1944,4776l1956,4787,1958,4785,1951,4782,1944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8659,4776l8671,4787,8673,4785,8666,4782,8659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3063,4776l3075,4787,3078,4785,3070,4782,3063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7540,4776l7552,4787,7554,4785,7547,4782,7540,4776e" filled="t" fillcolor="#000000" stroked="f">
                <v:path arrowok="t"/>
                <v:fill/>
              </v:shape>
            </v:group>
            <v:group style="position:absolute;left:1688;top:4617;width:8931;height:98" coordorigin="1688,4617" coordsize="8931,98">
              <v:shape style="position:absolute;left:1688;top:4617;width:8931;height:98" coordorigin="1688,4617" coordsize="8931,98" path="m8723,4617l1735,4617,1714,4621,1699,4632,1690,4648,1688,4666,1691,4684,1700,4700,1715,4711,1735,4714,10571,4714,10592,4710,10606,4699,10615,4683,10618,4665,10615,4647,10606,4632,10591,4621,8723,4617e" filled="t" fillcolor="#000000" stroked="f">
                <v:path arrowok="t"/>
                <v:fill/>
              </v:shape>
            </v:group>
            <v:group style="position:absolute;left:1688;top:5085;width:8931;height:98" coordorigin="1688,5085" coordsize="8931,98">
              <v:shape style="position:absolute;left:1688;top:5085;width:8931;height:98" coordorigin="1688,5085" coordsize="8931,98" path="m8723,5085l1735,5085,1714,5090,1699,5101,1690,5117,1688,5135,1691,5153,1700,5168,1715,5179,1735,5183,10571,5183,10592,5179,10606,5168,10615,5152,10618,5134,10615,5116,10606,5100,10591,5089,8723,5085e" filled="t" fillcolor="#000000" stroked="f">
                <v:path arrowok="t"/>
                <v:fill/>
              </v:shape>
            </v:group>
            <v:group style="position:absolute;left:3380;top:4307;width:5535;height:1186" coordorigin="3380,4307" coordsize="5535,1186">
              <v:shape style="position:absolute;left:3380;top:4307;width:5535;height:1186" coordorigin="3380,4307" coordsize="5535,1186" path="m8856,4307l3380,4723,3439,5493,8915,5076,8856,4307e" filled="t" fillcolor="#FFFFFF" stroked="f">
                <v:path arrowok="t"/>
                <v:fill/>
              </v:shape>
            </v:group>
            <v:group style="position:absolute;left:3380;top:4307;width:5535;height:1186" coordorigin="3380,4307" coordsize="5535,1186">
              <v:shape style="position:absolute;left:3380;top:4307;width:5535;height:1186" coordorigin="3380,4307" coordsize="5535,1186" path="m8915,5076l3439,5493,3380,4723,8856,4307,8915,5076xe" filled="f" stroked="t" strokeweight="2.462pt" strokecolor="#000000">
                <v:path arrowok="t"/>
              </v:shape>
              <v:shape style="position:absolute;left:3774;top:4793;width:1562;height:493" type="#_x0000_t75">
                <v:imagedata r:id="rId8" o:title=""/>
              </v:shape>
            </v:group>
            <v:group style="position:absolute;left:5501;top:4776;width:116;height:372" coordorigin="5501,4776" coordsize="116,372">
              <v:shape style="position:absolute;left:5501;top:4776;width:116;height:372" coordorigin="5501,4776" coordsize="116,372" path="m5579,4777l5596,4838,5598,4881,5599,4902,5602,4965,5608,5041,5614,5103,5617,5122,5616,5139,5553,5146,5544,5146,5535,5146,5528,5147,5525,5148,5525,5128,5522,5068,5516,5003,5510,4946,5508,4925,5503,4862,5501,4803,5501,4786,5501,4781,5503,4780,5506,4780,5511,4780,5516,4780,5520,4780,5522,4780,5529,4780,5536,4780,5544,4780,5552,4780,5564,4779,5579,4777xe" filled="f" stroked="t" strokeweight="1.477pt" strokecolor="#232020">
                <v:path arrowok="t"/>
              </v:shape>
            </v:group>
            <v:group style="position:absolute;left:5931;top:4742;width:242;height:371" coordorigin="5931,4742" coordsize="242,371">
              <v:shape style="position:absolute;left:5931;top:4742;width:242;height:371" coordorigin="5931,4742" coordsize="242,371" path="m6170,5050l6171,5062,6172,5071,6173,5078,6173,5084,6173,5089,6173,5092,6172,5095,6171,5096,6169,5097,6167,5097,6164,5097,6160,5098,6156,5098,6151,5098,6145,5099,6139,5100,6129,5101,6056,5107,5979,5112,5959,5113,5956,5104,5955,5083,5954,5063,5951,4999,5945,4915,5940,4857,5938,4837,5937,4819,5935,4799,5933,4779,5931,4759,5934,4749,5985,4742,5993,4743,6001,4743,6008,4744,6013,4746,6014,4765,6015,4785,6020,4849,6023,4885,6025,4905,6031,4969,6035,5025,6037,5024,6100,5022,6111,5021,6168,5018,6169,5022,6169,5026,6169,5030,6169,5033,6169,5037,6169,5040,6169,5044,6169,5047,6170,5050xe" filled="f" stroked="t" strokeweight="1.477pt" strokecolor="#232020">
                <v:path arrowok="t"/>
              </v:shape>
            </v:group>
            <v:group style="position:absolute;left:6203;top:4723;width:116;height:372" coordorigin="6203,4723" coordsize="116,372">
              <v:shape style="position:absolute;left:6203;top:4723;width:116;height:372" coordorigin="6203,4723" coordsize="116,372" path="m6281,4724l6297,4785,6299,4828,6301,4848,6304,4911,6310,4988,6316,5050,6318,5068,6317,5086,6255,5092,6246,5092,6236,5093,6230,5093,6227,5095,6226,5075,6224,5015,6218,4950,6212,4892,6210,4872,6205,4809,6203,4750,6203,4733,6203,4727,6204,4727,6208,4727,6213,4727,6218,4727,6222,4727,6224,4727,6230,4727,6237,4726,6245,4726,6254,4726,6265,4725,6281,4724xe" filled="f" stroked="t" strokeweight="1.477pt" strokecolor="#232020">
                <v:path arrowok="t"/>
              </v:shape>
            </v:group>
            <v:group style="position:absolute;left:6368;top:4704;width:241;height:375" coordorigin="6368,4704" coordsize="241,375">
              <v:shape style="position:absolute;left:6368;top:4704;width:241;height:375" coordorigin="6368,4704" coordsize="241,375" path="m6508,4885l6610,5061,6599,5065,6587,5066,6574,5067,6561,5067,6549,5067,6505,5023,6476,4970,6469,4958,6463,4948,6457,4939,6457,4949,6458,4959,6459,4971,6460,4982,6461,4994,6462,5006,6464,5017,6465,5029,6466,5040,6467,5051,6468,5062,6417,5079,6410,5079,6387,5018,6382,4958,6378,4895,6377,4873,6374,4811,6368,4737,6378,4718,6390,4717,6402,4717,6414,4717,6425,4716,6436,4715,6438,4734,6440,4754,6441,4775,6443,4796,6444,4816,6446,4835,6447,4839,6447,4839,6447,4838,6448,4837,6448,4836,6449,4836,6456,4826,6485,4763,6490,4752,6495,4741,6500,4731,6506,4720,6512,4709,6523,4709,6535,4708,6547,4706,6559,4705,6571,4704,6582,4705,6562,4764,6543,4804,6535,4822,6528,4837,6519,4856,6512,4874,6508,4885xe" filled="f" stroked="t" strokeweight="1.477pt" strokecolor="#232020">
                <v:path arrowok="t"/>
              </v:shape>
            </v:group>
            <v:group style="position:absolute;left:6636;top:4684;width:240;height:372" coordorigin="6636,4684" coordsize="240,372">
              <v:shape style="position:absolute;left:6636;top:4684;width:240;height:372" coordorigin="6636,4684" coordsize="240,372" path="m6872,4973l6872,4974,6874,4985,6875,4996,6875,5008,6876,5020,6875,5031,6873,5042,6854,5043,6834,5045,6814,5046,6794,5048,6774,5050,6751,5053,6730,5054,6710,5056,6691,5056,6673,5057,6665,5037,6653,4955,6645,4872,6639,4796,6636,4735,6636,4716,6653,4704,6673,4700,6695,4697,6714,4695,6739,4693,6757,4691,6822,4685,6845,4684,6849,4685,6849,4685,6851,4697,6853,4709,6853,4721,6853,4734,6853,4746,6854,4758,6854,4759,6843,4762,6833,4764,6821,4765,6810,4767,6799,4768,6788,4769,6776,4769,6720,4775,6718,4775,6718,4776,6719,4786,6719,4796,6719,4806,6718,4817,6720,4827,6723,4836,6723,4836,6734,4836,6744,4836,6755,4835,6766,4834,6776,4834,6787,4833,6787,4834,6789,4845,6791,4857,6791,4869,6791,4880,6792,4893,6757,4911,6751,4911,6730,4926,6731,4937,6737,4981,6757,4979,6777,4978,6797,4977,6819,4977,6839,4976,6858,4974,6872,4973xe" filled="f" stroked="t" strokeweight="1.477pt" strokecolor="#232020">
                <v:path arrowok="t"/>
              </v:shape>
              <v:shape style="position:absolute;left:7031;top:4576;width:1446;height:466" type="#_x0000_t75">
                <v:imagedata r:id="rId9" o:title=""/>
              </v:shape>
            </v:group>
            <v:group style="position:absolute;left:6466;top:9113;width:4033;height:1784" coordorigin="6466,9113" coordsize="4033,1784">
              <v:shape style="position:absolute;left:6466;top:9113;width:4033;height:1784" coordorigin="6466,9113" coordsize="4033,1784" path="m10328,10811l9914,10811,9914,10813,9915,10813,9931,10827,9988,10865,10053,10889,10099,10897,10168,10897,10235,10879,10293,10845,10326,10813,10328,10811e" filled="t" fillcolor="#FFFFFF" stroked="f">
                <v:path arrowok="t"/>
                <v:fill/>
              </v:shape>
              <v:shape style="position:absolute;left:6466;top:9113;width:4033;height:1784" coordorigin="6466,9113" coordsize="4033,1784" path="m7556,9205l7528,9205,7472,9211,7362,9231,7256,9261,7153,9299,7053,9345,6908,9427,6815,9489,6725,9553,6636,9621,6593,9657,6551,9691,6505,9743,6477,9805,6466,9873,6466,9897,6467,9919,6481,9987,6509,10049,6551,10103,6597,10141,6591,10161,6585,10179,6578,10197,6570,10217,6545,10283,6531,10345,6525,10411,6525,10445,6531,10511,6546,10575,6568,10637,6599,10693,6638,10745,6685,10787,6740,10819,6798,10843,6885,10861,6942,10865,6971,10865,7112,10841,7224,10803,7307,10767,7378,10733,7396,10725,7431,10705,7449,10697,7502,10667,8139,10667,8157,10659,8211,10639,8344,10587,8370,10577,8397,10565,8423,10555,9313,10555,9356,10533,10499,10533,10503,10523,10526,10443,10536,10357,10537,10329,10535,10299,10523,10227,10498,10165,10463,10113,10418,10071,10366,10039,10328,10025,10337,9995,10344,9963,10347,9933,10349,9903,10348,9873,10330,9787,10310,9741,7745,9741,7752,9725,7760,9709,7768,9691,7775,9673,7783,9653,7790,9635,7809,9565,7813,9507,7812,9479,7793,9395,7756,9321,7703,9261,7636,9221,7584,9207,7556,9205e" filled="t" fillcolor="#FFFFFF" stroked="f">
                <v:path arrowok="t"/>
                <v:fill/>
              </v:shape>
              <v:shape style="position:absolute;left:6466;top:9113;width:4033;height:1784" coordorigin="6466,9113" coordsize="4033,1784" path="m10499,10533l9356,10533,9360,10553,9388,10631,9417,10685,9471,10753,9533,10801,9600,10831,9694,10847,9743,10847,9767,10845,9816,10837,9889,10819,9913,10811,10328,10811,10344,10791,10362,10767,10379,10745,10395,10721,10412,10699,10427,10675,10442,10649,10456,10625,10469,10601,10481,10575,10493,10549,10499,10533e" filled="t" fillcolor="#FFFFFF" stroked="f">
                <v:path arrowok="t"/>
                <v:fill/>
              </v:shape>
              <v:shape style="position:absolute;left:6466;top:9113;width:4033;height:1784" coordorigin="6466,9113" coordsize="4033,1784" path="m8139,10667l7502,10667,7517,10681,7531,10695,7578,10739,7630,10773,7703,10797,7740,10801,7778,10801,7852,10787,7997,10725,8024,10715,8050,10703,8077,10693,8104,10681,8130,10671,8139,10667e" filled="t" fillcolor="#FFFFFF" stroked="f">
                <v:path arrowok="t"/>
                <v:fill/>
              </v:shape>
              <v:shape style="position:absolute;left:6466;top:9113;width:4033;height:1784" coordorigin="6466,9113" coordsize="4033,1784" path="m9313,10555l8423,10555,8430,10573,8458,10627,8498,10675,8513,10691,8529,10703,8546,10717,8564,10727,8582,10737,8601,10745,8640,10757,8681,10761,8718,10757,8791,10745,8898,10721,9001,10691,9068,10667,9230,10597,9313,10555e" filled="t" fillcolor="#FFFFFF" stroked="f">
                <v:path arrowok="t"/>
                <v:fill/>
              </v:shape>
              <v:shape style="position:absolute;left:6466;top:9113;width:4033;height:1784" coordorigin="6466,9113" coordsize="4033,1784" path="m8725,9113l8673,9113,8597,9125,8522,9149,8426,9193,8359,9233,8338,9245,8317,9259,8250,9307,8184,9355,8162,9373,8140,9389,8098,9425,8076,9441,8034,9477,7952,9549,7931,9569,7891,9605,7876,9619,7861,9631,7803,9687,7773,9713,7745,9741,10310,9741,10275,9689,10209,9635,10125,9601,10059,9591,10019,9591,10014,9563,10008,9537,9999,9511,9998,9509,9084,9509,9082,9483,9068,9411,9042,9341,9004,9277,8955,9219,8896,9173,8826,9137,8776,9121,8725,9113e" filled="t" fillcolor="#FFFFFF" stroked="f">
                <v:path arrowok="t"/>
                <v:fill/>
              </v:shape>
              <v:shape style="position:absolute;left:6466;top:9113;width:4033;height:1784" coordorigin="6466,9113" coordsize="4033,1784" path="m9639,9257l9592,9257,9568,9261,9545,9263,9499,9275,9430,9299,9385,9319,9363,9331,9341,9341,9319,9353,9298,9367,9278,9379,9257,9391,9238,9405,9218,9417,9199,9429,9084,9509,9998,9509,9963,9441,9912,9377,9850,9327,9827,9311,9751,9277,9668,9259,9639,9257e" filled="t" fillcolor="#FFFFFF" stroked="f">
                <v:path arrowok="t"/>
                <v:fill/>
              </v:shape>
            </v:group>
            <v:group style="position:absolute;left:6466;top:9112;width:4071;height:1785" coordorigin="6466,9112" coordsize="4071,1785">
              <v:shape style="position:absolute;left:6466;top:9112;width:4071;height:1785" coordorigin="6466,9112" coordsize="4071,1785" path="m10535,10298l10523,10226,10498,10164,10463,10112,10418,10070,10366,10039,10328,10024,10337,9994,10344,9963,10347,9932,10349,9902,10348,9872,10330,9786,10292,9711,10233,9650,10155,9608,10093,9593,10039,9589,10019,9590,10014,9563,9989,9486,9947,9417,9893,9358,9827,9311,9751,9277,9668,9258,9615,9255,9592,9256,9522,9268,9452,9289,9385,9318,9319,9353,9257,9390,9199,9429,9183,9440,9166,9451,9150,9462,9133,9474,9117,9485,9100,9496,9084,9507,9082,9483,9079,9458,9061,9386,9031,9318,8989,9255,8936,9201,8874,9158,8801,9127,8725,9113,8699,9112,8673,9113,8597,9125,8522,9148,8450,9180,8381,9218,8317,9259,8250,9305,8184,9355,8119,9406,8055,9459,7993,9513,7931,9567,7876,9617,7832,9658,7788,9699,7745,9740,7752,9724,7783,9653,7803,9593,7813,9506,7812,9477,7793,9395,7756,9321,7703,9261,7636,9220,7556,9203,7528,9204,7416,9219,7308,9244,7204,9278,7102,9321,7004,9370,6908,9426,6815,9487,6725,9552,6636,9620,6551,9691,6505,9743,6477,9805,6466,9872,6466,9895,6467,9918,6481,9986,6509,10049,6551,10102,6597,10140,6591,10159,6585,10178,6578,10197,6570,10215,6563,10234,6555,10252,6537,10313,6527,10377,6525,10410,6525,10443,6531,10510,6546,10574,6568,10636,6599,10693,6638,10743,6685,10786,6740,10818,6798,10841,6885,10860,6942,10864,6971,10863,7056,10853,7140,10832,7224,10802,7279,10779,7343,10750,7414,10714,7467,10685,7502,10665,7517,10680,7531,10695,7544,10709,7561,10725,7612,10762,7684,10792,7759,10801,7778,10800,7852,10785,7916,10760,7943,10748,8024,10713,8104,10680,8184,10648,8264,10617,8290,10606,8317,10596,8344,10586,8370,10575,8397,10564,8423,10554,8430,10572,8458,10626,8498,10675,8546,10715,8601,10744,8660,10758,8681,10759,8718,10755,8791,10744,8863,10729,8933,10711,9001,10689,9068,10665,9134,10639,9198,10610,9262,10580,9325,10549,9356,10533,9360,10553,9380,10611,9406,10666,9452,10731,9512,10786,9577,10822,9646,10841,9718,10847,9743,10846,9816,10836,9889,10818,9913,10810,9914,10811,9968,10853,10030,10881,10099,10895,10122,10897,10145,10897,10213,10886,10275,10858,10326,10812,10379,10744,10427,10673,10469,10599,10503,10522,10526,10441,10536,10356,10537,10327,10535,10298xe" filled="f" stroked="t" strokeweight="2.928pt" strokecolor="#000000">
                <v:path arrowok="t"/>
              </v:shape>
            </v:group>
            <v:group style="position:absolute;left:6485;top:9054;width:4033;height:1784" coordorigin="6485,9054" coordsize="4033,1784">
              <v:shape style="position:absolute;left:6485;top:9054;width:4033;height:1784" coordorigin="6485,9054" coordsize="4033,1784" path="m10348,10752l9933,10752,9934,10754,9935,10754,9951,10768,10007,10806,10072,10830,10118,10838,10188,10838,10254,10820,10313,10786,10346,10754,10348,10752e" filled="t" fillcolor="#FFFFFF" stroked="f">
                <v:path arrowok="t"/>
                <v:fill/>
              </v:shape>
              <v:shape style="position:absolute;left:6485;top:9054;width:4033;height:1784" coordorigin="6485,9054" coordsize="4033,1784" path="m7576,9146l7547,9146,7491,9152,7381,9172,7275,9202,7172,9240,7072,9286,6927,9368,6834,9430,6744,9494,6656,9562,6613,9598,6570,9632,6524,9684,6497,9746,6485,9814,6485,9838,6487,9860,6501,9928,6529,9990,6570,10044,6617,10082,6611,10102,6604,10120,6597,10138,6590,10158,6565,10224,6551,10286,6545,10352,6545,10386,6551,10452,6565,10516,6588,10578,6619,10634,6657,10686,6704,10728,6759,10760,6818,10784,6905,10802,6962,10806,6990,10806,7131,10782,7243,10744,7327,10708,7398,10674,7415,10666,7451,10646,7469,10638,7522,10608,8159,10608,8177,10600,8230,10580,8363,10528,8390,10518,8416,10506,8443,10496,9333,10496,9376,10474,10518,10474,10522,10464,10545,10384,10556,10298,10556,10270,10555,10240,10542,10168,10517,10106,10482,10054,10438,10012,10386,9980,10347,9966,10357,9936,10363,9904,10367,9874,10368,9844,10367,9814,10350,9728,10330,9682,7764,9682,7772,9666,7779,9650,7787,9632,7795,9614,7802,9594,7809,9576,7828,9506,7833,9448,7831,9420,7813,9336,7776,9262,7723,9202,7655,9162,7603,9148,7576,9146e" filled="t" fillcolor="#FFFFFF" stroked="f">
                <v:path arrowok="t"/>
                <v:fill/>
              </v:shape>
              <v:shape style="position:absolute;left:6485;top:9054;width:4033;height:1784" coordorigin="6485,9054" coordsize="4033,1784" path="m10518,10474l9376,10474,9380,10494,9407,10572,9436,10626,9491,10694,9552,10742,9619,10772,9714,10788,9762,10788,9787,10786,9836,10778,9909,10760,9933,10752,10348,10752,10364,10732,10381,10708,10398,10686,10415,10662,10431,10640,10447,10616,10461,10590,10475,10566,10489,10542,10501,10516,10512,10490,10518,10474e" filled="t" fillcolor="#FFFFFF" stroked="f">
                <v:path arrowok="t"/>
                <v:fill/>
              </v:shape>
              <v:shape style="position:absolute;left:6485;top:9054;width:4033;height:1784" coordorigin="6485,9054" coordsize="4033,1784" path="m8159,10608l7522,10608,7537,10622,7551,10636,7597,10680,7649,10714,7722,10738,7760,10742,7797,10742,7872,10728,8016,10666,8043,10656,8070,10644,8097,10634,8123,10622,8150,10612,8159,10608e" filled="t" fillcolor="#FFFFFF" stroked="f">
                <v:path arrowok="t"/>
                <v:fill/>
              </v:shape>
              <v:shape style="position:absolute;left:6485;top:9054;width:4033;height:1784" coordorigin="6485,9054" coordsize="4033,1784" path="m9333,10496l8443,10496,8449,10514,8478,10568,8517,10616,8533,10632,8549,10644,8566,10658,8583,10668,8602,10678,8620,10686,8660,10698,8700,10702,8738,10698,8811,10686,8918,10662,9021,10632,9088,10608,9250,10538,9333,10496e" filled="t" fillcolor="#FFFFFF" stroked="f">
                <v:path arrowok="t"/>
                <v:fill/>
              </v:shape>
              <v:shape style="position:absolute;left:6485;top:9054;width:4033;height:1784" coordorigin="6485,9054" coordsize="4033,1784" path="m8744,9054l8693,9054,8617,9066,8542,9090,8446,9134,8379,9174,8357,9186,8337,9200,8269,9248,8203,9296,8181,9314,8160,9330,8117,9366,8096,9382,8054,9418,7971,9490,7951,9510,7910,9546,7895,9560,7881,9572,7822,9628,7793,9654,7764,9682,10330,9682,10294,9630,10229,9576,10145,9542,10078,9532,10039,9532,10034,9504,10027,9478,10018,9452,10018,9450,9103,9450,9101,9424,9088,9352,9061,9282,9024,9218,8975,9160,8915,9114,8846,9078,8795,9062,8744,9054e" filled="t" fillcolor="#FFFFFF" stroked="f">
                <v:path arrowok="t"/>
                <v:fill/>
              </v:shape>
              <v:shape style="position:absolute;left:6485;top:9054;width:4033;height:1784" coordorigin="6485,9054" coordsize="4033,1784" path="m9658,9198l9611,9198,9588,9202,9565,9204,9518,9216,9449,9240,9404,9260,9382,9272,9360,9282,9339,9294,9318,9308,9297,9320,9277,9332,9257,9346,9238,9358,9219,9370,9103,9450,10018,9450,9982,9382,9932,9318,9869,9268,9846,9252,9770,9218,9687,9200,9658,9198e" filled="t" fillcolor="#FFFFFF" stroked="f">
                <v:path arrowok="t"/>
                <v:fill/>
              </v:shape>
            </v:group>
            <v:group style="position:absolute;left:6485;top:9054;width:4071;height:1785" coordorigin="6485,9054" coordsize="4071,1785">
              <v:shape style="position:absolute;left:6485;top:9054;width:4071;height:1785" coordorigin="6485,9054" coordsize="4071,1785" path="m10555,10239l10542,10168,10517,10106,10482,10053,10438,10011,10386,9980,10347,9966,10357,9935,10363,9904,10367,9873,10368,9843,10367,9813,10350,9728,10311,9652,10253,9592,10175,9550,10113,9535,10059,9531,10039,9531,10034,9504,10008,9428,9967,9359,9912,9300,9846,9252,9770,9218,9687,9200,9635,9197,9611,9198,9541,9209,9472,9231,9404,9260,9339,9294,9277,9332,9219,9370,9202,9381,9186,9393,9169,9404,9153,9415,9136,9426,9120,9438,9103,9449,9101,9424,9098,9400,9080,9327,9050,9259,9009,9197,8956,9143,8893,9099,8820,9068,8744,9054,8719,9054,8693,9054,8617,9066,8542,9090,8469,9122,8400,9159,8337,9200,8269,9247,8203,9296,8138,9347,8075,9400,8012,9454,7951,9509,7895,9559,7851,9600,7808,9641,7764,9682,7772,9666,7802,9594,7822,9534,7833,9448,7831,9419,7813,9336,7776,9262,7723,9202,7655,9161,7576,9145,7547,9146,7436,9160,7328,9186,7223,9220,7122,9262,7023,9312,6927,9368,6834,9428,6744,9493,6656,9562,6570,9632,6524,9684,6497,9746,6485,9814,6485,9837,6487,9860,6501,9928,6529,9990,6570,10043,6617,10081,6611,10101,6604,10119,6597,10138,6590,10157,6582,10175,6575,10194,6557,10254,6547,10319,6545,10352,6545,10385,6551,10451,6565,10516,6588,10577,6619,10634,6657,10685,6704,10727,6759,10760,6818,10782,6905,10801,6962,10805,6990,10804,7075,10794,7159,10773,7243,10743,7299,10720,7362,10691,7433,10655,7486,10627,7522,10607,7537,10621,7551,10636,7564,10651,7580,10666,7632,10704,7704,10734,7778,10742,7797,10741,7872,10727,7936,10701,7963,10689,8043,10655,8123,10622,8203,10590,8283,10558,8310,10548,8337,10537,8363,10527,8390,10516,8416,10506,8443,10495,8449,10514,8478,10568,8517,10616,8566,10656,8620,10685,8680,10700,8700,10701,8738,10697,8811,10685,8882,10670,8952,10652,9021,10631,9088,10606,9153,10580,9218,10552,9281,10522,9344,10490,9376,10474,9380,10494,9399,10552,9426,10607,9472,10672,9531,10727,9597,10763,9666,10783,9738,10788,9762,10787,9836,10778,9909,10759,9933,10751,9933,10752,9987,10794,10050,10822,10118,10837,10142,10838,10165,10838,10233,10827,10294,10800,10346,10753,10398,10685,10447,10615,10489,10541,10522,10463,10545,10383,10556,10298,10556,10269,10555,10239xe" filled="f" stroked="t" strokeweight="2.928pt" strokecolor="#000000">
                <v:path arrowok="t"/>
              </v:shape>
            </v:group>
            <v:group style="position:absolute;left:7906;top:8764;width:556;height:720" coordorigin="7906,8764" coordsize="556,720">
              <v:shape style="position:absolute;left:7906;top:8764;width:556;height:720" coordorigin="7906,8764" coordsize="556,720" path="m7978,8764l7906,8801,7920,8814,7934,8828,7981,8872,8030,8922,8079,8976,8128,9033,8175,9092,8217,9153,8069,9188,8342,9484,8450,9136,8303,9136,8289,9114,8243,9050,8194,8987,8142,8928,8090,8873,8040,8822,7992,8778,7978,8764e" filled="t" fillcolor="#FFFFFF" stroked="f">
                <v:path arrowok="t"/>
                <v:fill/>
              </v:shape>
              <v:shape style="position:absolute;left:7906;top:8764;width:556;height:720" coordorigin="7906,8764" coordsize="556,720" path="m8462,9100l8303,9136,8450,9136,8462,9100e" filled="t" fillcolor="#FFFFFF" stroked="f">
                <v:path arrowok="t"/>
                <v:fill/>
              </v:shape>
            </v:group>
            <v:group style="position:absolute;left:7906;top:8764;width:556;height:720" coordorigin="7906,8764" coordsize="556,720">
              <v:shape style="position:absolute;left:7906;top:8764;width:556;height:720" coordorigin="7906,8764" coordsize="556,720" path="m7906,8801l7965,8857,8013,8905,8063,8957,8112,9014,8160,9072,8204,9133,8217,9153,8069,9188,8342,9484,8462,9100,8303,9136,8289,9114,8243,9050,8194,8987,8142,8928,8090,8873,8040,8822,7992,8778,7978,8764,7906,8801xe" filled="f" stroked="t" strokeweight="1.566pt" strokecolor="#232020">
                <v:path arrowok="t"/>
              </v:shape>
            </v:group>
            <v:group style="position:absolute;left:4162;top:12135;width:98;height:3340" coordorigin="4162,12135" coordsize="98,3340">
              <v:shape style="position:absolute;left:4162;top:12135;width:98;height:3340" coordorigin="4162,12135" coordsize="98,3340" path="m4211,12135l4193,12139,4177,12148,4166,12163,4162,12183,4162,15428,4166,15449,4177,15464,4193,15473,4211,15475,4229,15472,4245,15463,4256,15448,4260,12520,4260,12183,4255,12162,4244,12147,4229,12138,4211,12135e" filled="t" fillcolor="#000000" stroked="f">
                <v:path arrowok="t"/>
                <v:fill/>
              </v:shape>
            </v:group>
            <v:group style="position:absolute;left:2860;top:10869;width:6582;height:1411" coordorigin="2860,10869" coordsize="6582,1411">
              <v:shape style="position:absolute;left:2860;top:10869;width:6582;height:1411" coordorigin="2860,10869" coordsize="6582,1411" path="m9373,10869l2860,11365,2930,12280,9442,11785,9373,10869e" filled="t" fillcolor="#FFFFFF" stroked="f">
                <v:path arrowok="t"/>
                <v:fill/>
              </v:shape>
            </v:group>
            <v:group style="position:absolute;left:2860;top:10869;width:6582;height:1411" coordorigin="2860,10869" coordsize="6582,1411">
              <v:shape style="position:absolute;left:2860;top:10869;width:6582;height:1411" coordorigin="2860,10869" coordsize="6582,1411" path="m9442,11785l2930,12280,2860,11365,9373,10869,9442,11785xe" filled="f" stroked="t" strokeweight="2.928pt" strokecolor="#000000">
                <v:path arrowok="t"/>
              </v:shape>
            </v:group>
            <v:group style="position:absolute;left:3925;top:11496;width:266;height:444" coordorigin="3925,11496" coordsize="266,444">
              <v:shape style="position:absolute;left:3925;top:11496;width:266;height:444" coordorigin="3925,11496" coordsize="266,444" path="m4128,11709l4190,11920,4190,11921,4171,11925,4151,11927,4130,11927,4098,11902,4095,11893,4092,11884,4089,11875,4087,11866,4061,11826,4058,11827,4056,11827,4053,11827,4051,11827,4048,11827,4046,11828,4043,11828,4041,11829,4037,11829,4024,11881,4023,11891,4013,11934,4013,11934,4012,11934,4012,11934,4012,11935,4008,11936,4000,11936,3928,11940,3925,11940,3925,11940,3925,11940,3925,11937,3926,11929,3933,11855,3941,11777,3952,11695,3964,11618,3976,11554,3995,11504,3998,11503,4002,11503,4008,11503,4013,11502,4061,11496,4063,11501,4065,11509,4069,11520,4072,11530,4076,11542,4080,11556,4086,11574,4104,11634,4123,11693,4126,11702,4128,11709xe" filled="f" stroked="t" strokeweight="1.757pt" strokecolor="#232020">
                <v:path arrowok="t"/>
              </v:shape>
            </v:group>
            <v:group style="position:absolute;left:4023;top:11625;width:45;height:132" coordorigin="4023,11625" coordsize="45,132">
              <v:shape style="position:absolute;left:4023;top:11625;width:45;height:132" coordorigin="4023,11625" coordsize="45,132" path="m4068,11754l4055,11690,4038,11626,4035,11625,4033,11629,4031,11633,4025,11714,4024,11733,4023,11752,4030,11757,4037,11757,4045,11756,4053,11755,4060,11754,4068,11754xe" filled="f" stroked="t" strokeweight="1.757pt" strokecolor="#232020">
                <v:path arrowok="t"/>
              </v:shape>
              <v:shape style="position:absolute;left:4347;top:11298;width:2209;height:621" type="#_x0000_t75">
                <v:imagedata r:id="rId10" o:title=""/>
              </v:shape>
            </v:group>
            <v:group style="position:absolute;left:6744;top:11286;width:269;height:440" coordorigin="6744,11286" coordsize="269,440">
              <v:shape style="position:absolute;left:6744;top:11286;width:269;height:440" coordorigin="6744,11286" coordsize="269,440" path="m6988,11343l6991,11349,6994,11355,6996,11361,6998,11367,7006,11431,7007,11461,7008,11481,7010,11501,7012,11522,7013,11542,7013,11561,7013,11587,7012,11607,6999,11666,6954,11706,6890,11724,6866,11725,6858,11725,6818,11719,6810,11716,6782,11689,6775,11679,6762,11622,6760,11602,6758,11582,6755,11562,6753,11542,6750,11518,6745,11458,6744,11417,6745,11397,6768,11323,6841,11289,6884,11286,6903,11287,6960,11307,6986,11338,6988,11343xe" filled="f" stroked="t" strokeweight="1.757pt" strokecolor="#232020">
                <v:path arrowok="t"/>
              </v:shape>
            </v:group>
            <v:group style="position:absolute;left:6814;top:11369;width:125;height:269" coordorigin="6814,11369" coordsize="125,269">
              <v:shape style="position:absolute;left:6814;top:11369;width:125;height:269" coordorigin="6814,11369" coordsize="125,269" path="m6934,11498l6930,11456,6930,11456,6929,11451,6928,11443,6927,11436,6925,11428,6924,11421,6923,11410,6880,11369,6872,11369,6819,11417,6814,11460,6814,11477,6815,11497,6817,11517,6821,11541,6824,11559,6841,11623,6855,11632,6864,11636,6872,11638,6881,11638,6890,11638,6899,11636,6908,11632,6917,11629,6936,11603,6938,11600,6939,11596,6939,11593,6939,11589,6939,11585,6938,11580,6937,11574,6937,11568,6937,11559,6937,11551,6937,11544,6937,11537,6936,11531,6936,11528,6936,11527,6934,11498xe" filled="f" stroked="t" strokeweight="1.757pt" strokecolor="#232020">
                <v:path arrowok="t"/>
              </v:shape>
            </v:group>
            <v:group style="position:absolute;left:7075;top:11256;width:281;height:443" coordorigin="7075,11256" coordsize="281,443">
              <v:shape style="position:absolute;left:7075;top:11256;width:281;height:443" coordorigin="7075,11256" coordsize="281,443" path="m7285,11524l7273,11528,7259,11530,7246,11532,7232,11534,7219,11537,7207,11540,7207,11540,7208,11600,7212,11666,7213,11682,7205,11692,7151,11697,7140,11698,7130,11699,7122,11699,7113,11699,7108,11699,7107,11698,7106,11698,7104,11677,7103,11657,7098,11594,7095,11553,7094,11533,7093,11515,7091,11493,7089,11473,7088,11454,7087,11431,7085,11411,7084,11392,7082,11374,7081,11354,7079,11334,7078,11315,7076,11295,7075,11282,7082,11280,7144,11270,7211,11261,7271,11257,7291,11256,7307,11256,7329,11258,7348,11260,7350,11265,7350,11272,7351,11280,7352,11288,7353,11297,7353,11306,7354,11314,7355,11323,7355,11331,7356,11339,7356,11345,7356,11351,7280,11361,7259,11364,7240,11366,7217,11369,7199,11372,7190,11384,7189,11394,7190,11404,7192,11414,7195,11422,7199,11428,7199,11428,7200,11429,7200,11429,7206,11429,7212,11429,7219,11429,7227,11428,7277,11423,7279,11425,7282,11466,7283,11476,7287,11523,7287,11524,7286,11524,7285,11524xe" filled="f" stroked="t" strokeweight="1.757pt" strokecolor="#232020">
                <v:path arrowok="t"/>
              </v:shape>
            </v:group>
            <v:group style="position:absolute;left:7565;top:11215;width:284;height:447" coordorigin="7565,11215" coordsize="284,447">
              <v:shape style="position:absolute;left:7565;top:11215;width:284;height:447" coordorigin="7565,11215" coordsize="284,447" path="m7836,11447l7849,11643,7843,11643,7836,11643,7829,11643,7821,11644,7814,11645,7807,11645,7799,11646,7792,11646,7786,11647,7779,11648,7773,11648,7762,11584,7757,11530,7755,11510,7748,11448,7741,11411,7739,11416,7724,11463,7721,11474,7719,11483,7716,11491,7713,11499,7711,11503,7710,11503,7707,11503,7705,11502,7702,11497,7699,11493,7696,11488,7693,11482,7690,11475,7686,11469,7683,11462,7679,11454,7677,11448,7674,11442,7671,11436,7668,11429,7665,11421,7665,11441,7665,11461,7669,11521,7676,11587,7683,11642,7666,11655,7647,11659,7624,11660,7605,11661,7595,11648,7594,11642,7587,11562,7581,11483,7580,11464,7579,11444,7577,11425,7576,11404,7574,11383,7570,11323,7565,11245,7570,11239,7576,11238,7583,11237,7589,11236,7597,11235,7604,11235,7611,11234,7619,11234,7626,11234,7633,11233,7641,11233,7648,11232,7648,11232,7677,11285,7681,11293,7698,11323,7699,11323,7701,11323,7702,11319,7704,11311,7706,11302,7709,11293,7711,11282,7713,11270,7716,11259,7719,11249,7722,11238,7725,11230,7728,11224,7731,11225,7736,11224,7744,11223,7752,11222,7760,11221,7768,11220,7777,11219,7819,11215,7820,11235,7821,11255,7830,11352,7834,11386,7835,11403,7835,11418,7836,11445,7836,11447xe" filled="f" stroked="t" strokeweight="1.757pt" strokecolor="#232020">
                <v:path arrowok="t"/>
              </v:shape>
            </v:group>
            <v:group style="position:absolute;left:7910;top:11190;width:285;height:443" coordorigin="7910,11190" coordsize="285,443">
              <v:shape style="position:absolute;left:7910;top:11190;width:285;height:443" coordorigin="7910,11190" coordsize="285,443" path="m8191,11533l8191,11534,8193,11553,8195,11574,8195,11595,8192,11614,8173,11615,8153,11617,8133,11619,8113,11621,8093,11623,8073,11625,8051,11627,7989,11632,7952,11632,7945,11613,7932,11534,7926,11472,7921,11411,7916,11351,7912,11287,7910,11231,7927,11216,7991,11204,8031,11200,8051,11198,8135,11191,8159,11190,8163,11190,8163,11190,8166,11210,8168,11230,8168,11251,8169,11270,8111,11288,8071,11291,8051,11292,8031,11294,8011,11297,8008,11297,8007,11298,8008,11310,8009,11322,8008,11335,8008,11347,8010,11359,8013,11370,8014,11370,8026,11370,8039,11370,8051,11369,8064,11368,8077,11367,8089,11367,8089,11367,8093,11387,8094,11407,8095,11427,8097,11447,8091,11454,8084,11456,8077,11457,8069,11457,8061,11458,8054,11459,8047,11459,8041,11460,8035,11461,8029,11461,8025,11463,8023,11465,8023,11484,8024,11504,8026,11519,8028,11531,8029,11541,8030,11542,8050,11540,8070,11539,8090,11538,8115,11538,8137,11537,8156,11536,8174,11534,8190,11533,8191,11533xe" filled="f" stroked="t" strokeweight="1.757pt" strokecolor="#232020">
                <v:path arrowok="t"/>
              </v:shape>
            </v:group>
            <v:group style="position:absolute;left:8273;top:11530;width:78;height:80" coordorigin="8273,11530" coordsize="78,80">
              <v:shape style="position:absolute;left:8273;top:11530;width:78;height:80" coordorigin="8273,11530" coordsize="78,80" path="m8322,11605l8276,11609,8275,11609,8274,11607,8273,11575,8273,11567,8273,11558,8273,11550,8273,11543,8273,11538,8273,11537,8277,11535,8315,11530,8322,11530,8328,11531,8335,11531,8341,11530,8347,11530,8348,11541,8348,11554,8349,11567,8349,11579,8350,11592,8351,11604,8347,11604,8342,11604,8338,11605,8335,11605,8332,11605,8328,11605,8323,11605,8322,11605xe" filled="f" stroked="t" strokeweight="1.757pt" strokecolor="#232020">
                <v:path arrowok="t"/>
              </v:shape>
            </v:group>
            <v:group style="position:absolute;left:8242;top:11170;width:102;height:336" coordorigin="8242,11170" coordsize="102,336">
              <v:shape style="position:absolute;left:8242;top:11170;width:102;height:336" coordorigin="8242,11170" coordsize="102,336" path="m8242,11180l8244,11180,8254,11178,8266,11176,8280,11173,8294,11170,8307,11170,8319,11173,8320,11192,8321,11212,8326,11291,8330,11353,8335,11414,8344,11492,8334,11499,8321,11501,8306,11502,8285,11504,8266,11506,8265,11506,8263,11486,8262,11466,8257,11406,8252,11347,8250,11326,8244,11246,8242,11187,8242,11180xe" filled="f" stroked="t" strokeweight="1.757pt" strokecolor="#232020">
                <v:path arrowok="t"/>
              </v:shape>
            </v:group>
            <v:group style="position:absolute;left:8516;top:11534;width:479;height:933" coordorigin="8516,11534" coordsize="479,933">
              <v:shape style="position:absolute;left:8516;top:11534;width:479;height:933" coordorigin="8516,11534" coordsize="479,933" path="m8625,11976l8516,12467,8996,12316,8845,12179,8857,12149,8869,12119,8874,12104,8766,12104,8625,11976e" filled="t" fillcolor="#FFFFFF" stroked="f">
                <v:path arrowok="t"/>
                <v:fill/>
              </v:shape>
              <v:shape style="position:absolute;left:8516;top:11534;width:479;height:933" coordorigin="8516,11534" coordsize="479,933" path="m8904,11534l8894,11607,8880,11689,8863,11776,8850,11836,8834,11896,8817,11957,8798,12017,8777,12075,8766,12104,8874,12104,8901,12025,8919,11961,8936,11898,8950,11835,8963,11774,8973,11714,8987,11631,8994,11581,8904,11534e" filled="t" fillcolor="#FFFFFF" stroked="f">
                <v:path arrowok="t"/>
                <v:fill/>
              </v:shape>
            </v:group>
            <v:group style="position:absolute;left:8516;top:11534;width:479;height:933" coordorigin="8516,11534" coordsize="479,933">
              <v:shape style="position:absolute;left:8516;top:11534;width:479;height:933" coordorigin="8516,11534" coordsize="479,933" path="m8904,11534l8894,11607,8880,11689,8863,11776,8850,11836,8834,11896,8817,11957,8798,12017,8777,12075,8766,12104,8625,11976,8516,12467,8996,12316,8845,12179,8857,12149,8880,12088,8901,12025,8919,11961,8936,11898,8950,11835,8963,11774,8973,11714,8987,11631,8994,11581,8904,11534xe" filled="f" stroked="t" strokeweight="1.952pt" strokecolor="#232020">
                <v:path arrowok="t"/>
              </v:shape>
            </v:group>
            <v:group style="position:absolute;left:2254;top:13222;width:1720;height:2" coordorigin="2254,13222" coordsize="1720,2">
              <v:shape style="position:absolute;left:2254;top:13222;width:1720;height:2" coordorigin="2254,13222" coordsize="1720,0" path="m2254,13222l2254,13222e" filled="f" stroked="t" strokeweight=".1pt" strokecolor="#000000">
                <v:path arrowok="t"/>
              </v:shape>
            </v:group>
            <v:group style="position:absolute;left:2254;top:13222;width:40;height:2" coordorigin="2254,13222" coordsize="40,2">
              <v:shape style="position:absolute;left:2254;top:13222;width:40;height:2" coordorigin="2254,13222" coordsize="40,0" path="m2254,13222l2294,13222e" filled="f" stroked="t" strokeweight="1.464pt" strokecolor="#000000">
                <v:path arrowok="t"/>
              </v:shape>
            </v:group>
            <v:group style="position:absolute;left:2372;top:13222;width:1523;height:2" coordorigin="2372,13222" coordsize="1523,2">
              <v:shape style="position:absolute;left:2372;top:13222;width:1523;height:2" coordorigin="2372,13222" coordsize="1523,0" path="m2372,13222l3895,13222e" filled="f" stroked="t" strokeweight="1.464pt" strokecolor="#000000">
                <v:path arrowok="t"/>
                <v:stroke dashstyle="dash"/>
              </v:shape>
            </v:group>
            <v:group style="position:absolute;left:3934;top:13222;width:40;height:2" coordorigin="3934,13222" coordsize="40,2">
              <v:shape style="position:absolute;left:3934;top:13222;width:40;height:2" coordorigin="3934,13222" coordsize="40,0" path="m3934,13222l3974,13222e" filled="f" stroked="t" strokeweight="1.464pt" strokecolor="#000000">
                <v:path arrowok="t"/>
              </v:shape>
            </v:group>
            <v:group style="position:absolute;left:1933;top:2397;width:497;height:817" coordorigin="1933,2397" coordsize="497,817">
              <v:shape style="position:absolute;left:1933;top:2397;width:497;height:817" coordorigin="1933,2397" coordsize="497,817" path="m2399,2399l2430,3207,2411,3210,2390,3212,2369,3212,2350,3213,2302,3213,2289,3213,2278,3213,2268,3214,2267,3214,2260,3129,2257,3055,2257,3034,2257,3014,2255,2953,2229,2891,2189,2888,2167,2889,2114,2934,2112,2972,2112,2993,2113,3014,2113,3033,2114,3052,2114,3073,2114,3094,2114,3113,2114,3139,2093,3210,2074,3214,2053,3214,2033,3212,2009,3210,1991,3209,1965,3209,1951,3213,1950,3197,1946,3135,1943,3074,1940,2993,1938,2931,1937,2855,1935,2793,1934,2714,1933,2653,1933,2593,1933,2573,1933,2507,1934,2430,1935,2413,1935,2407,1936,2407,1938,2407,1950,2409,1962,2410,1975,2409,1987,2408,2000,2408,2013,2407,2025,2406,2038,2406,2050,2406,2062,2406,2091,2471,2095,2550,2095,2573,2096,2595,2100,2655,2129,2717,2149,2719,2170,2718,2192,2716,2211,2715,2230,2713,2236,2713,2238,2692,2242,2630,2244,2552,2244,2532,2242,2453,2241,2412,2250,2408,2314,2398,2355,2397,2378,2398,2396,2399,2399,2399xe" filled="f" stroked="t" strokeweight="2.309pt" strokecolor="#000000">
                <v:path arrowok="t"/>
              </v:shape>
            </v:group>
            <v:group style="position:absolute;left:2580;top:2408;width:491;height:807" coordorigin="2580,2408" coordsize="491,807">
              <v:shape style="position:absolute;left:2580;top:2408;width:491;height:807" coordorigin="2580,2408" coordsize="491,807" path="m3069,3057l3069,3059,3070,3079,3070,3098,3067,3166,3002,3206,2922,3210,2862,3212,2842,3213,2780,3214,2739,3215,2719,3214,2640,3212,2594,3169,2587,3109,2584,3030,2583,2970,2582,2910,2580,2830,2580,2764,2580,2704,2580,2685,2580,2607,2582,2544,2585,2466,2625,2419,2689,2414,2751,2412,2807,2411,2828,2411,2848,2410,2867,2410,2886,2409,2910,2409,2932,2408,2951,2408,2969,2408,2996,2408,3017,2408,3033,2409,3057,2410,3065,2411,3065,2411,3067,2431,3069,2451,3069,2471,3068,2491,3067,2512,3066,2532,3065,2552,3065,2571,3065,2577,3045,2580,2981,2587,2924,2588,2901,2587,2881,2587,2862,2587,2844,2587,2822,2587,2802,2588,2782,2589,2764,2590,2759,2590,2758,2592,2758,2611,2758,2631,2756,2651,2754,2675,2754,2695,2820,2730,2844,2730,2864,2730,2906,2792,2905,2817,2905,2839,2904,2858,2904,2875,2905,2892,2893,2896,2825,2899,2810,2899,2798,2899,2760,2964,2762,2992,2786,3051,2807,3051,2867,3053,2928,3056,2949,3057,2969,3057,2989,3058,3008,3058,3028,3058,3047,3057,3066,3057,3069,3057xe" filled="f" stroked="t" strokeweight="2.309pt" strokecolor="#000000">
                <v:path arrowok="t"/>
              </v:shape>
            </v:group>
            <v:group style="position:absolute;left:3200;top:2392;width:488;height:825" coordorigin="3200,2392" coordsize="488,825">
              <v:shape style="position:absolute;left:3200;top:2392;width:488;height:825" coordorigin="3200,2392" coordsize="488,825" path="m3686,3109l3688,3133,3688,3154,3689,3170,3689,3186,3688,3196,3686,3203,3684,3210,3681,3213,3676,3213,3671,3214,3665,3214,3656,3214,3648,3213,3637,3213,3566,3216,3491,3217,3427,3217,3411,3217,3339,3217,3278,3216,3208,3215,3200,3194,3201,3172,3202,3151,3204,3091,3206,3028,3208,2965,3209,2890,3209,2830,3209,2792,3209,2772,3209,2692,3208,2669,3208,2647,3206,2570,3205,2494,3204,2434,3204,2413,3211,2399,3223,2397,3239,2395,3259,2393,3279,2392,3304,2392,3364,2399,3386,2463,3387,2543,3387,2566,3387,2629,3388,2704,3389,2727,3389,2749,3390,2809,3390,2888,3390,2931,3390,2951,3390,2971,3390,2989,3390,3008,3390,3026,3390,3032,3395,3030,3405,3029,3420,3030,3483,3032,3547,3035,3568,3036,3643,3039,3671,3039,3686,3039,3689,3047,3688,3055,3688,3064,3687,3072,3686,3079,3686,3088,3685,3096,3686,3103,3686,3109xe" filled="f" stroked="t" strokeweight="2.309pt" strokecolor="#000000">
                <v:path arrowok="t"/>
              </v:shape>
            </v:group>
            <v:group style="position:absolute;left:3802;top:2392;width:488;height:825" coordorigin="3802,2392" coordsize="488,825">
              <v:shape style="position:absolute;left:3802;top:2392;width:488;height:825" coordorigin="3802,2392" coordsize="488,825" path="m4288,3109l4289,3133,4290,3154,4290,3170,4290,3186,4289,3196,4287,3203,4285,3210,4282,3213,4278,3213,4273,3214,4266,3214,4258,3214,4249,3213,4238,3213,4168,3216,4093,3217,4028,3217,4012,3217,3941,3217,3879,3216,3810,3215,3802,3194,3803,3172,3804,3151,3806,3091,3808,3028,3810,2965,3811,2890,3811,2830,3811,2792,3811,2772,3810,2692,3810,2669,3809,2647,3808,2570,3807,2494,3806,2434,3805,2413,3813,2399,3825,2397,3841,2395,3860,2393,3880,2392,3905,2392,3966,2399,3987,2463,3988,2543,3988,2566,3989,2629,3990,2704,3990,2727,3990,2749,3991,2809,3992,2888,3992,2931,3992,2951,3992,2971,3992,2989,3992,3008,3991,3026,3991,3032,3997,3030,4007,3029,4022,3030,4084,3032,4148,3035,4169,3036,4244,3039,4273,3039,4288,3039,4290,3047,4290,3055,4289,3064,4288,3072,4288,3079,4287,3088,4287,3096,4287,3103,4288,3109xe" filled="f" stroked="t" strokeweight="2.309pt" strokecolor="#000000">
                <v:path arrowok="t"/>
              </v:shape>
            </v:group>
            <v:group style="position:absolute;left:4394;top:2405;width:494;height:825" coordorigin="4394,2405" coordsize="494,825">
              <v:shape style="position:absolute;left:4394;top:2405;width:494;height:825" coordorigin="4394,2405" coordsize="494,825" path="m4866,2530l4883,2590,4888,2668,4888,2688,4888,2705,4887,2728,4886,2750,4885,2770,4885,2790,4885,2808,4885,2826,4885,2848,4885,2869,4882,2946,4878,2991,4876,3011,4866,3070,4845,3128,4792,3186,4735,3212,4659,3228,4616,3230,4597,3230,4537,3223,4479,3201,4426,3138,4409,3077,4403,3001,4402,2981,4399,2921,4396,2842,4395,2821,4395,2801,4394,2781,4394,2761,4394,2741,4395,2721,4395,2701,4396,2682,4397,2662,4398,2641,4409,2562,4430,2502,4468,2452,4538,2419,4601,2407,4638,2405,4656,2406,4716,2414,4776,2434,4827,2469,4861,2517,4866,2530xe" filled="f" stroked="t" strokeweight="2.309pt" strokecolor="#000000">
                <v:path arrowok="t"/>
              </v:shape>
            </v:group>
            <v:group style="position:absolute;left:4520;top:2565;width:223;height:503" coordorigin="4520,2565" coordsize="223,503">
              <v:shape style="position:absolute;left:4520;top:2565;width:223;height:503" coordorigin="4520,2565" coordsize="223,503" path="m4743,2812l4741,2734,4741,2733,4740,2725,4739,2710,4737,2689,4736,2670,4733,2649,4707,2594,4638,2565,4615,2571,4563,2609,4530,2679,4521,2757,4520,2797,4520,2817,4520,2837,4523,2862,4525,2883,4527,2902,4528,2920,4529,2937,4531,2957,4554,3034,4607,3065,4633,3067,4652,3066,4724,3023,4739,2976,4739,2966,4738,2957,4739,2944,4743,2876,4743,2869,4743,2868,4743,2812xe" filled="f" stroked="t" strokeweight="2.309pt" strokecolor="#000000">
                <v:path arrowok="t"/>
              </v:shape>
            </v:group>
            <v:group style="position:absolute;left:5044;top:3069;width:148;height:144" coordorigin="5044,3069" coordsize="148,144">
              <v:shape style="position:absolute;left:5044;top:3069;width:148;height:144" coordorigin="5044,3069" coordsize="148,144" path="m5134,3212l5048,3213,5045,3213,5044,3208,5044,3198,5044,3188,5045,3176,5045,3161,5047,3142,5048,3122,5050,3098,5051,3081,5051,3077,5060,3073,5071,3070,5082,3070,5094,3069,5106,3069,5119,3070,5131,3070,5144,3071,5156,3073,5169,3074,5181,3074,5192,3074,5191,3093,5189,3157,5189,3196,5181,3213,5171,3213,5164,3213,5158,3212,5152,3212,5145,3212,5137,3212,5134,3212xe" filled="f" stroked="t" strokeweight="2.309pt" strokecolor="#000000">
                <v:path arrowok="t"/>
              </v:shape>
            </v:group>
            <v:group style="position:absolute;left:5039;top:2395;width:152;height:622" coordorigin="5039,2395" coordsize="152,622">
              <v:shape style="position:absolute;left:5039;top:2395;width:152;height:622" coordorigin="5039,2395" coordsize="152,622" path="m5044,2403l5048,2403,5066,2402,5085,2400,5106,2398,5131,2396,5187,2420,5187,2498,5187,2518,5187,2538,5187,2598,5186,2659,5186,2700,5186,2721,5185,2742,5185,2763,5185,2784,5186,2845,5188,2924,5190,3000,5174,3009,5155,3014,5134,3016,5107,3016,5085,3016,5067,3017,5051,3017,5041,3018,5041,2998,5041,2978,5041,2958,5042,2938,5042,2918,5042,2898,5041,2834,5040,2774,5040,2717,5039,2697,5039,2676,5039,2656,5039,2636,5039,2616,5039,2597,5040,2532,5041,2471,5044,2416,5044,2403xe" filled="f" stroked="t" strokeweight="2.309pt" strokecolor="#000000">
                <v:path arrowok="t"/>
              </v:shape>
            </v:group>
            <v:group style="position:absolute;left:4471;top:1508;width:3270;height:186" coordorigin="4471,1508" coordsize="3270,186">
              <v:shape style="position:absolute;left:4471;top:1508;width:3270;height:186" coordorigin="4471,1508" coordsize="3270,186" path="m4471,1694l7741,1694,7741,1508,4471,1508,4471,1694e" filled="t" fillcolor="#FFFFFF" stroked="f">
                <v:path arrowok="t"/>
                <v:fill/>
              </v:shape>
            </v:group>
            <v:group style="position:absolute;left:4471;top:1508;width:3270;height:186" coordorigin="4471,1508" coordsize="3270,186">
              <v:shape style="position:absolute;left:4471;top:1508;width:3270;height:186" coordorigin="4471,1508" coordsize="3270,186" path="m4471,1694l7741,1694,7741,1508,4471,1508,4471,1694xe" filled="f" stroked="t" strokeweight=".628pt" strokecolor="#FFFFFF">
                <v:path arrowok="t"/>
              </v:shape>
            </v:group>
            <v:group style="position:absolute;left:5040;top:407;width:1825;height:140" coordorigin="5040,407" coordsize="1825,140">
              <v:shape style="position:absolute;left:5040;top:407;width:1825;height:140" coordorigin="5040,407" coordsize="1825,140" path="m5040,547l6865,547,6865,407,5040,407,5040,547e" filled="t" fillcolor="#FFFFFF" stroked="f">
                <v:path arrowok="t"/>
                <v:fill/>
              </v:shape>
            </v:group>
            <v:group style="position:absolute;left:5040;top:407;width:1825;height:140" coordorigin="5040,407" coordsize="1825,140">
              <v:shape style="position:absolute;left:5040;top:407;width:1825;height:140" coordorigin="5040,407" coordsize="1825,140" path="m5040,547l6865,547,6865,407,5040,407,5040,547xe" filled="f" stroked="t" strokeweight=".387pt" strokecolor="#FFFFFF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2.391907pt;margin-top:302.430298pt;width:14.0pt;height:237.029207pt;mso-position-horizontal-relative:page;mso-position-vertical-relative:page;z-index:-821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63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60"/>
                    </w:rPr>
                    <w:t>M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86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6"/>
                      <w:w w:val="86"/>
                    </w:rPr>
                    <w:t>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79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81"/>
                    </w:rPr>
                    <w:t>Learning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22"/>
                      <w:w w:val="81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1"/>
                      <w:w w:val="81"/>
                    </w:rPr>
                    <w:t>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81"/>
                    </w:rPr>
                    <w:t>un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3"/>
                      <w:w w:val="81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74"/>
                    </w:rPr>
                    <w:t>With...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8"/>
                      <w:w w:val="74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74"/>
                    </w:rPr>
                    <w:t>©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74"/>
                    </w:rPr>
                    <w:t> </w:t>
                  </w:r>
                  <w:hyperlink r:id="rId11"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94"/>
                      </w:rPr>
                      <w:t>ww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7"/>
                        <w:w w:val="94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91"/>
                      </w:rPr>
                      <w:t>.mrsmactivit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7"/>
                        <w:w w:val="91"/>
                      </w:rPr>
                      <w:t>y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80"/>
                      </w:rPr>
                      <w:t>.co.uk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7"/>
          <w:w w:val="65"/>
        </w:rPr>
        <w:t>COM</w:t>
      </w:r>
      <w:r>
        <w:rPr>
          <w:rFonts w:ascii="Arial" w:hAnsi="Arial" w:cs="Arial" w:eastAsia="Arial"/>
          <w:sz w:val="36"/>
          <w:szCs w:val="36"/>
          <w:spacing w:val="-10"/>
          <w:w w:val="65"/>
        </w:rPr>
        <w:t>P</w:t>
      </w:r>
      <w:r>
        <w:rPr>
          <w:rFonts w:ascii="Arial" w:hAnsi="Arial" w:cs="Arial" w:eastAsia="Arial"/>
          <w:sz w:val="36"/>
          <w:szCs w:val="36"/>
          <w:spacing w:val="4"/>
          <w:w w:val="65"/>
        </w:rPr>
        <w:t>A</w:t>
      </w:r>
      <w:r>
        <w:rPr>
          <w:rFonts w:ascii="Arial" w:hAnsi="Arial" w:cs="Arial" w:eastAsia="Arial"/>
          <w:sz w:val="36"/>
          <w:szCs w:val="36"/>
          <w:spacing w:val="7"/>
          <w:w w:val="69"/>
        </w:rPr>
        <w:t>CT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18" w:after="0" w:line="240" w:lineRule="auto"/>
        <w:ind w:left="102" w:right="-102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4"/>
          <w:w w:val="64"/>
        </w:rPr>
        <w:t>COMB</w:t>
      </w:r>
      <w:r>
        <w:rPr>
          <w:rFonts w:ascii="Arial" w:hAnsi="Arial" w:cs="Arial" w:eastAsia="Arial"/>
          <w:sz w:val="36"/>
          <w:szCs w:val="36"/>
          <w:spacing w:val="0"/>
          <w:w w:val="64"/>
        </w:rPr>
        <w:t>O</w:t>
      </w:r>
      <w:r>
        <w:rPr>
          <w:rFonts w:ascii="Arial" w:hAnsi="Arial" w:cs="Arial" w:eastAsia="Arial"/>
          <w:sz w:val="36"/>
          <w:szCs w:val="36"/>
          <w:spacing w:val="32"/>
          <w:w w:val="64"/>
        </w:rPr>
        <w:t> </w:t>
      </w:r>
      <w:r>
        <w:rPr>
          <w:rFonts w:ascii="Arial" w:hAnsi="Arial" w:cs="Arial" w:eastAsia="Arial"/>
          <w:sz w:val="36"/>
          <w:szCs w:val="36"/>
          <w:spacing w:val="7"/>
          <w:w w:val="75"/>
        </w:rPr>
        <w:t>FL</w:t>
      </w:r>
      <w:r>
        <w:rPr>
          <w:rFonts w:ascii="Arial" w:hAnsi="Arial" w:cs="Arial" w:eastAsia="Arial"/>
          <w:sz w:val="36"/>
          <w:szCs w:val="36"/>
          <w:spacing w:val="4"/>
          <w:w w:val="75"/>
        </w:rPr>
        <w:t>A</w:t>
      </w:r>
      <w:r>
        <w:rPr>
          <w:rFonts w:ascii="Arial" w:hAnsi="Arial" w:cs="Arial" w:eastAsia="Arial"/>
          <w:sz w:val="36"/>
          <w:szCs w:val="36"/>
          <w:spacing w:val="0"/>
          <w:w w:val="61"/>
        </w:rPr>
        <w:t>G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18" w:after="0" w:line="250" w:lineRule="auto"/>
        <w:ind w:left="102" w:right="544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5"/>
          <w:w w:val="75"/>
        </w:rPr>
        <w:t>(INF</w:t>
      </w:r>
      <w:r>
        <w:rPr>
          <w:rFonts w:ascii="Arial" w:hAnsi="Arial" w:cs="Arial" w:eastAsia="Arial"/>
          <w:sz w:val="36"/>
          <w:szCs w:val="36"/>
          <w:spacing w:val="0"/>
          <w:w w:val="75"/>
        </w:rPr>
        <w:t>O</w:t>
      </w:r>
      <w:r>
        <w:rPr>
          <w:rFonts w:ascii="Arial" w:hAnsi="Arial" w:cs="Arial" w:eastAsia="Arial"/>
          <w:sz w:val="36"/>
          <w:szCs w:val="36"/>
          <w:spacing w:val="18"/>
          <w:w w:val="75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&amp;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-15"/>
          <w:w w:val="80"/>
        </w:rPr>
        <w:t>F</w:t>
      </w:r>
      <w:r>
        <w:rPr>
          <w:rFonts w:ascii="Arial" w:hAnsi="Arial" w:cs="Arial" w:eastAsia="Arial"/>
          <w:sz w:val="36"/>
          <w:szCs w:val="36"/>
          <w:spacing w:val="4"/>
          <w:w w:val="65"/>
        </w:rPr>
        <w:t>A</w:t>
      </w:r>
      <w:r>
        <w:rPr>
          <w:rFonts w:ascii="Arial" w:hAnsi="Arial" w:cs="Arial" w:eastAsia="Arial"/>
          <w:sz w:val="36"/>
          <w:szCs w:val="36"/>
          <w:spacing w:val="7"/>
          <w:w w:val="74"/>
        </w:rPr>
        <w:t>CE)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0" w:after="0" w:line="252" w:lineRule="auto"/>
        <w:ind w:left="488" w:right="-98" w:firstLine="-488"/>
        <w:jc w:val="left"/>
        <w:rPr>
          <w:rFonts w:ascii="Arial" w:hAnsi="Arial" w:cs="Arial" w:eastAsia="Arial"/>
          <w:sz w:val="45"/>
          <w:szCs w:val="45"/>
        </w:rPr>
      </w:pPr>
      <w:rPr/>
      <w:r>
        <w:rPr/>
        <w:br w:type="column"/>
      </w:r>
      <w:r>
        <w:rPr>
          <w:rFonts w:ascii="Arial" w:hAnsi="Arial" w:cs="Arial" w:eastAsia="Arial"/>
          <w:sz w:val="45"/>
          <w:szCs w:val="45"/>
          <w:spacing w:val="27"/>
          <w:w w:val="69"/>
        </w:rPr>
        <w:t>YEARS</w:t>
      </w:r>
      <w:r>
        <w:rPr>
          <w:rFonts w:ascii="Arial" w:hAnsi="Arial" w:cs="Arial" w:eastAsia="Arial"/>
          <w:sz w:val="45"/>
          <w:szCs w:val="45"/>
          <w:spacing w:val="27"/>
          <w:w w:val="69"/>
        </w:rPr>
        <w:t> </w:t>
      </w:r>
      <w:r>
        <w:rPr>
          <w:rFonts w:ascii="Arial" w:hAnsi="Arial" w:cs="Arial" w:eastAsia="Arial"/>
          <w:sz w:val="45"/>
          <w:szCs w:val="45"/>
          <w:spacing w:val="27"/>
          <w:w w:val="69"/>
        </w:rPr>
        <w:t>OL</w:t>
      </w:r>
      <w:r>
        <w:rPr>
          <w:rFonts w:ascii="Arial" w:hAnsi="Arial" w:cs="Arial" w:eastAsia="Arial"/>
          <w:sz w:val="45"/>
          <w:szCs w:val="45"/>
          <w:spacing w:val="19"/>
          <w:w w:val="69"/>
        </w:rPr>
        <w:t>D</w:t>
      </w:r>
      <w:r>
        <w:rPr>
          <w:rFonts w:ascii="Arial" w:hAnsi="Arial" w:cs="Arial" w:eastAsia="Arial"/>
          <w:sz w:val="45"/>
          <w:szCs w:val="45"/>
          <w:spacing w:val="0"/>
          <w:w w:val="68"/>
        </w:rPr>
        <w:t>.</w:t>
      </w:r>
      <w:r>
        <w:rPr>
          <w:rFonts w:ascii="Arial" w:hAnsi="Arial" w:cs="Arial" w:eastAsia="Arial"/>
          <w:sz w:val="45"/>
          <w:szCs w:val="45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5"/>
          <w:w w:val="70"/>
        </w:rPr>
        <w:t>LARG</w:t>
      </w:r>
      <w:r>
        <w:rPr>
          <w:rFonts w:ascii="Arial" w:hAnsi="Arial" w:cs="Arial" w:eastAsia="Arial"/>
          <w:sz w:val="36"/>
          <w:szCs w:val="36"/>
          <w:spacing w:val="0"/>
          <w:w w:val="70"/>
        </w:rPr>
        <w:t>E</w:t>
      </w:r>
      <w:r>
        <w:rPr>
          <w:rFonts w:ascii="Arial" w:hAnsi="Arial" w:cs="Arial" w:eastAsia="Arial"/>
          <w:sz w:val="36"/>
          <w:szCs w:val="36"/>
          <w:spacing w:val="24"/>
          <w:w w:val="70"/>
        </w:rPr>
        <w:t> </w:t>
      </w:r>
      <w:r>
        <w:rPr>
          <w:rFonts w:ascii="Arial" w:hAnsi="Arial" w:cs="Arial" w:eastAsia="Arial"/>
          <w:sz w:val="36"/>
          <w:szCs w:val="36"/>
          <w:spacing w:val="7"/>
          <w:w w:val="76"/>
        </w:rPr>
        <w:t>SIZE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320" w:bottom="0" w:left="240" w:right="1380"/>
          <w:cols w:num="3" w:equalWidth="0">
            <w:col w:w="1785" w:space="664"/>
            <w:col w:w="1294" w:space="4786"/>
            <w:col w:w="1771"/>
          </w:cols>
        </w:sectPr>
      </w:pPr>
      <w:rPr/>
    </w:p>
    <w:p>
      <w:pPr>
        <w:spacing w:before="74" w:after="0" w:line="159" w:lineRule="exact"/>
        <w:ind w:left="5428" w:right="3808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62"/>
        </w:rPr>
        <w:t>&lt;&lt;</w:t>
      </w:r>
      <w:r>
        <w:rPr>
          <w:rFonts w:ascii="Arial" w:hAnsi="Arial" w:cs="Arial" w:eastAsia="Arial"/>
          <w:sz w:val="14"/>
          <w:szCs w:val="14"/>
          <w:spacing w:val="4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FOLD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10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THIS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15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-4"/>
          <w:w w:val="62"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AB!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2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&gt;&gt;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450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5"/>
          <w:w w:val="60"/>
        </w:rPr>
        <w:t>M</w:t>
      </w:r>
      <w:r>
        <w:rPr>
          <w:rFonts w:ascii="Arial" w:hAnsi="Arial" w:cs="Arial" w:eastAsia="Arial"/>
          <w:sz w:val="15"/>
          <w:szCs w:val="15"/>
          <w:spacing w:val="6"/>
          <w:w w:val="86"/>
        </w:rPr>
        <w:t>a</w:t>
      </w:r>
      <w:r>
        <w:rPr>
          <w:rFonts w:ascii="Arial" w:hAnsi="Arial" w:cs="Arial" w:eastAsia="Arial"/>
          <w:sz w:val="15"/>
          <w:szCs w:val="15"/>
          <w:spacing w:val="2"/>
          <w:w w:val="86"/>
        </w:rPr>
        <w:t>k</w:t>
      </w:r>
      <w:r>
        <w:rPr>
          <w:rFonts w:ascii="Arial" w:hAnsi="Arial" w:cs="Arial" w:eastAsia="Arial"/>
          <w:sz w:val="15"/>
          <w:szCs w:val="15"/>
          <w:spacing w:val="0"/>
          <w:w w:val="80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78"/>
        </w:rPr>
        <w:t>Learnin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g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 </w:t>
      </w:r>
      <w:r>
        <w:rPr>
          <w:rFonts w:ascii="Arial" w:hAnsi="Arial" w:cs="Arial" w:eastAsia="Arial"/>
          <w:sz w:val="15"/>
          <w:szCs w:val="15"/>
          <w:spacing w:val="27"/>
          <w:w w:val="78"/>
        </w:rPr>
        <w:t> </w:t>
      </w:r>
      <w:r>
        <w:rPr>
          <w:rFonts w:ascii="Arial" w:hAnsi="Arial" w:cs="Arial" w:eastAsia="Arial"/>
          <w:sz w:val="15"/>
          <w:szCs w:val="15"/>
          <w:spacing w:val="-2"/>
          <w:w w:val="78"/>
        </w:rPr>
        <w:t>F</w:t>
      </w:r>
      <w:r>
        <w:rPr>
          <w:rFonts w:ascii="Arial" w:hAnsi="Arial" w:cs="Arial" w:eastAsia="Arial"/>
          <w:sz w:val="15"/>
          <w:szCs w:val="15"/>
          <w:spacing w:val="5"/>
          <w:w w:val="78"/>
        </w:rPr>
        <w:t>u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n</w:t>
      </w:r>
      <w:r>
        <w:rPr>
          <w:rFonts w:ascii="Arial" w:hAnsi="Arial" w:cs="Arial" w:eastAsia="Arial"/>
          <w:sz w:val="15"/>
          <w:szCs w:val="15"/>
          <w:spacing w:val="18"/>
          <w:w w:val="78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78"/>
        </w:rPr>
        <w:t>With..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.</w:t>
      </w:r>
      <w:r>
        <w:rPr>
          <w:rFonts w:ascii="Arial" w:hAnsi="Arial" w:cs="Arial" w:eastAsia="Arial"/>
          <w:sz w:val="15"/>
          <w:szCs w:val="15"/>
          <w:spacing w:val="-4"/>
          <w:w w:val="7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©</w:t>
      </w:r>
      <w:r>
        <w:rPr>
          <w:rFonts w:ascii="Arial" w:hAnsi="Arial" w:cs="Arial" w:eastAsia="Arial"/>
          <w:sz w:val="15"/>
          <w:szCs w:val="15"/>
          <w:spacing w:val="6"/>
          <w:w w:val="78"/>
        </w:rPr>
        <w:t> </w:t>
      </w:r>
      <w:hyperlink r:id="rId12">
        <w:r>
          <w:rPr>
            <w:rFonts w:ascii="Arial" w:hAnsi="Arial" w:cs="Arial" w:eastAsia="Arial"/>
            <w:sz w:val="15"/>
            <w:szCs w:val="15"/>
            <w:spacing w:val="6"/>
            <w:w w:val="95"/>
          </w:rPr>
          <w:t>ww</w:t>
        </w:r>
        <w:r>
          <w:rPr>
            <w:rFonts w:ascii="Arial" w:hAnsi="Arial" w:cs="Arial" w:eastAsia="Arial"/>
            <w:sz w:val="15"/>
            <w:szCs w:val="15"/>
            <w:spacing w:val="2"/>
            <w:w w:val="95"/>
          </w:rPr>
          <w:t>w</w:t>
        </w:r>
        <w:r>
          <w:rPr>
            <w:rFonts w:ascii="Arial" w:hAnsi="Arial" w:cs="Arial" w:eastAsia="Arial"/>
            <w:sz w:val="15"/>
            <w:szCs w:val="15"/>
            <w:spacing w:val="6"/>
            <w:w w:val="92"/>
          </w:rPr>
          <w:t>.mrsmactivit</w:t>
        </w:r>
        <w:r>
          <w:rPr>
            <w:rFonts w:ascii="Arial" w:hAnsi="Arial" w:cs="Arial" w:eastAsia="Arial"/>
            <w:sz w:val="15"/>
            <w:szCs w:val="15"/>
            <w:spacing w:val="2"/>
            <w:w w:val="92"/>
          </w:rPr>
          <w:t>y</w:t>
        </w:r>
        <w:r>
          <w:rPr>
            <w:rFonts w:ascii="Arial" w:hAnsi="Arial" w:cs="Arial" w:eastAsia="Arial"/>
            <w:sz w:val="15"/>
            <w:szCs w:val="15"/>
            <w:spacing w:val="6"/>
            <w:w w:val="81"/>
          </w:rPr>
          <w:t>.co.uk</w:t>
        </w:r>
        <w:r>
          <w:rPr>
            <w:rFonts w:ascii="Arial" w:hAnsi="Arial" w:cs="Arial" w:eastAsia="Arial"/>
            <w:sz w:val="15"/>
            <w:szCs w:val="15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311" w:lineRule="exact"/>
        <w:ind w:left="1709" w:right="-105"/>
        <w:jc w:val="left"/>
        <w:rPr>
          <w:rFonts w:ascii="Arial" w:hAnsi="Arial" w:cs="Arial" w:eastAsia="Arial"/>
          <w:sz w:val="90"/>
          <w:szCs w:val="90"/>
        </w:rPr>
      </w:pPr>
      <w:rPr/>
      <w:r>
        <w:rPr>
          <w:rFonts w:ascii="Arial" w:hAnsi="Arial" w:cs="Arial" w:eastAsia="Arial"/>
          <w:sz w:val="115"/>
          <w:szCs w:val="115"/>
          <w:color w:val="FFFFFF"/>
          <w:spacing w:val="69"/>
          <w:w w:val="69"/>
          <w:position w:val="-3"/>
        </w:rPr>
        <w:t>H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72"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72"/>
          <w:emboss/>
          <w:position w:val="-3"/>
        </w:rPr>
        <w:t>E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72"/>
          <w:emboss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72"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83"/>
          <w:position w:val="-3"/>
        </w:rPr>
        <w:t>L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83"/>
          <w:emboss/>
          <w:position w:val="-3"/>
        </w:rPr>
        <w:t>L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83"/>
          <w:emboss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62"/>
          <w:emboss/>
          <w:position w:val="-3"/>
        </w:rPr>
        <w:t>O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62"/>
          <w:emboss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62"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0"/>
          <w:w w:val="78"/>
          <w:position w:val="-3"/>
        </w:rPr>
        <w:t>!</w:t>
      </w:r>
      <w:r>
        <w:rPr>
          <w:rFonts w:ascii="Arial" w:hAnsi="Arial" w:cs="Arial" w:eastAsia="Arial"/>
          <w:sz w:val="115"/>
          <w:szCs w:val="115"/>
          <w:color w:val="FFFFFF"/>
          <w:spacing w:val="50"/>
          <w:w w:val="100"/>
          <w:position w:val="-3"/>
        </w:rPr>
        <w:t> </w:t>
      </w:r>
      <w:r>
        <w:rPr>
          <w:rFonts w:ascii="Arial" w:hAnsi="Arial" w:cs="Arial" w:eastAsia="Arial"/>
          <w:sz w:val="90"/>
          <w:szCs w:val="90"/>
          <w:color w:val="000000"/>
          <w:spacing w:val="35"/>
          <w:w w:val="65"/>
          <w:position w:val="-3"/>
        </w:rPr>
        <w:t>M</w:t>
      </w:r>
      <w:r>
        <w:rPr>
          <w:rFonts w:ascii="Arial" w:hAnsi="Arial" w:cs="Arial" w:eastAsia="Arial"/>
          <w:sz w:val="90"/>
          <w:szCs w:val="90"/>
          <w:color w:val="000000"/>
          <w:spacing w:val="0"/>
          <w:w w:val="65"/>
          <w:position w:val="-3"/>
        </w:rPr>
        <w:t>Y</w:t>
      </w:r>
      <w:r>
        <w:rPr>
          <w:rFonts w:ascii="Arial" w:hAnsi="Arial" w:cs="Arial" w:eastAsia="Arial"/>
          <w:sz w:val="90"/>
          <w:szCs w:val="90"/>
          <w:color w:val="000000"/>
          <w:spacing w:val="84"/>
          <w:w w:val="65"/>
          <w:position w:val="-3"/>
        </w:rPr>
        <w:t> </w:t>
      </w:r>
      <w:r>
        <w:rPr>
          <w:rFonts w:ascii="Arial" w:hAnsi="Arial" w:cs="Arial" w:eastAsia="Arial"/>
          <w:sz w:val="90"/>
          <w:szCs w:val="90"/>
          <w:color w:val="000000"/>
          <w:spacing w:val="35"/>
          <w:w w:val="65"/>
          <w:position w:val="-3"/>
        </w:rPr>
        <w:t>NAM</w:t>
      </w:r>
      <w:r>
        <w:rPr>
          <w:rFonts w:ascii="Arial" w:hAnsi="Arial" w:cs="Arial" w:eastAsia="Arial"/>
          <w:sz w:val="90"/>
          <w:szCs w:val="90"/>
          <w:color w:val="000000"/>
          <w:spacing w:val="0"/>
          <w:w w:val="65"/>
          <w:position w:val="-3"/>
        </w:rPr>
        <w:t>E</w:t>
      </w:r>
      <w:r>
        <w:rPr>
          <w:rFonts w:ascii="Arial" w:hAnsi="Arial" w:cs="Arial" w:eastAsia="Arial"/>
          <w:sz w:val="90"/>
          <w:szCs w:val="90"/>
          <w:color w:val="000000"/>
          <w:spacing w:val="0"/>
          <w:w w:val="65"/>
          <w:position w:val="-3"/>
        </w:rPr>
        <w:t> </w:t>
      </w:r>
      <w:r>
        <w:rPr>
          <w:rFonts w:ascii="Arial" w:hAnsi="Arial" w:cs="Arial" w:eastAsia="Arial"/>
          <w:sz w:val="90"/>
          <w:szCs w:val="90"/>
          <w:color w:val="000000"/>
          <w:spacing w:val="47"/>
          <w:w w:val="65"/>
          <w:position w:val="-3"/>
        </w:rPr>
        <w:t> </w:t>
      </w:r>
      <w:r>
        <w:rPr>
          <w:rFonts w:ascii="Arial" w:hAnsi="Arial" w:cs="Arial" w:eastAsia="Arial"/>
          <w:sz w:val="90"/>
          <w:szCs w:val="90"/>
          <w:color w:val="000000"/>
          <w:spacing w:val="54"/>
          <w:w w:val="74"/>
          <w:position w:val="-3"/>
        </w:rPr>
        <w:t>IS...</w:t>
      </w:r>
      <w:r>
        <w:rPr>
          <w:rFonts w:ascii="Arial" w:hAnsi="Arial" w:cs="Arial" w:eastAsia="Arial"/>
          <w:sz w:val="90"/>
          <w:szCs w:val="90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320" w:bottom="0" w:left="180" w:right="1380"/>
        </w:sectPr>
      </w:pPr>
      <w:rPr/>
    </w:p>
    <w:p>
      <w:pPr>
        <w:spacing w:before="0" w:after="0" w:line="240" w:lineRule="auto"/>
        <w:ind w:left="1790" w:right="1587"/>
        <w:jc w:val="center"/>
        <w:rPr>
          <w:rFonts w:ascii="Arial" w:hAnsi="Arial" w:cs="Arial" w:eastAsia="Arial"/>
          <w:sz w:val="45"/>
          <w:szCs w:val="45"/>
        </w:rPr>
      </w:pPr>
      <w:rPr/>
      <w:r>
        <w:rPr/>
        <w:pict>
          <w10:wrap type="none"/>
          <v:shape style="position:absolute;margin-left:351.820007pt;margin-top:-57.026676pt;width:71.889752pt;height:26.288797pt;mso-position-horizontal-relative:page;mso-position-vertical-relative:paragraph;z-index:-811;rotation:356" type="#_x0000_t136" fillcolor="#232020" stroked="f">
            <o:extrusion v:ext="view" autorotationcenter="t"/>
            <v:textpath style="font-family:&amp;quot;Arial&amp;quot;;font-size:25pt;v-text-kern:t;mso-text-shadow:auto" string="BEST..."/>
          </v:shape>
        </w:pict>
      </w:r>
      <w:r>
        <w:rPr/>
        <w:pict>
          <w10:wrap type="none"/>
          <v:shape style="position:absolute;margin-left:189.764862pt;margin-top:-44.89904pt;width:76.826935pt;height:26.31906pt;mso-position-horizontal-relative:page;mso-position-vertical-relative:paragraph;z-index:-810;rotation:356" type="#_x0000_t136" fillcolor="#232020" stroked="f">
            <o:extrusion v:ext="view" autorotationcenter="t"/>
            <v:textpath style="font-family:&amp;quot;Arial&amp;quot;;font-size:25pt;v-text-kern:t;mso-text-shadow:auto" string="THINGS"/>
          </v:shape>
        </w:pict>
      </w:r>
      <w:r>
        <w:rPr/>
        <w:pict>
          <w10:wrap type="none"/>
          <v:shape style="position:absolute;margin-left:274.562012pt;margin-top:-48.475666pt;width:6.879214pt;height:25.890314pt;mso-position-horizontal-relative:page;mso-position-vertical-relative:paragraph;z-index:-809;rotation:356" type="#_x0000_t136" fillcolor="#232020" stroked="f">
            <o:extrusion v:ext="view" autorotationcenter="t"/>
            <v:textpath style="font-family:&amp;quot;Arial&amp;quot;;font-size:25pt;v-text-kern:t;mso-text-shadow:auto" string="I"/>
          </v:shape>
        </w:pict>
      </w:r>
      <w:r>
        <w:rPr/>
        <w:pict>
          <w10:wrap type="none"/>
          <v:shape style="position:absolute;margin-left:296.154572pt;margin-top:-51.798649pt;width:47.746674pt;height:26.140812pt;mso-position-horizontal-relative:page;mso-position-vertical-relative:paragraph;z-index:-808;rotation:356" type="#_x0000_t136" fillcolor="#232020" stroked="f">
            <o:extrusion v:ext="view" autorotationcenter="t"/>
            <v:textpath style="font-family:&amp;quot;Arial&amp;quot;;font-size:25pt;v-text-kern:t;mso-text-shadow:auto" string="LIKE"/>
          </v:shape>
        </w:pict>
      </w:r>
      <w:r>
        <w:rPr>
          <w:rFonts w:ascii="Arial" w:hAnsi="Arial" w:cs="Arial" w:eastAsia="Arial"/>
          <w:sz w:val="45"/>
          <w:szCs w:val="45"/>
          <w:spacing w:val="27"/>
          <w:w w:val="67"/>
        </w:rPr>
        <w:t>FOOD</w:t>
      </w:r>
      <w:r>
        <w:rPr>
          <w:rFonts w:ascii="Arial" w:hAnsi="Arial" w:cs="Arial" w:eastAsia="Arial"/>
          <w:sz w:val="45"/>
          <w:szCs w:val="45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93" w:lineRule="auto"/>
        <w:ind w:left="1844" w:right="1216"/>
        <w:jc w:val="left"/>
        <w:rPr>
          <w:rFonts w:ascii="Arial" w:hAnsi="Arial" w:cs="Arial" w:eastAsia="Arial"/>
          <w:sz w:val="45"/>
          <w:szCs w:val="45"/>
        </w:rPr>
      </w:pPr>
      <w:rPr/>
      <w:r>
        <w:rPr>
          <w:rFonts w:ascii="Arial" w:hAnsi="Arial" w:cs="Arial" w:eastAsia="Arial"/>
          <w:sz w:val="45"/>
          <w:szCs w:val="45"/>
          <w:spacing w:val="27"/>
          <w:w w:val="70"/>
        </w:rPr>
        <w:t>ANIMAL</w:t>
      </w:r>
      <w:r>
        <w:rPr>
          <w:rFonts w:ascii="Arial" w:hAnsi="Arial" w:cs="Arial" w:eastAsia="Arial"/>
          <w:sz w:val="45"/>
          <w:szCs w:val="45"/>
          <w:spacing w:val="27"/>
          <w:w w:val="70"/>
        </w:rPr>
        <w:t> </w:t>
      </w:r>
      <w:r>
        <w:rPr>
          <w:rFonts w:ascii="Arial" w:hAnsi="Arial" w:cs="Arial" w:eastAsia="Arial"/>
          <w:sz w:val="45"/>
          <w:szCs w:val="45"/>
          <w:spacing w:val="27"/>
          <w:w w:val="66"/>
        </w:rPr>
        <w:t>BOOK</w:t>
      </w:r>
      <w:r>
        <w:rPr>
          <w:rFonts w:ascii="Arial" w:hAnsi="Arial" w:cs="Arial" w:eastAsia="Arial"/>
          <w:sz w:val="45"/>
          <w:szCs w:val="45"/>
          <w:spacing w:val="0"/>
          <w:w w:val="100"/>
        </w:rPr>
      </w:r>
    </w:p>
    <w:p>
      <w:pPr>
        <w:spacing w:before="21" w:after="0" w:line="513" w:lineRule="exact"/>
        <w:ind w:left="1844" w:right="-108"/>
        <w:jc w:val="left"/>
        <w:rPr>
          <w:rFonts w:ascii="Arial" w:hAnsi="Arial" w:cs="Arial" w:eastAsia="Arial"/>
          <w:sz w:val="45"/>
          <w:szCs w:val="45"/>
        </w:rPr>
      </w:pPr>
      <w:rPr/>
      <w:r>
        <w:rPr>
          <w:rFonts w:ascii="Arial" w:hAnsi="Arial" w:cs="Arial" w:eastAsia="Arial"/>
          <w:sz w:val="45"/>
          <w:szCs w:val="45"/>
          <w:spacing w:val="22"/>
          <w:w w:val="80"/>
          <w:position w:val="-1"/>
        </w:rPr>
        <w:t>FILM/T</w:t>
      </w:r>
      <w:r>
        <w:rPr>
          <w:rFonts w:ascii="Arial" w:hAnsi="Arial" w:cs="Arial" w:eastAsia="Arial"/>
          <w:sz w:val="45"/>
          <w:szCs w:val="45"/>
          <w:spacing w:val="0"/>
          <w:w w:val="80"/>
          <w:position w:val="-1"/>
        </w:rPr>
        <w:t>V</w:t>
      </w:r>
      <w:r>
        <w:rPr>
          <w:rFonts w:ascii="Arial" w:hAnsi="Arial" w:cs="Arial" w:eastAsia="Arial"/>
          <w:sz w:val="45"/>
          <w:szCs w:val="45"/>
          <w:spacing w:val="52"/>
          <w:w w:val="80"/>
          <w:position w:val="-1"/>
        </w:rPr>
        <w:t> </w:t>
      </w:r>
      <w:r>
        <w:rPr>
          <w:rFonts w:ascii="Arial" w:hAnsi="Arial" w:cs="Arial" w:eastAsia="Arial"/>
          <w:sz w:val="45"/>
          <w:szCs w:val="45"/>
          <w:spacing w:val="27"/>
          <w:w w:val="62"/>
          <w:position w:val="-1"/>
        </w:rPr>
        <w:t>SHOW</w:t>
      </w:r>
      <w:r>
        <w:rPr>
          <w:rFonts w:ascii="Arial" w:hAnsi="Arial" w:cs="Arial" w:eastAsia="Arial"/>
          <w:sz w:val="45"/>
          <w:szCs w:val="45"/>
          <w:spacing w:val="0"/>
          <w:w w:val="100"/>
          <w:position w:val="0"/>
        </w:rPr>
      </w:r>
    </w:p>
    <w:p>
      <w:pPr>
        <w:spacing w:before="0" w:after="0" w:line="593" w:lineRule="auto"/>
        <w:ind w:right="2354"/>
        <w:jc w:val="left"/>
        <w:rPr>
          <w:rFonts w:ascii="Arial" w:hAnsi="Arial" w:cs="Arial" w:eastAsia="Arial"/>
          <w:sz w:val="45"/>
          <w:szCs w:val="45"/>
        </w:rPr>
      </w:pPr>
      <w:rPr/>
      <w:r>
        <w:rPr/>
        <w:br w:type="column"/>
      </w:r>
      <w:r>
        <w:rPr>
          <w:rFonts w:ascii="Arial" w:hAnsi="Arial" w:cs="Arial" w:eastAsia="Arial"/>
          <w:sz w:val="45"/>
          <w:szCs w:val="45"/>
          <w:spacing w:val="27"/>
          <w:w w:val="73"/>
        </w:rPr>
        <w:t>SUBJECT</w:t>
      </w:r>
      <w:r>
        <w:rPr>
          <w:rFonts w:ascii="Arial" w:hAnsi="Arial" w:cs="Arial" w:eastAsia="Arial"/>
          <w:sz w:val="45"/>
          <w:szCs w:val="45"/>
          <w:spacing w:val="27"/>
          <w:w w:val="73"/>
        </w:rPr>
        <w:t> </w:t>
      </w:r>
      <w:r>
        <w:rPr>
          <w:rFonts w:ascii="Arial" w:hAnsi="Arial" w:cs="Arial" w:eastAsia="Arial"/>
          <w:sz w:val="45"/>
          <w:szCs w:val="45"/>
          <w:spacing w:val="27"/>
          <w:w w:val="68"/>
        </w:rPr>
        <w:t>HOB</w:t>
      </w:r>
      <w:r>
        <w:rPr>
          <w:rFonts w:ascii="Arial" w:hAnsi="Arial" w:cs="Arial" w:eastAsia="Arial"/>
          <w:sz w:val="45"/>
          <w:szCs w:val="45"/>
          <w:spacing w:val="24"/>
          <w:w w:val="68"/>
        </w:rPr>
        <w:t>B</w:t>
      </w:r>
      <w:r>
        <w:rPr>
          <w:rFonts w:ascii="Arial" w:hAnsi="Arial" w:cs="Arial" w:eastAsia="Arial"/>
          <w:sz w:val="45"/>
          <w:szCs w:val="45"/>
          <w:spacing w:val="0"/>
          <w:w w:val="65"/>
        </w:rPr>
        <w:t>Y</w:t>
      </w:r>
      <w:r>
        <w:rPr>
          <w:rFonts w:ascii="Arial" w:hAnsi="Arial" w:cs="Arial" w:eastAsia="Arial"/>
          <w:sz w:val="45"/>
          <w:szCs w:val="45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45"/>
          <w:szCs w:val="45"/>
        </w:rPr>
      </w:pPr>
      <w:rPr/>
      <w:r>
        <w:rPr>
          <w:rFonts w:ascii="Arial" w:hAnsi="Arial" w:cs="Arial" w:eastAsia="Arial"/>
          <w:sz w:val="45"/>
          <w:szCs w:val="45"/>
          <w:spacing w:val="27"/>
          <w:w w:val="69"/>
        </w:rPr>
        <w:t>COLOUR</w:t>
      </w:r>
      <w:r>
        <w:rPr>
          <w:rFonts w:ascii="Arial" w:hAnsi="Arial" w:cs="Arial" w:eastAsia="Arial"/>
          <w:sz w:val="45"/>
          <w:szCs w:val="45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320" w:bottom="0" w:left="180" w:right="1380"/>
          <w:cols w:num="2" w:equalWidth="0">
            <w:col w:w="4496" w:space="1692"/>
            <w:col w:w="417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20" w:h="16840"/>
          <w:pgMar w:top="320" w:bottom="0" w:left="180" w:right="1380"/>
        </w:sectPr>
      </w:pPr>
      <w:rPr/>
    </w:p>
    <w:p>
      <w:pPr>
        <w:spacing w:before="12" w:after="0" w:line="240" w:lineRule="auto"/>
        <w:ind w:left="1712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/>
        <w:pict>
          <w10:wrap type="none"/>
          <v:shape style="position:absolute;margin-left:320.706421pt;margin-top:-31.97629pt;width:46.402519pt;height:26.132573pt;mso-position-horizontal-relative:page;mso-position-vertical-relative:paragraph;z-index:-807;rotation:356" type="#_x0000_t136" fillcolor="#232020" stroked="f">
            <o:extrusion v:ext="view" autorotationcenter="t"/>
            <v:textpath style="font-family:&amp;quot;Arial&amp;quot;;font-size:25pt;v-text-kern:t;mso-text-shadow:auto" string="ME..."/>
          </v:shape>
        </w:pict>
      </w:r>
      <w:r>
        <w:rPr/>
        <w:pict>
          <w10:wrap type="none"/>
          <v:shape style="position:absolute;margin-left:246.341675pt;margin-top:-27.160627pt;width:66.900872pt;height:26.258218pt;mso-position-horizontal-relative:page;mso-position-vertical-relative:paragraph;z-index:-806;rotation:356" type="#_x0000_t136" fillcolor="#232020" stroked="f">
            <o:extrusion v:ext="view" autorotationcenter="t"/>
            <v:textpath style="font-family:&amp;quot;Arial&amp;quot;;font-size:25pt;v-text-kern:t;mso-text-shadow:auto" string="ABOUT"/>
          </v:shape>
        </w:pict>
      </w:r>
      <w:r>
        <w:rPr>
          <w:rFonts w:ascii="Arial" w:hAnsi="Arial" w:cs="Arial" w:eastAsia="Arial"/>
          <w:sz w:val="35"/>
          <w:szCs w:val="35"/>
          <w:spacing w:val="14"/>
          <w:w w:val="65"/>
        </w:rPr>
        <w:t>WHE</w:t>
      </w:r>
      <w:r>
        <w:rPr>
          <w:rFonts w:ascii="Arial" w:hAnsi="Arial" w:cs="Arial" w:eastAsia="Arial"/>
          <w:sz w:val="35"/>
          <w:szCs w:val="35"/>
          <w:spacing w:val="0"/>
          <w:w w:val="65"/>
        </w:rPr>
        <w:t>N</w:t>
      </w:r>
      <w:r>
        <w:rPr>
          <w:rFonts w:ascii="Arial" w:hAnsi="Arial" w:cs="Arial" w:eastAsia="Arial"/>
          <w:sz w:val="35"/>
          <w:szCs w:val="35"/>
          <w:spacing w:val="50"/>
          <w:w w:val="65"/>
        </w:rPr>
        <w:t> </w:t>
      </w:r>
      <w:r>
        <w:rPr>
          <w:rFonts w:ascii="Arial" w:hAnsi="Arial" w:cs="Arial" w:eastAsia="Arial"/>
          <w:sz w:val="35"/>
          <w:szCs w:val="35"/>
          <w:spacing w:val="0"/>
          <w:w w:val="100"/>
        </w:rPr>
        <w:t>I</w:t>
      </w:r>
      <w:r>
        <w:rPr>
          <w:rFonts w:ascii="Arial" w:hAnsi="Arial" w:cs="Arial" w:eastAsia="Arial"/>
          <w:sz w:val="35"/>
          <w:szCs w:val="35"/>
          <w:spacing w:val="3"/>
          <w:w w:val="100"/>
        </w:rPr>
        <w:t> </w:t>
      </w:r>
      <w:r>
        <w:rPr>
          <w:rFonts w:ascii="Arial" w:hAnsi="Arial" w:cs="Arial" w:eastAsia="Arial"/>
          <w:sz w:val="35"/>
          <w:szCs w:val="35"/>
          <w:spacing w:val="21"/>
          <w:w w:val="62"/>
        </w:rPr>
        <w:t>AM</w:t>
      </w:r>
      <w:r>
        <w:rPr>
          <w:rFonts w:ascii="Arial" w:hAnsi="Arial" w:cs="Arial" w:eastAsia="Arial"/>
          <w:sz w:val="35"/>
          <w:szCs w:val="35"/>
          <w:spacing w:val="0"/>
          <w:w w:val="100"/>
        </w:rPr>
      </w:r>
    </w:p>
    <w:p>
      <w:pPr>
        <w:spacing w:before="0" w:after="0" w:line="401" w:lineRule="exact"/>
        <w:ind w:left="2087" w:right="-99"/>
        <w:jc w:val="left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39"/>
          <w:szCs w:val="39"/>
          <w:spacing w:val="16"/>
          <w:w w:val="71"/>
        </w:rPr>
        <w:t>OLDE</w:t>
      </w:r>
      <w:r>
        <w:rPr>
          <w:rFonts w:ascii="Arial" w:hAnsi="Arial" w:cs="Arial" w:eastAsia="Arial"/>
          <w:sz w:val="39"/>
          <w:szCs w:val="39"/>
          <w:spacing w:val="0"/>
          <w:w w:val="71"/>
        </w:rPr>
        <w:t>R</w:t>
      </w:r>
      <w:r>
        <w:rPr>
          <w:rFonts w:ascii="Arial" w:hAnsi="Arial" w:cs="Arial" w:eastAsia="Arial"/>
          <w:sz w:val="39"/>
          <w:szCs w:val="39"/>
          <w:spacing w:val="57"/>
          <w:w w:val="71"/>
        </w:rPr>
        <w:t> </w:t>
      </w:r>
      <w:r>
        <w:rPr>
          <w:rFonts w:ascii="Arial" w:hAnsi="Arial" w:cs="Arial" w:eastAsia="Arial"/>
          <w:sz w:val="39"/>
          <w:szCs w:val="39"/>
          <w:spacing w:val="0"/>
          <w:w w:val="100"/>
        </w:rPr>
        <w:t>I</w:t>
      </w:r>
      <w:r>
        <w:rPr>
          <w:rFonts w:ascii="Arial" w:hAnsi="Arial" w:cs="Arial" w:eastAsia="Arial"/>
          <w:sz w:val="39"/>
          <w:szCs w:val="39"/>
          <w:spacing w:val="9"/>
          <w:w w:val="100"/>
        </w:rPr>
        <w:t> </w:t>
      </w:r>
      <w:r>
        <w:rPr>
          <w:rFonts w:ascii="Arial" w:hAnsi="Arial" w:cs="Arial" w:eastAsia="Arial"/>
          <w:sz w:val="39"/>
          <w:szCs w:val="39"/>
          <w:spacing w:val="16"/>
          <w:w w:val="49"/>
        </w:rPr>
        <w:t>W</w:t>
      </w:r>
      <w:r>
        <w:rPr>
          <w:rFonts w:ascii="Arial" w:hAnsi="Arial" w:cs="Arial" w:eastAsia="Arial"/>
          <w:sz w:val="39"/>
          <w:szCs w:val="39"/>
          <w:spacing w:val="23"/>
          <w:w w:val="68"/>
        </w:rPr>
        <w:t>AN</w:t>
      </w:r>
      <w:r>
        <w:rPr>
          <w:rFonts w:ascii="Arial" w:hAnsi="Arial" w:cs="Arial" w:eastAsia="Arial"/>
          <w:sz w:val="39"/>
          <w:szCs w:val="39"/>
          <w:spacing w:val="0"/>
          <w:w w:val="68"/>
        </w:rPr>
        <w:t>T</w:t>
      </w:r>
      <w:r>
        <w:rPr>
          <w:rFonts w:ascii="Arial" w:hAnsi="Arial" w:cs="Arial" w:eastAsia="Arial"/>
          <w:sz w:val="39"/>
          <w:szCs w:val="39"/>
          <w:spacing w:val="2"/>
          <w:w w:val="100"/>
        </w:rPr>
        <w:t> </w:t>
      </w:r>
      <w:r>
        <w:rPr>
          <w:rFonts w:ascii="Arial" w:hAnsi="Arial" w:cs="Arial" w:eastAsia="Arial"/>
          <w:sz w:val="39"/>
          <w:szCs w:val="39"/>
          <w:spacing w:val="15"/>
          <w:w w:val="67"/>
        </w:rPr>
        <w:t>T</w:t>
      </w:r>
      <w:r>
        <w:rPr>
          <w:rFonts w:ascii="Arial" w:hAnsi="Arial" w:cs="Arial" w:eastAsia="Arial"/>
          <w:sz w:val="39"/>
          <w:szCs w:val="39"/>
          <w:spacing w:val="0"/>
          <w:w w:val="67"/>
        </w:rPr>
        <w:t>O</w:t>
      </w:r>
      <w:r>
        <w:rPr>
          <w:rFonts w:ascii="Arial" w:hAnsi="Arial" w:cs="Arial" w:eastAsia="Arial"/>
          <w:sz w:val="39"/>
          <w:szCs w:val="39"/>
          <w:spacing w:val="55"/>
          <w:w w:val="67"/>
        </w:rPr>
        <w:t> </w:t>
      </w:r>
      <w:r>
        <w:rPr>
          <w:rFonts w:ascii="Arial" w:hAnsi="Arial" w:cs="Arial" w:eastAsia="Arial"/>
          <w:sz w:val="39"/>
          <w:szCs w:val="39"/>
          <w:spacing w:val="23"/>
          <w:w w:val="70"/>
        </w:rPr>
        <w:t>BE...</w:t>
      </w:r>
      <w:r>
        <w:rPr>
          <w:rFonts w:ascii="Arial" w:hAnsi="Arial" w:cs="Arial" w:eastAsia="Arial"/>
          <w:sz w:val="39"/>
          <w:szCs w:val="39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3" w:lineRule="exact"/>
        <w:ind w:right="-20"/>
        <w:jc w:val="left"/>
        <w:rPr>
          <w:rFonts w:ascii="Arial" w:hAnsi="Arial" w:cs="Arial" w:eastAsia="Arial"/>
          <w:sz w:val="45"/>
          <w:szCs w:val="45"/>
        </w:rPr>
      </w:pPr>
      <w:rPr/>
      <w:r>
        <w:rPr>
          <w:rFonts w:ascii="Arial" w:hAnsi="Arial" w:cs="Arial" w:eastAsia="Arial"/>
          <w:sz w:val="45"/>
          <w:szCs w:val="45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45"/>
          <w:szCs w:val="4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45"/>
          <w:szCs w:val="45"/>
          <w:spacing w:val="17"/>
          <w:w w:val="64"/>
          <w:position w:val="-1"/>
        </w:rPr>
        <w:t>A</w:t>
      </w:r>
      <w:r>
        <w:rPr>
          <w:rFonts w:ascii="Arial" w:hAnsi="Arial" w:cs="Arial" w:eastAsia="Arial"/>
          <w:sz w:val="45"/>
          <w:szCs w:val="45"/>
          <w:spacing w:val="0"/>
          <w:w w:val="64"/>
          <w:position w:val="-1"/>
        </w:rPr>
        <w:t>M</w:t>
      </w:r>
      <w:r>
        <w:rPr>
          <w:rFonts w:ascii="Arial" w:hAnsi="Arial" w:cs="Arial" w:eastAsia="Arial"/>
          <w:sz w:val="45"/>
          <w:szCs w:val="45"/>
          <w:spacing w:val="61"/>
          <w:w w:val="64"/>
          <w:position w:val="-1"/>
        </w:rPr>
        <w:t> </w:t>
      </w:r>
      <w:r>
        <w:rPr>
          <w:rFonts w:ascii="Arial" w:hAnsi="Arial" w:cs="Arial" w:eastAsia="Arial"/>
          <w:sz w:val="45"/>
          <w:szCs w:val="45"/>
          <w:spacing w:val="17"/>
          <w:w w:val="64"/>
          <w:position w:val="-1"/>
        </w:rPr>
        <w:t>GOO</w:t>
      </w:r>
      <w:r>
        <w:rPr>
          <w:rFonts w:ascii="Arial" w:hAnsi="Arial" w:cs="Arial" w:eastAsia="Arial"/>
          <w:sz w:val="45"/>
          <w:szCs w:val="45"/>
          <w:spacing w:val="0"/>
          <w:w w:val="64"/>
          <w:position w:val="-1"/>
        </w:rPr>
        <w:t>D</w:t>
      </w:r>
      <w:r>
        <w:rPr>
          <w:rFonts w:ascii="Arial" w:hAnsi="Arial" w:cs="Arial" w:eastAsia="Arial"/>
          <w:sz w:val="45"/>
          <w:szCs w:val="45"/>
          <w:spacing w:val="73"/>
          <w:w w:val="64"/>
          <w:position w:val="-1"/>
        </w:rPr>
        <w:t> </w:t>
      </w:r>
      <w:r>
        <w:rPr>
          <w:rFonts w:ascii="Arial" w:hAnsi="Arial" w:cs="Arial" w:eastAsia="Arial"/>
          <w:sz w:val="45"/>
          <w:szCs w:val="45"/>
          <w:spacing w:val="6"/>
          <w:w w:val="65"/>
          <w:position w:val="-1"/>
        </w:rPr>
        <w:t>A</w:t>
      </w:r>
      <w:r>
        <w:rPr>
          <w:rFonts w:ascii="Arial" w:hAnsi="Arial" w:cs="Arial" w:eastAsia="Arial"/>
          <w:sz w:val="45"/>
          <w:szCs w:val="45"/>
          <w:spacing w:val="10"/>
          <w:w w:val="73"/>
          <w:position w:val="-1"/>
        </w:rPr>
        <w:t>T</w:t>
      </w:r>
      <w:r>
        <w:rPr>
          <w:rFonts w:ascii="Arial" w:hAnsi="Arial" w:cs="Arial" w:eastAsia="Arial"/>
          <w:sz w:val="45"/>
          <w:szCs w:val="45"/>
          <w:spacing w:val="27"/>
          <w:w w:val="68"/>
          <w:position w:val="-1"/>
        </w:rPr>
        <w:t>...</w:t>
      </w:r>
      <w:r>
        <w:rPr>
          <w:rFonts w:ascii="Arial" w:hAnsi="Arial" w:cs="Arial" w:eastAsia="Arial"/>
          <w:sz w:val="45"/>
          <w:szCs w:val="4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320" w:bottom="0" w:left="180" w:right="1380"/>
          <w:cols w:num="2" w:equalWidth="0">
            <w:col w:w="5589" w:space="599"/>
            <w:col w:w="4172"/>
          </w:cols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320" w:bottom="0" w:left="180" w:right="1380"/>
        </w:sectPr>
      </w:pPr>
      <w:rPr/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53.0765pt;margin-top:13.231515pt;width:532.317pt;height:823.159198pt;mso-position-horizontal-relative:page;mso-position-vertical-relative:page;z-index:-813" coordorigin="1062,265" coordsize="10646,16463">
            <v:shape style="position:absolute;left:10500;top:14876;width:1208;height:1852" type="#_x0000_t75">
              <v:imagedata r:id="rId13" o:title=""/>
            </v:shape>
            <v:shape style="position:absolute;left:1120;top:1434;width:10065;height:15097" type="#_x0000_t75">
              <v:imagedata r:id="rId14" o:title=""/>
            </v:shape>
            <v:group style="position:absolute;left:1072;top:1386;width:10162;height:15190" coordorigin="1072,1386" coordsize="10162,15190">
              <v:shape style="position:absolute;left:1072;top:1386;width:10162;height:15190" coordorigin="1072,1386" coordsize="10162,15190" path="m1084,1403l1075,1414,1072,1434,1072,11339,1072,11431,1073,11526,1076,11621,1079,11715,1083,11810,1089,11905,1097,11999,1107,12094,1118,12189,1160,12444,1215,12696,1282,12943,1362,13187,1454,13425,1557,13658,1672,13885,1797,14106,1934,14321,2081,14529,2237,14729,2404,14921,2579,15105,2764,15280,2958,15446,3160,15602,3370,15749,3588,15885,3813,16010,4045,16124,4288,16227,4534,16317,4785,16394,5038,16457,5294,16506,5552,16543,5810,16566,6070,16576,6329,16573,6588,16557,6846,16528,7102,16486,7132,16479,6189,16479,5924,16473,5661,16453,5399,16420,5139,16373,4882,16312,4628,16238,4378,16151,4133,16051,3892,15938,3658,15812,3431,15673,3210,15521,2997,15357,2825,15210,2661,15056,2505,14895,2357,14728,2217,14555,2086,14376,1962,14191,1848,14002,1741,13808,1644,13609,1555,13406,1475,13200,1404,12990,1343,12777,1290,12561,1247,12342,1213,12121,1189,11899,1174,11675,1169,11449,1169,1480,1100,1479,1085,1468,1076,1453,1073,1435,1076,1417,1084,1403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1136,1434l11136,11339,11136,11431,11134,11534,11132,11632,11128,11729,11123,11826,11117,11924,11109,12021,11098,12118,11086,12216,11041,12475,10983,12731,10912,12982,10827,13228,10729,13469,10620,13704,10498,13933,10365,14156,10220,14371,10065,14578,9900,14777,9724,14968,9539,15149,9345,15321,9142,15483,8931,15635,8711,15775,8484,15904,8250,16021,8009,16126,7756,16220,7500,16299,7242,16363,6980,16414,6717,16450,6453,16472,6189,16479,7132,16479,7356,16431,7607,16363,7855,16283,8098,16191,8337,16085,8571,15967,8799,15837,9020,15695,9223,15549,9417,15394,9602,15230,9779,15057,9947,14877,10105,14688,10254,14493,10394,14291,10524,14082,10643,13868,10752,13648,10851,13423,10939,13193,11016,12960,11082,12722,11136,12482,11178,12239,11209,11993,11228,11745,11234,11496,11234,1483,11185,1483,11136,1434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1196,1387l1120,1387,1138,1390,1154,1399,1165,1414,1169,1434,1169,1480,2789,1483,11136,1483,11136,1434,11234,1434,11229,1413,11215,1396,11196,1387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1234,1434l11136,1434,11185,1483,11234,1483,11234,1434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120,1387l1073,1435,1076,1453,1085,1468,1100,1479,1169,1480,1169,1434,1165,1414,1154,1399,1138,1390,1120,1387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086,1400l1085,1401,1084,1403,1086,1400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089,1398l1086,1399,1086,1400,1089,1398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9516,1386l1120,1386,1100,1390,1089,1398,1102,1390,1120,1387,11196,1387,11195,1387,9516,1386e" filled="t" fillcolor="#000000" stroked="f">
                <v:path arrowok="t"/>
                <v:fill/>
              </v:shape>
            </v:group>
            <v:group style="position:absolute;left:1676;top:2051;width:8953;height:13865" coordorigin="1676,2051" coordsize="8953,13865">
              <v:shape style="position:absolute;left:1676;top:2051;width:8953;height:13865" coordorigin="1676,2051" coordsize="8953,13865" path="m10629,2051l1676,2051,1676,11294,1691,11673,1735,12044,1806,12405,1904,12755,2028,13093,2176,13418,2347,13728,2540,14023,2754,14302,2987,14562,3239,14803,3509,15024,3795,15223,4096,15400,4410,15552,4738,15680,5077,15781,5427,15855,5786,15900,6153,15915,6520,15900,6879,15855,7229,15781,7568,15680,7895,15552,8210,15400,8511,15223,8797,15024,9066,14803,9318,14562,9552,14302,9766,14023,9959,13728,10130,13418,10278,13093,10401,12755,10499,12405,10571,12044,10615,11673,10629,11294,10629,2051e" filled="t" fillcolor="#FFFFFF" stroked="f">
                <v:path arrowok="t"/>
                <v:fill/>
              </v:shape>
            </v:group>
            <v:group style="position:absolute;left:1652;top:2026;width:9002;height:13913" coordorigin="1652,2026" coordsize="9002,13913">
              <v:shape style="position:absolute;left:1652;top:2026;width:9002;height:13913" coordorigin="1652,2026" coordsize="9002,13913" path="m1656,2040l1652,2051,1652,11287,1653,11405,1657,11522,1665,11640,1675,11757,1687,11873,1703,11989,1722,12105,1743,12220,1767,12335,1794,12448,1823,12562,1856,12674,1891,12786,1928,12897,1969,13007,2012,13116,2058,13223,2107,13330,2158,13436,2212,13541,2273,13651,2337,13760,2404,13866,2473,13971,2546,14074,2621,14175,2699,14274,2780,14370,2863,14464,2949,14556,3037,14646,3128,14733,3221,14818,3316,14900,3414,14980,3513,15056,3615,15131,3719,15202,3825,15270,3932,15336,4044,15400,4158,15460,4273,15517,4390,15570,4509,15620,4629,15666,4750,15709,4872,15748,4995,15784,5120,15815,5245,15844,5371,15868,5497,15889,5625,15907,5752,15920,5880,15930,6009,15937,6137,15939,6266,15938,6395,15933,6650,15912,6805,15890,6125,15890,5991,15887,5859,15881,5726,15870,5593,15855,5329,15813,5071,15755,4818,15681,4571,15592,4331,15488,4098,15370,3873,15239,3657,15095,3449,14938,3250,14770,3061,14591,2882,14401,2713,14202,2556,13993,2411,13775,2278,13549,2157,13316,2049,13075,1956,12828,1876,12576,1845,12459,1818,12342,1794,12225,1773,12107,1756,11988,1741,11870,1729,11751,1719,11632,1711,11512,1706,11393,1702,11273,1699,11153,1697,11033,1697,10913,1697,10793,1698,10673,1700,10434,1700,10314,1701,10194,1701,2068,1659,2068,1653,2051,1656,2040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0605,2051l10605,11287,10603,11409,10599,11530,10591,11651,10580,11772,10567,11892,10550,12012,10530,12132,10507,12250,10481,12368,10452,12486,10420,12602,10385,12718,10348,12833,10307,12947,10263,13060,10217,13172,10167,13282,10115,13392,10059,13500,10001,13607,9936,13719,9868,13829,9796,13938,9722,14044,9644,14147,9564,14249,9480,14348,9394,14445,9305,14539,9214,14631,9120,14720,9023,14807,8925,14890,8823,14971,8720,15049,8614,15124,8506,15196,8396,15265,8285,15330,8171,15393,8052,15453,7931,15510,7809,15563,7685,15612,7560,15657,7434,15698,7306,15735,7177,15768,7048,15797,6918,15822,6787,15843,6655,15861,6523,15874,6390,15883,6257,15888,6125,15890,6805,15890,6902,15876,7150,15825,7394,15759,7633,15680,7867,15587,8095,15481,8316,15363,8530,15232,8737,15091,8936,14938,9127,14774,9308,14600,9481,14416,9643,14223,9794,14022,9935,13812,10064,13594,10181,13368,10286,13136,10323,13045,10357,12955,10390,12863,10420,12771,10449,12679,10476,12586,10500,12493,10523,12399,10544,12305,10564,12211,10581,12116,10596,12021,10610,11925,10622,11829,10631,11733,10639,11637,10646,11540,10650,11443,10653,11346,10654,11249,10654,2075,10629,2075,10605,2051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0643,2027l1676,2027,1693,2033,1701,2051,1701,2068,3506,2075,10605,2075,10605,2051,10654,2051,10654,2037,10643,2027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0654,2051l10605,2051,10629,2075,10654,2075,10654,2051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676,2027l1666,2031,1659,2034,1656,2040,1653,2051,1659,2068,1701,2068,1701,2051,1693,2033,1676,2027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659,2034l1658,2034,1656,2040,1659,2034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666,2031l1659,2033,1659,2034,1666,2031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0643,2026l1676,2026,1666,2031,1676,2027,10643,2027,10643,2026e" filled="t" fillcolor="#000000" stroked="f">
                <v:path arrowok="t"/>
                <v:fill/>
              </v:shape>
            </v:group>
            <v:group style="position:absolute;left:1120;top:306;width:10065;height:1128" coordorigin="1120,306" coordsize="10065,1128">
              <v:shape style="position:absolute;left:1120;top:306;width:10065;height:1128" coordorigin="1120,306" coordsize="10065,1128" path="m11185,306l1120,306,1120,1435,11185,1435,11185,306e" filled="t" fillcolor="#FFFFFF" stroked="f">
                <v:path arrowok="t"/>
                <v:fill/>
              </v:shape>
            </v:group>
            <v:group style="position:absolute;left:1120;top:306;width:10065;height:1128" coordorigin="1120,306" coordsize="10065,1128">
              <v:shape style="position:absolute;left:1120;top:306;width:10065;height:1128" coordorigin="1120,306" coordsize="10065,1128" path="m11185,306l1120,306,1120,1435,11185,1435,11185,306xe" filled="f" stroked="t" strokeweight="4.142pt" strokecolor="#232020">
                <v:path arrowok="t"/>
              </v:shape>
            </v:group>
            <v:group style="position:absolute;left:2060;top:4145;width:8186;height:2" coordorigin="2060,4145" coordsize="8186,2">
              <v:shape style="position:absolute;left:2060;top:4145;width:8186;height:2" coordorigin="2060,4145" coordsize="8186,0" path="m2060,4145l2060,4145e" filled="f" stroked="t" strokeweight=".1pt" strokecolor="#000000">
                <v:path arrowok="t"/>
              </v:shape>
            </v:group>
            <v:group style="position:absolute;left:2060;top:4145;width:49;height:2" coordorigin="2060,4145" coordsize="49,2">
              <v:shape style="position:absolute;left:2060;top:4145;width:49;height:2" coordorigin="2060,4145" coordsize="49,0" path="m2060,4145l2108,4145e" filled="f" stroked="t" strokeweight="2.928pt" strokecolor="#000000">
                <v:path arrowok="t"/>
              </v:shape>
            </v:group>
            <v:group style="position:absolute;left:2206;top:4145;width:7942;height:2" coordorigin="2206,4145" coordsize="7942,2">
              <v:shape style="position:absolute;left:2206;top:4145;width:7942;height:2" coordorigin="2206,4145" coordsize="7942,0" path="m2206,4145l10148,4145e" filled="f" stroked="t" strokeweight="2.928pt" strokecolor="#000000">
                <v:path arrowok="t"/>
                <v:stroke dashstyle="longDash"/>
              </v:shape>
            </v:group>
            <v:group style="position:absolute;left:10197;top:4145;width:49;height:2" coordorigin="10197,4145" coordsize="49,2">
              <v:shape style="position:absolute;left:10197;top:4145;width:49;height:2" coordorigin="10197,4145" coordsize="49,0" path="m10197,4145l10246,4145e" filled="f" stroked="t" strokeweight="2.928pt" strokecolor="#000000">
                <v:path arrowok="t"/>
              </v:shape>
            </v:group>
            <v:group style="position:absolute;left:1688;top:4617;width:8931;height:98" coordorigin="1688,4617" coordsize="8931,98">
              <v:shape style="position:absolute;left:1688;top:4617;width:8931;height:98" coordorigin="1688,4617" coordsize="8931,98" path="m8723,4617l1735,4617,1714,4621,1699,4632,1690,4648,1688,4666,1691,4684,1700,4700,1715,4711,1735,4714,10571,4714,10592,4710,10606,4699,10615,4683,10618,4665,10615,4647,10606,4632,10591,4621,8723,4617e" filled="t" fillcolor="#000000" stroked="f">
                <v:path arrowok="t"/>
                <v:fill/>
              </v:shape>
            </v:group>
            <v:group style="position:absolute;left:1688;top:5085;width:8931;height:98" coordorigin="1688,5085" coordsize="8931,98">
              <v:shape style="position:absolute;left:1688;top:5085;width:8931;height:98" coordorigin="1688,5085" coordsize="8931,98" path="m8723,5085l1735,5085,1714,5090,1699,5101,1690,5117,1688,5135,1691,5153,1700,5168,1715,5179,1735,5183,10571,5183,10592,5179,10606,5168,10615,5152,10618,5134,10615,5116,10606,5100,10591,5089,8723,5085e" filled="t" fillcolor="#000000" stroked="f">
                <v:path arrowok="t"/>
                <v:fill/>
              </v:shape>
            </v:group>
            <v:group style="position:absolute;left:2024;top:6953;width:3917;height:2" coordorigin="2024,6953" coordsize="3917,2">
              <v:shape style="position:absolute;left:2024;top:6953;width:3917;height:2" coordorigin="2024,6953" coordsize="3917,0" path="m2024,6953l2024,6953e" filled="f" stroked="t" strokeweight=".1pt" strokecolor="#000000">
                <v:path arrowok="t"/>
              </v:shape>
            </v:group>
            <v:group style="position:absolute;left:2024;top:6953;width:3917;height:2" coordorigin="2024,6953" coordsize="3917,2">
              <v:shape style="position:absolute;left:2024;top:6953;width:3917;height:2" coordorigin="2024,6953" coordsize="3917,0" path="m2024,6953l5941,6953e" filled="f" stroked="t" strokeweight="1.464pt" strokecolor="#000000">
                <v:path arrowok="t"/>
                <v:stroke dashstyle="dash"/>
              </v:shape>
            </v:group>
            <v:group style="position:absolute;left:2024;top:8240;width:3917;height:2" coordorigin="2024,8240" coordsize="3917,2">
              <v:shape style="position:absolute;left:2024;top:8240;width:3917;height:2" coordorigin="2024,8240" coordsize="3917,0" path="m2024,8240l2024,8240e" filled="f" stroked="t" strokeweight=".1pt" strokecolor="#000000">
                <v:path arrowok="t"/>
              </v:shape>
            </v:group>
            <v:group style="position:absolute;left:2024;top:8240;width:3917;height:2" coordorigin="2024,8240" coordsize="3917,2">
              <v:shape style="position:absolute;left:2024;top:8240;width:3917;height:2" coordorigin="2024,8240" coordsize="3917,0" path="m2024,8240l5941,8240e" filled="f" stroked="t" strokeweight="1.464pt" strokecolor="#000000">
                <v:path arrowok="t"/>
                <v:stroke dashstyle="dash"/>
              </v:shape>
            </v:group>
            <v:group style="position:absolute;left:2024;top:9527;width:3917;height:2" coordorigin="2024,9527" coordsize="3917,2">
              <v:shape style="position:absolute;left:2024;top:9527;width:3917;height:2" coordorigin="2024,9527" coordsize="3917,0" path="m2024,9527l2024,9527e" filled="f" stroked="t" strokeweight=".1pt" strokecolor="#000000">
                <v:path arrowok="t"/>
              </v:shape>
            </v:group>
            <v:group style="position:absolute;left:2024;top:9527;width:3917;height:2" coordorigin="2024,9527" coordsize="3917,2">
              <v:shape style="position:absolute;left:2024;top:9527;width:3917;height:2" coordorigin="2024,9527" coordsize="3917,0" path="m2024,9527l5941,9527e" filled="f" stroked="t" strokeweight="1.464pt" strokecolor="#000000">
                <v:path arrowok="t"/>
                <v:stroke dashstyle="dash"/>
              </v:shape>
            </v:group>
            <v:group style="position:absolute;left:2024;top:10813;width:3917;height:2" coordorigin="2024,10813" coordsize="3917,2">
              <v:shape style="position:absolute;left:2024;top:10813;width:3917;height:2" coordorigin="2024,10813" coordsize="3917,0" path="m2024,10813l2024,10813e" filled="f" stroked="t" strokeweight=".1pt" strokecolor="#000000">
                <v:path arrowok="t"/>
              </v:shape>
            </v:group>
            <v:group style="position:absolute;left:2024;top:10813;width:3917;height:2" coordorigin="2024,10813" coordsize="3917,2">
              <v:shape style="position:absolute;left:2024;top:10813;width:3917;height:2" coordorigin="2024,10813" coordsize="3917,0" path="m2024,10813l5941,10813e" filled="f" stroked="t" strokeweight="1.464pt" strokecolor="#000000">
                <v:path arrowok="t"/>
                <v:stroke dashstyle="dash"/>
              </v:shape>
            </v:group>
            <v:group style="position:absolute;left:6368;top:6953;width:3917;height:2" coordorigin="6368,6953" coordsize="3917,2">
              <v:shape style="position:absolute;left:6368;top:6953;width:3917;height:2" coordorigin="6368,6953" coordsize="3917,0" path="m6368,6953l6368,6953e" filled="f" stroked="t" strokeweight=".1pt" strokecolor="#000000">
                <v:path arrowok="t"/>
              </v:shape>
            </v:group>
            <v:group style="position:absolute;left:6368;top:6953;width:3917;height:2" coordorigin="6368,6953" coordsize="3917,2">
              <v:shape style="position:absolute;left:6368;top:6953;width:3917;height:2" coordorigin="6368,6953" coordsize="3917,0" path="m6368,6953l10285,6953e" filled="f" stroked="t" strokeweight="1.464pt" strokecolor="#000000">
                <v:path arrowok="t"/>
                <v:stroke dashstyle="dash"/>
              </v:shape>
            </v:group>
            <v:group style="position:absolute;left:6368;top:8240;width:3917;height:2" coordorigin="6368,8240" coordsize="3917,2">
              <v:shape style="position:absolute;left:6368;top:8240;width:3917;height:2" coordorigin="6368,8240" coordsize="3917,0" path="m6368,8240l6368,8240e" filled="f" stroked="t" strokeweight=".1pt" strokecolor="#000000">
                <v:path arrowok="t"/>
              </v:shape>
            </v:group>
            <v:group style="position:absolute;left:6368;top:8240;width:3917;height:2" coordorigin="6368,8240" coordsize="3917,2">
              <v:shape style="position:absolute;left:6368;top:8240;width:3917;height:2" coordorigin="6368,8240" coordsize="3917,0" path="m6368,8240l10285,8240e" filled="f" stroked="t" strokeweight="1.464pt" strokecolor="#000000">
                <v:path arrowok="t"/>
                <v:stroke dashstyle="dash"/>
              </v:shape>
            </v:group>
            <v:group style="position:absolute;left:6061;top:4743;width:184;height:6560" coordorigin="6061,4743" coordsize="184,6560">
              <v:shape style="position:absolute;left:6061;top:4743;width:184;height:6560" coordorigin="6061,4743" coordsize="184,6560" path="m6245,9063l6219,9063,6223,9083,6198,9083,6183,9103,6169,9123,6156,9123,6061,9223,6221,9383,6213,9383,6196,9403,6182,9423,6155,9443,6061,9543,6221,9703,6213,9703,6196,9723,6182,9743,6155,9763,6061,9863,6221,10023,6213,10023,6196,10043,6182,10063,6155,10083,6061,10183,6221,10343,6213,10343,6196,10363,6182,10383,6155,10403,6061,10503,6221,10663,6213,10663,6196,10683,6182,10703,6155,10723,6061,10823,6221,10983,6213,10983,6196,11003,6182,11023,6155,11043,6061,11143,6221,11303,6240,11303,6085,11143,6093,11143,6109,11123,6124,11103,6150,11083,6245,10983,6085,10823,6093,10823,6109,10803,6124,10783,6150,10763,6245,10663,6085,10503,6093,10503,6109,10483,6124,10463,6150,10443,6245,10343,6085,10183,6093,10183,6109,10163,6124,10143,6150,10123,6245,10023,6085,9863,6093,9863,6109,9843,6124,9823,6150,9803,6245,9703,6085,9543,6093,9543,6109,9523,6124,9503,6245,9383,6085,9223,6093,9223,6109,9203,6124,9183,6150,9163,6226,9083,6223,9083,6210,9068,6240,9068,6245,90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9,9063l6215,9063,6210,9068,6223,9083,6219,90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8423l6218,8423,6221,8443,6196,8443,6182,8463,6155,8483,6061,8583,6221,8743,6213,8743,6145,8823,6061,8903,6210,9068,6215,9063,6245,9063,6085,8903,6093,8903,6109,8883,6124,8883,6150,8843,6245,8743,6085,8583,6093,8583,6109,8563,6124,8563,6150,8523,6245,8443,6245,842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4,8437l6213,8443,6221,8443,6214,8437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8,8423l6214,8437,6221,8443,6218,842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8103l6218,8103,6221,8123,6196,8123,6182,8143,6155,8163,6061,8263,6061,8283,6214,8437,6218,8423,6245,8423,6085,8263,6093,8263,6109,8243,6124,8243,6150,8203,6245,8123,6245,81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4,8117l6213,8123,6221,8123,6214,8117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8,8103l6214,8117,6221,8123,6218,81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7783l6218,7783,6221,7803,6213,7803,6145,7863,6061,7943,6061,7963,6214,8117,6218,8103,6245,8103,6085,7943,6093,7943,6109,7923,6124,7923,6150,7883,6245,7803,6221,7803,6214,7797,6245,7797,6245,778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8,7783l6214,7797,6221,7803,6218,778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7463l6218,7463,6221,7483,6196,7483,6182,7503,6155,7543,6061,7623,6061,7643,6214,7797,6218,7783,6245,7783,6105,7643,6088,7643,6085,7623,6093,7623,6109,7603,6124,7603,6150,7563,6245,7483,6245,74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7623l6088,7643,6091,7629,6085,762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1,7629l6088,7643,6105,7643,6091,7629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3,7623l6085,7623,6091,7629,6093,762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4,7477l6213,7483,6221,7483,6214,7477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8,7463l6214,7477,6221,7483,6218,74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7143l6218,7143,6221,7163,6196,7163,6182,7183,6155,7223,6061,7303,6061,7323,6214,7477,6218,7463,6245,7463,6105,7323,6088,7323,6085,7303,6093,7303,6109,7283,6124,7283,6150,7243,6245,7163,6245,714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7303l6088,7323,6091,7309,6085,73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1,7309l6088,7323,6105,7323,6091,7309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3,7303l6085,7303,6091,7309,6093,73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4,7157l6213,7163,6221,7163,6214,7157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8,7143l6214,7157,6221,7163,6218,714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6823l6219,6823,6223,6843,6215,6843,6145,6903,6061,6983,6061,7003,6214,7157,6218,7143,6245,7143,6105,7003,6088,7003,6085,6983,6093,6983,6109,6963,6124,6963,6150,6923,6245,6843,6223,6843,6216,6836,6245,6836,6245,682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6983l6088,7003,6091,6989,6085,698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1,6989l6088,7003,6105,7003,6091,6989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3,6983l6085,6983,6091,6989,6093,698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9,6823l6216,6836,6223,6843,6219,682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6503l6218,6503,6221,6523,6213,6523,6196,6543,6182,6543,6155,6583,6061,6663,6061,6683,6216,6836,6219,6823,6245,6823,6105,6683,6088,6683,6085,6663,6093,6663,6109,6643,6124,6643,6150,6603,6245,6523,6221,6523,6214,6517,6245,6517,6245,65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6663l6088,6683,6091,6669,6085,66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1,6669l6088,6683,6105,6683,6091,6669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3,6663l6085,6663,6091,6669,6093,66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8,6503l6214,6517,6221,6523,6218,65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6183l6218,6183,6221,6203,6213,6203,6196,6223,6182,6223,6155,6263,6061,6343,6061,6363,6214,6517,6218,6503,6245,6503,6105,6363,6088,6363,6085,6343,6109,6343,6124,6323,6150,6283,6245,6203,6221,6203,6214,6197,6245,6197,6245,618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6343l6088,6363,6091,6349,6085,634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1,6349l6088,6363,6105,6363,6091,6349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3,6343l6085,6343,6091,6349,6093,634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8,6183l6214,6197,6221,6203,6218,618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6023l6061,6023,6061,6043,6214,6197,6218,6183,6245,6183,6105,6043,6088,6043,6085,602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6023l6088,6043,6091,6029,6085,602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1,6029l6088,6043,6105,6043,6091,6029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3,6023l6085,6023,6091,6029,6093,602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45,5863l6218,5863,6221,5883,6213,5883,6196,5903,6182,5903,6155,5943,6065,6023,6109,6023,6124,6003,6150,5963,6245,5883,6221,5883,6214,5877,6245,5877,6245,58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18,5863l6214,5877,6221,5883,6218,58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236,5563l6213,5563,6196,5583,6182,5583,6155,5623,6061,5703,6061,5723,6214,5877,6218,5863,6245,5863,6105,5723,6088,5723,6085,5703,6109,5703,6124,5683,6150,5663,6236,55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5703l6088,5723,6091,5709,6085,57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1,5709l6088,5723,6105,5723,6091,5709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3,5703l6085,5703,6091,5709,6093,570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1,5069l6088,5083,6065,5083,6221,5243,6213,5243,6196,5263,6182,5263,6155,5303,6061,5383,6061,5403,6221,5563,6245,5563,6245,5543,6240,5543,6104,5403,6088,5403,6085,5383,6109,5383,6124,5363,6150,5343,6245,5243,6245,5223,6091,5069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5383l6088,5403,6091,5389,6085,538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1,5389l6088,5403,6104,5403,6091,5389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3,5383l6085,5383,6091,5389,6093,538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70,4743l6062,4763,6077,4763,6091,4783,6119,4823,6133,4823,6174,4883,6188,4883,6215,4923,6206,4923,6061,5063,6061,5083,6088,5083,6085,5063,6093,5063,6161,5003,6245,4923,6245,4903,6085,4763,6070,474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85,5063l6088,5083,6091,5069,6085,5063e" filled="t" fillcolor="#000000" stroked="f">
                <v:path arrowok="t"/>
                <v:fill/>
              </v:shape>
              <v:shape style="position:absolute;left:6061;top:4743;width:184;height:6560" coordorigin="6061,4743" coordsize="184,6560" path="m6093,5063l6085,5063,6091,5069,6093,5063e" filled="t" fillcolor="#000000" stroked="f">
                <v:path arrowok="t"/>
                <v:fill/>
              </v:shape>
            </v:group>
            <v:group style="position:absolute;left:6466;top:9113;width:4033;height:1784" coordorigin="6466,9113" coordsize="4033,1784">
              <v:shape style="position:absolute;left:6466;top:9113;width:4033;height:1784" coordorigin="6466,9113" coordsize="4033,1784" path="m10328,10811l9914,10811,9914,10813,9915,10813,9931,10827,9988,10865,10053,10889,10099,10897,10168,10897,10235,10879,10293,10845,10326,10813,10328,10811e" filled="t" fillcolor="#FFFFFF" stroked="f">
                <v:path arrowok="t"/>
                <v:fill/>
              </v:shape>
              <v:shape style="position:absolute;left:6466;top:9113;width:4033;height:1784" coordorigin="6466,9113" coordsize="4033,1784" path="m7556,9205l7528,9205,7472,9211,7362,9231,7256,9261,7153,9299,7053,9345,6908,9427,6815,9489,6725,9553,6636,9621,6593,9657,6551,9691,6505,9743,6477,9805,6466,9873,6466,9897,6467,9919,6481,9987,6509,10049,6551,10103,6597,10141,6591,10161,6585,10179,6578,10197,6570,10217,6545,10283,6531,10345,6525,10411,6525,10445,6531,10511,6546,10575,6568,10637,6599,10693,6638,10745,6685,10787,6740,10819,6798,10843,6885,10861,6942,10865,6971,10865,7112,10841,7224,10803,7307,10767,7378,10733,7396,10725,7431,10705,7449,10697,7502,10667,8139,10667,8157,10659,8211,10639,8344,10587,8370,10577,8397,10565,8423,10555,9313,10555,9356,10533,10499,10533,10503,10523,10526,10443,10536,10357,10537,10329,10535,10299,10523,10227,10498,10165,10463,10113,10418,10071,10366,10039,10328,10025,10337,9995,10344,9963,10347,9933,10349,9903,10348,9873,10330,9787,10310,9741,7745,9741,7752,9725,7760,9709,7768,9691,7775,9673,7783,9653,7790,9635,7809,9565,7813,9507,7812,9479,7793,9395,7756,9321,7703,9261,7636,9221,7584,9207,7556,9205e" filled="t" fillcolor="#FFFFFF" stroked="f">
                <v:path arrowok="t"/>
                <v:fill/>
              </v:shape>
              <v:shape style="position:absolute;left:6466;top:9113;width:4033;height:1784" coordorigin="6466,9113" coordsize="4033,1784" path="m10499,10533l9356,10533,9360,10553,9388,10631,9417,10685,9471,10753,9533,10801,9600,10831,9694,10847,9743,10847,9767,10845,9816,10837,9889,10819,9913,10811,10328,10811,10344,10791,10362,10767,10379,10745,10395,10721,10412,10699,10427,10675,10442,10649,10456,10625,10469,10601,10481,10575,10493,10549,10499,10533e" filled="t" fillcolor="#FFFFFF" stroked="f">
                <v:path arrowok="t"/>
                <v:fill/>
              </v:shape>
              <v:shape style="position:absolute;left:6466;top:9113;width:4033;height:1784" coordorigin="6466,9113" coordsize="4033,1784" path="m8139,10667l7502,10667,7517,10681,7531,10695,7578,10739,7630,10773,7703,10797,7740,10801,7778,10801,7852,10787,7997,10725,8024,10715,8050,10703,8077,10693,8104,10681,8130,10671,8139,10667e" filled="t" fillcolor="#FFFFFF" stroked="f">
                <v:path arrowok="t"/>
                <v:fill/>
              </v:shape>
              <v:shape style="position:absolute;left:6466;top:9113;width:4033;height:1784" coordorigin="6466,9113" coordsize="4033,1784" path="m9313,10555l8423,10555,8430,10573,8458,10627,8498,10675,8513,10691,8529,10703,8546,10717,8564,10727,8582,10737,8601,10745,8640,10757,8681,10761,8718,10757,8791,10745,8898,10721,9001,10691,9068,10667,9230,10597,9313,10555e" filled="t" fillcolor="#FFFFFF" stroked="f">
                <v:path arrowok="t"/>
                <v:fill/>
              </v:shape>
              <v:shape style="position:absolute;left:6466;top:9113;width:4033;height:1784" coordorigin="6466,9113" coordsize="4033,1784" path="m8725,9113l8673,9113,8597,9125,8522,9149,8426,9193,8359,9233,8338,9245,8317,9259,8250,9307,8184,9355,8162,9373,8140,9389,8098,9425,8076,9441,8034,9477,7952,9549,7931,9569,7891,9605,7876,9619,7861,9631,7803,9687,7773,9713,7745,9741,10310,9741,10275,9689,10209,9635,10125,9601,10059,9591,10019,9591,10014,9563,10008,9537,9999,9511,9998,9509,9084,9509,9082,9483,9068,9411,9042,9341,9004,9277,8955,9219,8896,9173,8826,9137,8776,9121,8725,9113e" filled="t" fillcolor="#FFFFFF" stroked="f">
                <v:path arrowok="t"/>
                <v:fill/>
              </v:shape>
              <v:shape style="position:absolute;left:6466;top:9113;width:4033;height:1784" coordorigin="6466,9113" coordsize="4033,1784" path="m9639,9257l9592,9257,9568,9261,9545,9263,9499,9275,9430,9299,9385,9319,9363,9331,9341,9341,9319,9353,9298,9367,9278,9379,9257,9391,9238,9405,9218,9417,9199,9429,9084,9509,9998,9509,9963,9441,9912,9377,9850,9327,9827,9311,9751,9277,9668,9259,9639,9257e" filled="t" fillcolor="#FFFFFF" stroked="f">
                <v:path arrowok="t"/>
                <v:fill/>
              </v:shape>
            </v:group>
            <v:group style="position:absolute;left:6466;top:9112;width:4071;height:1785" coordorigin="6466,9112" coordsize="4071,1785">
              <v:shape style="position:absolute;left:6466;top:9112;width:4071;height:1785" coordorigin="6466,9112" coordsize="4071,1785" path="m10535,10298l10523,10226,10498,10164,10463,10112,10418,10070,10366,10039,10328,10024,10337,9994,10344,9963,10347,9932,10349,9902,10348,9872,10330,9786,10292,9711,10233,9650,10155,9608,10093,9593,10039,9589,10019,9590,10014,9563,9989,9486,9947,9417,9893,9358,9827,9311,9751,9277,9668,9258,9615,9255,9592,9256,9522,9268,9452,9289,9385,9318,9319,9353,9257,9390,9199,9429,9183,9440,9166,9451,9150,9462,9133,9474,9117,9485,9100,9496,9084,9507,9082,9483,9079,9458,9061,9386,9031,9318,8989,9255,8936,9201,8874,9158,8801,9127,8725,9113,8699,9112,8673,9113,8597,9125,8522,9148,8450,9180,8381,9218,8317,9259,8250,9305,8184,9355,8119,9406,8055,9459,7993,9513,7931,9567,7876,9617,7832,9658,7788,9699,7745,9740,7752,9724,7783,9653,7803,9593,7813,9506,7812,9477,7793,9395,7756,9321,7703,9261,7636,9220,7556,9203,7528,9204,7416,9219,7308,9244,7204,9278,7102,9321,7004,9370,6908,9426,6815,9487,6725,9552,6636,9620,6551,9691,6505,9743,6477,9805,6466,9872,6466,9895,6467,9918,6481,9986,6509,10049,6551,10102,6597,10140,6591,10159,6585,10178,6578,10197,6570,10215,6563,10234,6555,10252,6537,10313,6527,10377,6525,10410,6525,10443,6531,10510,6546,10574,6568,10636,6599,10693,6638,10743,6685,10786,6740,10818,6798,10841,6885,10860,6942,10864,6971,10863,7056,10853,7140,10832,7224,10802,7279,10779,7343,10750,7414,10714,7467,10685,7502,10665,7517,10680,7531,10695,7544,10709,7561,10725,7612,10762,7684,10792,7759,10801,7778,10800,7852,10785,7916,10760,7943,10748,8024,10713,8104,10680,8184,10648,8264,10617,8290,10606,8317,10596,8344,10586,8370,10575,8397,10564,8423,10554,8430,10572,8458,10626,8498,10675,8546,10715,8601,10744,8660,10758,8681,10759,8718,10755,8791,10744,8863,10729,8933,10711,9001,10689,9068,10665,9134,10639,9198,10610,9262,10580,9325,10549,9356,10533,9360,10553,9380,10611,9406,10666,9452,10731,9512,10786,9577,10822,9646,10841,9718,10847,9743,10846,9816,10836,9889,10818,9913,10810,9914,10811,9968,10853,10030,10881,10099,10895,10122,10897,10145,10897,10213,10886,10275,10858,10326,10812,10379,10744,10427,10673,10469,10599,10503,10522,10526,10441,10536,10356,10537,10327,10535,10298xe" filled="f" stroked="t" strokeweight="2.928pt" strokecolor="#000000">
                <v:path arrowok="t"/>
              </v:shape>
            </v:group>
            <v:group style="position:absolute;left:6485;top:9054;width:4033;height:1784" coordorigin="6485,9054" coordsize="4033,1784">
              <v:shape style="position:absolute;left:6485;top:9054;width:4033;height:1784" coordorigin="6485,9054" coordsize="4033,1784" path="m10348,10752l9933,10752,9934,10754,9935,10754,9951,10768,10007,10806,10072,10830,10118,10838,10188,10838,10254,10820,10313,10786,10346,10754,10348,10752e" filled="t" fillcolor="#FFFFFF" stroked="f">
                <v:path arrowok="t"/>
                <v:fill/>
              </v:shape>
              <v:shape style="position:absolute;left:6485;top:9054;width:4033;height:1784" coordorigin="6485,9054" coordsize="4033,1784" path="m7576,9146l7547,9146,7491,9152,7381,9172,7275,9202,7172,9240,7072,9286,6927,9368,6834,9430,6744,9494,6656,9562,6613,9598,6570,9632,6524,9684,6497,9746,6485,9814,6485,9838,6487,9860,6501,9928,6529,9990,6570,10044,6617,10082,6611,10102,6604,10120,6597,10138,6590,10158,6565,10224,6551,10286,6545,10352,6545,10386,6551,10452,6565,10516,6588,10578,6619,10634,6657,10686,6704,10728,6759,10760,6818,10784,6905,10802,6962,10806,6990,10806,7131,10782,7243,10744,7327,10708,7398,10674,7415,10666,7451,10646,7469,10638,7522,10608,8159,10608,8177,10600,8230,10580,8363,10528,8390,10518,8416,10506,8443,10496,9333,10496,9376,10474,10518,10474,10522,10464,10545,10384,10556,10298,10556,10270,10555,10240,10542,10168,10517,10106,10482,10054,10438,10012,10386,9980,10347,9966,10357,9936,10363,9904,10367,9874,10368,9844,10367,9814,10350,9728,10330,9682,7764,9682,7772,9666,7779,9650,7787,9632,7795,9614,7802,9594,7809,9576,7828,9506,7833,9448,7831,9420,7813,9336,7776,9262,7723,9202,7655,9162,7603,9148,7576,9146e" filled="t" fillcolor="#FFFFFF" stroked="f">
                <v:path arrowok="t"/>
                <v:fill/>
              </v:shape>
              <v:shape style="position:absolute;left:6485;top:9054;width:4033;height:1784" coordorigin="6485,9054" coordsize="4033,1784" path="m10518,10474l9376,10474,9380,10494,9407,10572,9436,10626,9491,10694,9552,10742,9619,10772,9714,10788,9762,10788,9787,10786,9836,10778,9909,10760,9933,10752,10348,10752,10364,10732,10381,10708,10398,10686,10415,10662,10431,10640,10447,10616,10461,10590,10475,10566,10489,10542,10501,10516,10512,10490,10518,10474e" filled="t" fillcolor="#FFFFFF" stroked="f">
                <v:path arrowok="t"/>
                <v:fill/>
              </v:shape>
              <v:shape style="position:absolute;left:6485;top:9054;width:4033;height:1784" coordorigin="6485,9054" coordsize="4033,1784" path="m8159,10608l7522,10608,7537,10622,7551,10636,7597,10680,7649,10714,7722,10738,7760,10742,7797,10742,7872,10728,8016,10666,8043,10656,8070,10644,8097,10634,8123,10622,8150,10612,8159,10608e" filled="t" fillcolor="#FFFFFF" stroked="f">
                <v:path arrowok="t"/>
                <v:fill/>
              </v:shape>
              <v:shape style="position:absolute;left:6485;top:9054;width:4033;height:1784" coordorigin="6485,9054" coordsize="4033,1784" path="m9333,10496l8443,10496,8449,10514,8478,10568,8517,10616,8533,10632,8549,10644,8566,10658,8583,10668,8602,10678,8620,10686,8660,10698,8700,10702,8738,10698,8811,10686,8918,10662,9021,10632,9088,10608,9250,10538,9333,10496e" filled="t" fillcolor="#FFFFFF" stroked="f">
                <v:path arrowok="t"/>
                <v:fill/>
              </v:shape>
              <v:shape style="position:absolute;left:6485;top:9054;width:4033;height:1784" coordorigin="6485,9054" coordsize="4033,1784" path="m8744,9054l8693,9054,8617,9066,8542,9090,8446,9134,8379,9174,8357,9186,8337,9200,8269,9248,8203,9296,8181,9314,8160,9330,8117,9366,8096,9382,8054,9418,7971,9490,7951,9510,7910,9546,7895,9560,7881,9572,7822,9628,7793,9654,7764,9682,10330,9682,10294,9630,10229,9576,10145,9542,10078,9532,10039,9532,10034,9504,10027,9478,10018,9452,10018,9450,9103,9450,9101,9424,9088,9352,9061,9282,9024,9218,8975,9160,8915,9114,8846,9078,8795,9062,8744,9054e" filled="t" fillcolor="#FFFFFF" stroked="f">
                <v:path arrowok="t"/>
                <v:fill/>
              </v:shape>
              <v:shape style="position:absolute;left:6485;top:9054;width:4033;height:1784" coordorigin="6485,9054" coordsize="4033,1784" path="m9658,9198l9611,9198,9588,9202,9565,9204,9518,9216,9449,9240,9404,9260,9382,9272,9360,9282,9339,9294,9318,9308,9297,9320,9277,9332,9257,9346,9238,9358,9219,9370,9103,9450,10018,9450,9982,9382,9932,9318,9869,9268,9846,9252,9770,9218,9687,9200,9658,9198e" filled="t" fillcolor="#FFFFFF" stroked="f">
                <v:path arrowok="t"/>
                <v:fill/>
              </v:shape>
            </v:group>
            <v:group style="position:absolute;left:6485;top:9054;width:4071;height:1785" coordorigin="6485,9054" coordsize="4071,1785">
              <v:shape style="position:absolute;left:6485;top:9054;width:4071;height:1785" coordorigin="6485,9054" coordsize="4071,1785" path="m10555,10239l10542,10168,10517,10106,10482,10053,10438,10011,10386,9980,10347,9966,10357,9935,10363,9904,10367,9873,10368,9843,10367,9813,10350,9728,10311,9652,10253,9592,10175,9550,10113,9535,10059,9531,10039,9531,10034,9504,10008,9428,9967,9359,9912,9300,9846,9252,9770,9218,9687,9200,9635,9197,9611,9198,9541,9209,9472,9231,9404,9260,9339,9294,9277,9332,9219,9370,9202,9381,9186,9393,9169,9404,9153,9415,9136,9426,9120,9438,9103,9449,9101,9424,9098,9400,9080,9327,9050,9259,9009,9197,8956,9143,8893,9099,8820,9068,8744,9054,8719,9054,8693,9054,8617,9066,8542,9090,8469,9122,8400,9159,8337,9200,8269,9247,8203,9296,8138,9347,8075,9400,8012,9454,7951,9509,7895,9559,7851,9600,7808,9641,7764,9682,7772,9666,7802,9594,7822,9534,7833,9448,7831,9419,7813,9336,7776,9262,7723,9202,7655,9161,7576,9145,7547,9146,7436,9160,7328,9186,7223,9220,7122,9262,7023,9312,6927,9368,6834,9428,6744,9493,6656,9562,6570,9632,6524,9684,6497,9746,6485,9814,6485,9837,6487,9860,6501,9928,6529,9990,6570,10043,6617,10081,6611,10101,6604,10119,6597,10138,6590,10157,6582,10175,6575,10194,6557,10254,6547,10319,6545,10352,6545,10385,6551,10451,6565,10516,6588,10577,6619,10634,6657,10685,6704,10727,6759,10760,6818,10782,6905,10801,6962,10805,6990,10804,7075,10794,7159,10773,7243,10743,7299,10720,7362,10691,7433,10655,7486,10627,7522,10607,7537,10621,7551,10636,7564,10651,7580,10666,7632,10704,7704,10734,7778,10742,7797,10741,7872,10727,7936,10701,7963,10689,8043,10655,8123,10622,8203,10590,8283,10558,8310,10548,8337,10537,8363,10527,8390,10516,8416,10506,8443,10495,8449,10514,8478,10568,8517,10616,8566,10656,8620,10685,8680,10700,8700,10701,8738,10697,8811,10685,8882,10670,8952,10652,9021,10631,9088,10606,9153,10580,9218,10552,9281,10522,9344,10490,9376,10474,9380,10494,9399,10552,9426,10607,9472,10672,9531,10727,9597,10763,9666,10783,9738,10788,9762,10787,9836,10778,9909,10759,9933,10751,9933,10752,9987,10794,10050,10822,10118,10837,10142,10838,10165,10838,10233,10827,10294,10800,10346,10753,10398,10685,10447,10615,10489,10541,10522,10463,10545,10383,10556,10298,10556,10269,10555,10239xe" filled="f" stroked="t" strokeweight="2.928pt" strokecolor="#000000">
                <v:path arrowok="t"/>
              </v:shape>
            </v:group>
            <v:group style="position:absolute;left:7906;top:8764;width:556;height:720" coordorigin="7906,8764" coordsize="556,720">
              <v:shape style="position:absolute;left:7906;top:8764;width:556;height:720" coordorigin="7906,8764" coordsize="556,720" path="m7978,8764l7906,8801,7920,8814,7934,8828,7981,8872,8030,8922,8079,8976,8128,9033,8175,9092,8217,9153,8069,9188,8342,9484,8450,9136,8303,9136,8289,9114,8243,9050,8194,8987,8142,8928,8090,8873,8040,8822,7992,8778,7978,8764e" filled="t" fillcolor="#FFFFFF" stroked="f">
                <v:path arrowok="t"/>
                <v:fill/>
              </v:shape>
              <v:shape style="position:absolute;left:7906;top:8764;width:556;height:720" coordorigin="7906,8764" coordsize="556,720" path="m8462,9100l8303,9136,8450,9136,8462,9100e" filled="t" fillcolor="#FFFFFF" stroked="f">
                <v:path arrowok="t"/>
                <v:fill/>
              </v:shape>
            </v:group>
            <v:group style="position:absolute;left:7906;top:8764;width:556;height:720" coordorigin="7906,8764" coordsize="556,720">
              <v:shape style="position:absolute;left:7906;top:8764;width:556;height:720" coordorigin="7906,8764" coordsize="556,720" path="m7906,8801l7965,8857,8013,8905,8063,8957,8112,9014,8160,9072,8204,9133,8217,9153,8069,9188,8342,9484,8462,9100,8303,9136,8289,9114,8243,9050,8194,8987,8142,8928,8090,8873,8040,8822,7992,8778,7978,8764,7906,8801xe" filled="f" stroked="t" strokeweight="1.566pt" strokecolor="#232020">
                <v:path arrowok="t"/>
              </v:shape>
            </v:group>
            <v:group style="position:absolute;left:2415;top:13500;width:3526;height:2" coordorigin="2415,13500" coordsize="3526,2">
              <v:shape style="position:absolute;left:2415;top:13500;width:3526;height:2" coordorigin="2415,13500" coordsize="3526,0" path="m2415,13500l2415,13500e" filled="f" stroked="t" strokeweight=".1pt" strokecolor="#000000">
                <v:path arrowok="t"/>
              </v:shape>
            </v:group>
            <v:group style="position:absolute;left:2415;top:13500;width:3526;height:2" coordorigin="2415,13500" coordsize="3526,2">
              <v:shape style="position:absolute;left:2415;top:13500;width:3526;height:2" coordorigin="2415,13500" coordsize="3526,0" path="m2415,13500l5941,13500e" filled="f" stroked="t" strokeweight="1.464pt" strokecolor="#000000">
                <v:path arrowok="t"/>
                <v:stroke dashstyle="dash"/>
              </v:shape>
            </v:group>
            <v:group style="position:absolute;left:3508;top:14787;width:2433;height:2" coordorigin="3508,14787" coordsize="2433,2">
              <v:shape style="position:absolute;left:3508;top:14787;width:2433;height:2" coordorigin="3508,14787" coordsize="2433,0" path="m3508,14787l3508,14787e" filled="f" stroked="t" strokeweight=".1pt" strokecolor="#000000">
                <v:path arrowok="t"/>
              </v:shape>
            </v:group>
            <v:group style="position:absolute;left:3508;top:14787;width:2433;height:2" coordorigin="3508,14787" coordsize="2433,2">
              <v:shape style="position:absolute;left:3508;top:14787;width:2433;height:2" coordorigin="3508,14787" coordsize="2433,0" path="m3508,14787l5941,14787e" filled="f" stroked="t" strokeweight="1.464pt" strokecolor="#000000">
                <v:path arrowok="t"/>
                <v:stroke dashstyle="dash"/>
              </v:shape>
            </v:group>
            <v:group style="position:absolute;left:6368;top:13500;width:3507;height:2" coordorigin="6368,13500" coordsize="3507,2">
              <v:shape style="position:absolute;left:6368;top:13500;width:3507;height:2" coordorigin="6368,13500" coordsize="3507,0" path="m6368,13500l6368,13500e" filled="f" stroked="t" strokeweight=".1pt" strokecolor="#000000">
                <v:path arrowok="t"/>
              </v:shape>
            </v:group>
            <v:group style="position:absolute;left:6368;top:13500;width:3507;height:2" coordorigin="6368,13500" coordsize="3507,2">
              <v:shape style="position:absolute;left:6368;top:13500;width:3507;height:2" coordorigin="6368,13500" coordsize="3507,0" path="m6368,13500l9875,13500e" filled="f" stroked="t" strokeweight="1.464pt" strokecolor="#000000">
                <v:path arrowok="t"/>
                <v:stroke dashstyle="dash"/>
              </v:shape>
            </v:group>
            <v:group style="position:absolute;left:6368;top:14787;width:2453;height:2" coordorigin="6368,14787" coordsize="2453,2">
              <v:shape style="position:absolute;left:6368;top:14787;width:2453;height:2" coordorigin="6368,14787" coordsize="2453,0" path="m6368,14787l6368,14787e" filled="f" stroked="t" strokeweight=".1pt" strokecolor="#000000">
                <v:path arrowok="t"/>
              </v:shape>
            </v:group>
            <v:group style="position:absolute;left:6368;top:14787;width:2453;height:2" coordorigin="6368,14787" coordsize="2453,2">
              <v:shape style="position:absolute;left:6368;top:14787;width:2453;height:2" coordorigin="6368,14787" coordsize="2453,0" path="m6368,14787l8821,14787e" filled="f" stroked="t" strokeweight="1.464pt" strokecolor="#000000">
                <v:path arrowok="t"/>
                <v:stroke dashstyle="dash"/>
              </v:shape>
            </v:group>
            <v:group style="position:absolute;left:6061;top:11285;width:184;height:4649" coordorigin="6061,11285" coordsize="184,4649">
              <v:shape style="position:absolute;left:6061;top:11285;width:184;height:4649" coordorigin="6061,11285" coordsize="184,4649" path="m6217,15605l6213,15609,6196,15626,6061,15762,6061,15769,6221,15929,6235,15934,6243,15926,6240,15917,6091,15767,6088,15767,6085,15762,6093,15762,6245,15609,6221,15609,6217,15605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5,15762l6088,15767,6089,15766,6085,15762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9,15766l6088,15767,6091,15767,6089,15766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93,15762l6085,15762,6089,15766,6093,15762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8,15603l6217,15605,6221,15609,6218,15603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45,15603l6218,15603,6221,15609,6245,15609,6245,15603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7,15286l6213,15290,6196,15306,6061,15442,6061,15449,6217,15605,6218,15603,6245,15603,6245,15602,6091,15448,6088,15448,6085,15442,6093,15442,6245,15290,6221,15290,6217,15286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5,15442l6088,15448,6089,15446,6085,15442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9,15446l6088,15448,6091,15448,6089,15446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93,15442l6085,15442,6089,15446,6093,15442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8,15284l6217,15286,6221,15290,6218,15284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45,15284l6218,15284,6221,15290,6245,15290,6245,15284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7,14966l6213,14970,6196,14987,6061,15123,6061,15130,6217,15286,6218,15284,6245,15284,6245,15283,6091,15128,6088,15128,6085,15123,6093,15123,6245,14970,6221,14970,6217,14966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5,15123l6088,15128,6089,15127,6085,15123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9,15127l6088,15128,6091,15128,6089,15127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93,15123l6085,15123,6089,15127,6093,15123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8,14965l6217,14966,6221,14970,6218,14965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45,14965l6218,14965,6221,14970,6245,14970,6245,14965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7,14647l6213,14651,6196,14668,6061,14803,6061,14811,6217,14966,6218,14965,6245,14965,6245,14963,6091,14809,6088,14809,6085,14803,6093,14803,6245,14651,6221,14651,6217,14647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5,14803l6088,14809,6089,14808,6085,14803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9,14808l6088,14809,6091,14809,6089,14808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93,14803l6085,14803,6089,14808,6093,14803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8,14645l6217,14647,6221,14651,6218,14645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45,14645l6218,14645,6221,14651,6245,14651,6245,14645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7,14327l6213,14332,6196,14348,6061,14484,6061,14491,6217,14647,6218,14645,6245,14645,6245,14644,6091,14490,6088,14490,6085,14484,6093,14484,6244,14332,6221,14332,6217,14327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5,14484l6088,14490,6089,14488,6085,14484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9,14488l6088,14490,6091,14490,6089,14488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93,14484l6085,14484,6089,14488,6093,14484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8,14326l6217,14327,6221,14332,6218,14326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45,14326l6218,14326,6221,14332,6244,14332,6245,14326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7,14008l6213,14012,6196,14029,6061,14165,6061,14172,6217,14327,6218,14326,6245,14326,6245,14324,6091,14170,6088,14170,6085,14165,6093,14165,6245,14012,6221,14012,6217,14008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5,14165l6088,14170,6089,14169,6085,14165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9,14169l6088,14170,6091,14170,6089,14169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93,14165l6085,14165,6089,14169,6093,14165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8,14007l6217,14008,6221,14012,6218,14007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45,14007l6218,14007,6221,14012,6245,14012,6245,14007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7,13689l6213,13693,6196,13710,6061,13845,6061,13852,6217,14008,6218,14007,6245,14007,6245,14005,6091,13851,6088,13851,6085,13845,6093,13845,6124,13814,6245,13693,6221,13693,6217,13689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5,13845l6088,13851,6089,13849,6085,13845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9,13849l6088,13851,6091,13851,6089,13849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93,13845l6085,13845,6089,13849,6093,13845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8,13687l6217,13689,6221,13693,6218,13687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45,13687l6218,13687,6221,13693,6245,13693,6245,13687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7,13369l6213,13374,6196,13390,6061,13526,6061,13533,6217,13689,6218,13687,6245,13687,6245,13686,6091,13532,6088,13532,6085,13526,6093,13526,6244,13374,6221,13374,6217,13369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5,13526l6088,13532,6089,13530,6085,13526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9,13530l6088,13532,6091,13532,6089,13530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93,13526l6085,13526,6089,13530,6093,13526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8,13368l6217,13369,6221,13374,6218,13368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45,13368l6218,13368,6221,13374,6244,13374,6245,13368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7,13050l6213,13054,6196,13071,6061,13207,6061,13214,6217,13369,6218,13368,6245,13368,6245,13366,6091,13212,6088,13212,6085,13207,6093,13207,6245,13054,6221,13054,6217,13050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5,13207l6088,13212,6089,13211,6085,13207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9,13211l6088,13212,6091,13212,6089,13211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93,13207l6085,13207,6089,13211,6093,13207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8,13048l6217,13050,6221,13054,6218,13048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45,13048l6218,13048,6221,13054,6245,13054,6245,13048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7,12731l6213,12735,6196,12751,6061,12887,6061,12894,6217,13050,6218,13048,6245,13048,6245,13047,6091,12893,6088,12893,6085,12887,6093,12887,6245,12735,6221,12735,6217,12731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5,12887l6088,12893,6089,12891,6085,12887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9,12891l6088,12893,6091,12893,6089,12891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93,12887l6085,12887,6089,12891,6093,12887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8,12729l6217,12731,6221,12735,6218,12729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45,12729l6218,12729,6221,12735,6245,12735,6245,12729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7,12411l6213,12415,6196,12432,6061,12568,6061,12575,6217,12731,6218,12729,6245,12729,6245,12728,6091,12573,6088,12573,6085,12568,6093,12568,6245,12415,6221,12415,6217,12411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5,12568l6088,12573,6089,12572,6085,12568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9,12572l6088,12573,6091,12573,6089,12572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93,12568l6085,12568,6089,12572,6093,12568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8,12410l6217,12411,6221,12415,6218,12410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45,12410l6218,12410,6221,12415,6245,12415,6245,12410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7,12092l6213,12096,6196,12113,6061,12248,6061,12256,6217,12411,6218,12410,6245,12410,6245,12408,6091,12254,6088,12254,6085,12248,6093,12248,6245,12096,6221,12096,6217,12092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5,12248l6088,12254,6089,12253,6085,12248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9,12253l6088,12254,6091,12254,6089,12253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93,12248l6085,12248,6089,12253,6093,12248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8,12090l6217,12092,6221,12096,6218,12090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45,12090l6218,12090,6221,12096,6245,12096,6245,12090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7,11772l6213,11777,6196,11793,6061,11929,6061,11936,6217,12092,6218,12090,6245,12090,6245,12089,6091,11935,6088,11935,6085,11929,6093,11929,6244,11777,6221,11777,6217,11772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5,11929l6088,11935,6089,11933,6085,11929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9,11933l6088,11935,6091,11935,6089,11933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93,11929l6085,11929,6089,11933,6093,11929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8,11771l6217,11772,6221,11777,6218,11771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45,11771l6218,11771,6221,11777,6244,11777,6245,11771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7,11453l6215,11455,6145,11526,6061,11610,6061,11617,6217,11772,6218,11771,6245,11771,6245,11769,6091,11615,6088,11615,6085,11610,6093,11610,6242,11460,6223,11460,6217,11453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5,11610l6088,11615,6089,11614,6085,11610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89,11614l6088,11615,6091,11615,6089,11614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93,11610l6085,11610,6089,11614,6093,11610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19,11452l6217,11453,6223,11460,6219,11452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245,11452l6219,11452,6223,11460,6242,11460,6245,11457,6245,11452e" filled="t" fillcolor="#000000" stroked="f">
                <v:path arrowok="t"/>
                <v:fill/>
              </v:shape>
              <v:shape style="position:absolute;left:6061;top:11285;width:184;height:4649" coordorigin="6061,11285" coordsize="184,4649" path="m6070,11285l6062,11292,6217,11453,6219,11452,6245,11452,6245,11450,6085,11290,6070,11285e" filled="t" fillcolor="#000000" stroked="f">
                <v:path arrowok="t"/>
                <v:fill/>
              </v:shape>
            </v:group>
            <v:group style="position:absolute;left:1933;top:2397;width:497;height:817" coordorigin="1933,2397" coordsize="497,817">
              <v:shape style="position:absolute;left:1933;top:2397;width:497;height:817" coordorigin="1933,2397" coordsize="497,817" path="m2399,2399l2430,3207,2411,3210,2390,3212,2369,3212,2350,3213,2302,3213,2289,3213,2278,3213,2268,3214,2267,3214,2260,3129,2257,3055,2257,3034,2257,3014,2255,2953,2229,2891,2189,2888,2167,2889,2114,2934,2112,2972,2112,2993,2113,3014,2113,3033,2114,3052,2114,3073,2114,3094,2114,3113,2114,3139,2093,3210,2074,3214,2053,3214,2033,3212,2009,3210,1991,3209,1965,3209,1951,3213,1950,3197,1946,3135,1943,3074,1940,2993,1938,2931,1937,2855,1935,2793,1934,2714,1933,2653,1933,2593,1933,2573,1933,2507,1934,2430,1935,2413,1935,2407,1936,2407,1938,2407,1950,2409,1962,2410,1975,2409,1987,2408,2000,2408,2013,2407,2025,2406,2038,2406,2050,2406,2062,2406,2091,2471,2095,2550,2095,2573,2096,2595,2100,2655,2129,2717,2149,2719,2170,2718,2192,2716,2211,2715,2230,2713,2236,2713,2238,2692,2242,2630,2244,2552,2244,2532,2242,2453,2241,2412,2250,2408,2314,2398,2355,2397,2378,2398,2396,2399,2399,2399xe" filled="f" stroked="t" strokeweight="2.309pt" strokecolor="#000000">
                <v:path arrowok="t"/>
              </v:shape>
            </v:group>
            <v:group style="position:absolute;left:2580;top:2408;width:491;height:807" coordorigin="2580,2408" coordsize="491,807">
              <v:shape style="position:absolute;left:2580;top:2408;width:491;height:807" coordorigin="2580,2408" coordsize="491,807" path="m3069,3057l3069,3059,3070,3079,3070,3098,3067,3166,3002,3206,2922,3210,2862,3212,2842,3213,2780,3214,2739,3215,2719,3214,2640,3212,2594,3169,2587,3109,2584,3030,2583,2970,2582,2910,2580,2830,2580,2764,2580,2704,2580,2685,2580,2607,2582,2544,2585,2466,2625,2419,2689,2414,2751,2412,2807,2411,2828,2411,2848,2410,2867,2410,2886,2409,2910,2409,2932,2408,2951,2408,2969,2408,2996,2408,3017,2408,3033,2409,3057,2410,3065,2411,3065,2411,3067,2431,3069,2451,3069,2471,3068,2491,3067,2512,3066,2532,3065,2552,3065,2571,3065,2577,3045,2580,2981,2587,2924,2588,2901,2587,2881,2587,2862,2587,2844,2587,2822,2587,2802,2588,2782,2589,2764,2590,2759,2590,2758,2592,2758,2611,2758,2631,2756,2651,2754,2675,2754,2695,2820,2730,2844,2730,2864,2730,2906,2792,2905,2817,2905,2839,2904,2858,2904,2875,2905,2892,2893,2896,2825,2899,2810,2899,2798,2899,2760,2964,2762,2992,2786,3051,2807,3051,2867,3053,2928,3056,2949,3057,2969,3057,2989,3058,3008,3058,3028,3058,3047,3057,3066,3057,3069,3057xe" filled="f" stroked="t" strokeweight="2.309pt" strokecolor="#000000">
                <v:path arrowok="t"/>
              </v:shape>
            </v:group>
            <v:group style="position:absolute;left:3200;top:2392;width:488;height:825" coordorigin="3200,2392" coordsize="488,825">
              <v:shape style="position:absolute;left:3200;top:2392;width:488;height:825" coordorigin="3200,2392" coordsize="488,825" path="m3686,3109l3688,3133,3688,3154,3689,3170,3689,3186,3688,3196,3686,3203,3684,3210,3681,3213,3676,3213,3671,3214,3665,3214,3656,3214,3648,3213,3637,3213,3566,3216,3491,3217,3427,3217,3411,3217,3339,3217,3278,3216,3208,3215,3200,3194,3201,3172,3202,3151,3204,3091,3206,3028,3208,2965,3209,2890,3209,2830,3209,2792,3209,2772,3209,2692,3208,2669,3208,2647,3206,2570,3205,2494,3204,2434,3204,2413,3211,2399,3223,2397,3239,2395,3259,2393,3279,2392,3304,2392,3364,2399,3386,2463,3387,2543,3387,2566,3387,2629,3388,2704,3389,2727,3389,2749,3390,2809,3390,2888,3390,2931,3390,2951,3390,2971,3390,2989,3390,3008,3390,3026,3390,3032,3395,3030,3405,3029,3420,3030,3483,3032,3547,3035,3568,3036,3643,3039,3671,3039,3686,3039,3689,3047,3688,3055,3688,3064,3687,3072,3686,3079,3686,3088,3685,3096,3686,3103,3686,3109xe" filled="f" stroked="t" strokeweight="2.309pt" strokecolor="#000000">
                <v:path arrowok="t"/>
              </v:shape>
            </v:group>
            <v:group style="position:absolute;left:3802;top:2392;width:488;height:825" coordorigin="3802,2392" coordsize="488,825">
              <v:shape style="position:absolute;left:3802;top:2392;width:488;height:825" coordorigin="3802,2392" coordsize="488,825" path="m4288,3109l4289,3133,4290,3154,4290,3170,4290,3186,4289,3196,4287,3203,4285,3210,4282,3213,4278,3213,4273,3214,4266,3214,4258,3214,4249,3213,4238,3213,4168,3216,4093,3217,4028,3217,4012,3217,3941,3217,3879,3216,3810,3215,3802,3194,3803,3172,3804,3151,3806,3091,3808,3028,3810,2965,3811,2890,3811,2830,3811,2792,3811,2772,3810,2692,3810,2669,3809,2647,3808,2570,3807,2494,3806,2434,3805,2413,3813,2399,3825,2397,3841,2395,3860,2393,3880,2392,3905,2392,3966,2399,3987,2463,3988,2543,3988,2566,3989,2629,3990,2704,3990,2727,3990,2749,3991,2809,3992,2888,3992,2931,3992,2951,3992,2971,3992,2989,3992,3008,3991,3026,3991,3032,3997,3030,4007,3029,4022,3030,4084,3032,4148,3035,4169,3036,4244,3039,4273,3039,4288,3039,4290,3047,4290,3055,4289,3064,4288,3072,4288,3079,4287,3088,4287,3096,4287,3103,4288,3109xe" filled="f" stroked="t" strokeweight="2.309pt" strokecolor="#000000">
                <v:path arrowok="t"/>
              </v:shape>
            </v:group>
            <v:group style="position:absolute;left:4394;top:2405;width:494;height:825" coordorigin="4394,2405" coordsize="494,825">
              <v:shape style="position:absolute;left:4394;top:2405;width:494;height:825" coordorigin="4394,2405" coordsize="494,825" path="m4866,2530l4883,2590,4888,2668,4888,2688,4888,2705,4887,2728,4886,2750,4885,2770,4885,2790,4885,2808,4885,2826,4885,2848,4885,2869,4882,2946,4878,2991,4876,3011,4866,3070,4845,3128,4792,3186,4735,3212,4659,3228,4616,3230,4597,3230,4537,3223,4479,3201,4426,3138,4409,3077,4403,3001,4402,2981,4399,2921,4396,2842,4395,2821,4395,2801,4394,2781,4394,2761,4394,2741,4395,2721,4395,2701,4396,2682,4397,2662,4398,2641,4409,2562,4430,2502,4468,2452,4538,2419,4601,2407,4638,2405,4656,2406,4716,2414,4776,2434,4827,2469,4861,2517,4866,2530xe" filled="f" stroked="t" strokeweight="2.309pt" strokecolor="#000000">
                <v:path arrowok="t"/>
              </v:shape>
            </v:group>
            <v:group style="position:absolute;left:4520;top:2565;width:223;height:503" coordorigin="4520,2565" coordsize="223,503">
              <v:shape style="position:absolute;left:4520;top:2565;width:223;height:503" coordorigin="4520,2565" coordsize="223,503" path="m4743,2812l4741,2734,4741,2733,4740,2725,4739,2710,4737,2689,4736,2670,4733,2649,4707,2594,4638,2565,4615,2571,4563,2609,4530,2679,4521,2757,4520,2797,4520,2817,4520,2837,4523,2862,4525,2883,4527,2902,4528,2920,4529,2937,4531,2957,4554,3034,4607,3065,4633,3067,4652,3066,4724,3023,4739,2976,4739,2966,4738,2957,4739,2944,4743,2876,4743,2869,4743,2868,4743,2812xe" filled="f" stroked="t" strokeweight="2.309pt" strokecolor="#000000">
                <v:path arrowok="t"/>
              </v:shape>
            </v:group>
            <v:group style="position:absolute;left:5044;top:3069;width:148;height:144" coordorigin="5044,3069" coordsize="148,144">
              <v:shape style="position:absolute;left:5044;top:3069;width:148;height:144" coordorigin="5044,3069" coordsize="148,144" path="m5134,3212l5048,3213,5045,3213,5044,3208,5044,3198,5044,3188,5045,3176,5045,3161,5047,3142,5048,3122,5050,3098,5051,3081,5051,3077,5060,3073,5071,3070,5082,3070,5094,3069,5106,3069,5119,3070,5131,3070,5144,3071,5156,3073,5169,3074,5181,3074,5192,3074,5191,3093,5189,3157,5189,3196,5181,3213,5171,3213,5164,3213,5158,3212,5152,3212,5145,3212,5137,3212,5134,3212xe" filled="f" stroked="t" strokeweight="2.309pt" strokecolor="#000000">
                <v:path arrowok="t"/>
              </v:shape>
            </v:group>
            <v:group style="position:absolute;left:5039;top:2395;width:152;height:622" coordorigin="5039,2395" coordsize="152,622">
              <v:shape style="position:absolute;left:5039;top:2395;width:152;height:622" coordorigin="5039,2395" coordsize="152,622" path="m5044,2403l5048,2403,5066,2402,5085,2400,5106,2398,5131,2396,5187,2420,5187,2498,5187,2518,5187,2538,5187,2598,5186,2659,5186,2700,5186,2721,5185,2742,5185,2763,5185,2784,5186,2845,5188,2924,5190,3000,5174,3009,5155,3014,5134,3016,5107,3016,5085,3016,5067,3017,5051,3017,5041,3018,5041,2998,5041,2978,5041,2958,5042,2938,5042,2918,5042,2898,5041,2834,5040,2774,5040,2717,5039,2697,5039,2676,5039,2656,5039,2636,5039,2616,5039,2597,5040,2532,5041,2471,5044,2416,5044,2403xe" filled="f" stroked="t" strokeweight="2.309pt" strokecolor="#000000">
                <v:path arrowok="t"/>
              </v:shape>
            </v:group>
            <v:group style="position:absolute;left:1662;top:4739;width:8986;height:322" coordorigin="1662,4739" coordsize="8986,322">
              <v:shape style="position:absolute;left:1662;top:4739;width:8986;height:322" coordorigin="1662,4739" coordsize="8986,322" path="m1999,4776l1944,4776,1951,4782,1958,4785,1956,4787,1960,4792,1973,4805,2230,5061,2242,5061,2279,5024,2248,5024,2241,5018,2234,5014,2236,5013,2231,5008,2218,4995,1999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2558,4776l2504,4776,2510,4782,2518,4785,2516,4787,2520,4792,2533,4805,2789,5061,2801,5061,2838,5024,2807,5024,2800,5018,2793,5015,2795,5013,2791,5008,2778,4995,2558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3118,4776l3063,4776,3070,4782,3078,4785,3075,4787,3098,4810,3349,5061,3361,5061,3398,5024,3367,5024,3360,5018,3353,5014,3355,5012,3332,4990,3118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3678,4776l3623,4776,3630,4782,3637,4785,3635,4787,3639,4792,3652,4805,3908,5061,3921,5061,3957,5024,3927,5024,3920,5018,3913,5014,3914,5013,3910,5008,3897,4995,3678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4237,4776l4182,4776,4189,4782,4197,4785,4194,4787,4199,4792,4212,4805,4468,5061,4480,5061,4517,5024,4486,5024,4479,5018,4472,5015,4474,5013,4470,5008,4457,4995,4237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4797,4776l4742,4776,4749,4782,4756,4785,4754,4787,4777,4810,5027,5061,5040,5061,5076,5024,5046,5024,5039,5018,5032,5014,5034,5012,5011,4990,4797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6475,4776l6420,4776,6427,4782,6434,4786,6432,4787,6455,4810,6706,5061,6719,5061,6754,5025,6700,5025,6712,5013,6475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7034,4775l7005,4775,6992,4787,7010,4805,7266,5061,7278,5061,7315,5024,7284,5024,7277,5018,7269,5015,7272,5012,7249,4990,7034,4775e" filled="t" fillcolor="#000000" stroked="f">
                <v:path arrowok="t"/>
                <v:fill/>
              </v:shape>
              <v:shape style="position:absolute;left:1662;top:4739;width:8986;height:322" coordorigin="1662,4739" coordsize="8986,322" path="m7595,4776l7540,4776,7547,4782,7554,4785,7552,4787,7574,4810,7825,5061,7838,5061,7874,5024,7843,5024,7837,5018,7829,5015,7832,5013,7809,4990,7595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8154,4776l8099,4776,8106,4782,8114,4785,8111,4787,8134,4810,8385,5061,8397,5061,8433,5025,8378,5025,8391,5013,8374,4995,8154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8713,4775l8684,4775,8671,4787,8944,5061,8957,5061,8994,5024,8963,5024,8956,5018,8948,5015,8951,5013,8928,4990,8713,4775e" filled="t" fillcolor="#000000" stroked="f">
                <v:path arrowok="t"/>
                <v:fill/>
              </v:shape>
              <v:shape style="position:absolute;left:1662;top:4739;width:8986;height:322" coordorigin="1662,4739" coordsize="8986,322" path="m9273,4776l9218,4776,9225,4782,9233,4785,9230,4787,9253,4810,9504,5061,9516,5061,9553,5024,9522,5024,9515,5018,9508,5015,9510,5012,9487,4990,9273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9833,4776l9778,4776,9785,4782,9793,4785,9790,4787,9813,4810,10064,5061,10076,5061,10113,5024,10082,5024,10075,5018,10067,5015,10070,5013,10047,4990,9833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1958,4742l1943,4745,1675,5014,1663,5031,1662,5045,1667,5055,1676,5059,1687,5056,1690,5053,1956,4787,1944,4776,1999,4776,1978,4754,1958,4742e" filled="t" fillcolor="#000000" stroked="f">
                <v:path arrowok="t"/>
                <v:fill/>
              </v:shape>
              <v:shape style="position:absolute;left:1662;top:4739;width:8986;height:322" coordorigin="1662,4739" coordsize="8986,322" path="m5356,4776l5301,4776,5308,4782,5316,4785,5313,4787,5318,4792,5331,4805,5572,5046,5591,5058,5606,5054,5636,5024,5605,5024,5599,5018,5592,5014,5593,5013,5589,5008,5576,4995,5356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5916,4776l5861,4776,5868,4782,5875,4786,5873,4787,5877,4792,5890,4805,6131,5045,6151,5058,6165,5054,6196,5024,6165,5024,6158,5018,6150,5015,6153,5013,6148,5008,6135,4995,5916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10392,4776l10338,4776,10344,4782,10352,4785,10349,4787,10372,4810,10611,5048,10625,5057,10638,5055,10647,5047,10648,5035,10622,5008,10609,4995,10504,4887,10421,4805,10392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6712,5013l6700,5025,6712,5021,6720,5021,6712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6712,5021l6700,5025,6754,5025,6755,5024,6724,5024,6722,5023,6712,5021e" filled="t" fillcolor="#000000" stroked="f">
                <v:path arrowok="t"/>
                <v:fill/>
              </v:shape>
              <v:shape style="position:absolute;left:1662;top:4739;width:8986;height:322" coordorigin="1662,4739" coordsize="8986,322" path="m8391,5013l8378,5025,8390,5021,8399,5021,8391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8390,5021l8378,5025,8433,5025,8434,5024,8403,5024,8400,5023,8390,5021e" filled="t" fillcolor="#000000" stroked="f">
                <v:path arrowok="t"/>
                <v:fill/>
              </v:shape>
              <v:shape style="position:absolute;left:1662;top:4739;width:8986;height:322" coordorigin="1662,4739" coordsize="8986,322" path="m3637,4742l3622,4745,3355,5012,3360,5018,3367,5024,3398,5024,3635,4787,3623,4776,3678,4776,3656,4754,3637,4742e" filled="t" fillcolor="#000000" stroked="f">
                <v:path arrowok="t"/>
                <v:fill/>
              </v:shape>
              <v:shape style="position:absolute;left:1662;top:4739;width:8986;height:322" coordorigin="1662,4739" coordsize="8986,322" path="m5875,4742l5860,4745,5593,5012,5599,5018,5599,5018,5605,5024,5636,5024,5873,4787,5868,4782,5861,4776,5916,4776,5895,4754,5875,4742e" filled="t" fillcolor="#000000" stroked="f">
                <v:path arrowok="t"/>
                <v:fill/>
              </v:shape>
              <v:shape style="position:absolute;left:1662;top:4739;width:8986;height:322" coordorigin="1662,4739" coordsize="8986,322" path="m5315,4742l5301,4745,5034,5012,5046,5024,5076,5024,5313,4787,5301,4776,5356,4776,5335,4754,5315,4742e" filled="t" fillcolor="#000000" stroked="f">
                <v:path arrowok="t"/>
                <v:fill/>
              </v:shape>
              <v:shape style="position:absolute;left:1662;top:4739;width:8986;height:322" coordorigin="1662,4739" coordsize="8986,322" path="m2517,4742l2503,4745,2236,5012,2241,5018,2248,5024,2279,5024,2515,4787,2504,4776,2558,4776,2537,4754,2517,4742e" filled="t" fillcolor="#000000" stroked="f">
                <v:path arrowok="t"/>
                <v:fill/>
              </v:shape>
              <v:shape style="position:absolute;left:1662;top:4739;width:8986;height:322" coordorigin="1662,4739" coordsize="8986,322" path="m4196,4742l4182,4745,3915,5012,3920,5018,3927,5024,3957,5024,4194,4787,4182,4776,4237,4776,4216,4754,4196,4742e" filled="t" fillcolor="#000000" stroked="f">
                <v:path arrowok="t"/>
                <v:fill/>
              </v:shape>
              <v:shape style="position:absolute;left:1662;top:4739;width:8986;height:322" coordorigin="1662,4739" coordsize="8986,322" path="m9510,5013l9508,5015,9515,5018,9522,5024,9510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9796,4739l9784,4739,9510,5012,9522,5024,9553,5024,9790,4787,9778,4776,9833,4776,9796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4474,5013l4472,5015,4479,5018,4486,5024,4474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4760,4739l4748,4739,4474,5012,4486,5024,4517,5024,4754,4787,4742,4776,4797,4776,4760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2795,5013l2793,5015,2800,5018,2807,5024,2795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3081,4739l3069,4739,2795,5012,2807,5024,2838,5024,3075,4787,3063,4776,3118,4776,3081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7272,5012l7269,5015,7277,5018,7284,5024,7272,5012e" filled="t" fillcolor="#000000" stroked="f">
                <v:path arrowok="t"/>
                <v:fill/>
              </v:shape>
              <v:shape style="position:absolute;left:1662;top:4739;width:8986;height:322" coordorigin="1662,4739" coordsize="8986,322" path="m7558,4739l7546,4739,7272,5012,7284,5024,7315,5024,7552,4787,7540,4776,7595,4776,7558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7832,5013l7829,5015,7837,5018,7843,5024,7832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8117,4739l8105,4739,7832,5012,7843,5024,7874,5024,8111,4787,8099,4776,8154,4776,8117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8951,5013l8948,5015,8956,5018,8963,5024,8951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9237,4739l9224,4739,8951,5012,8963,5024,8994,5024,9230,4787,9218,4776,9273,4776,9237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10070,5013l10067,5015,10075,5018,10082,5024,10070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10356,4739l10343,4739,10070,5012,10082,5024,10113,5024,10349,4787,10338,4776,10392,4776,10356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6153,5013l6150,5015,6158,5018,6165,5024,6153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6439,4739l6426,4739,6153,5012,6165,5024,6196,5024,6432,4787,6427,4782,6427,4782,6420,4776,6475,4776,6439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8399,5021l8390,5021,8400,5023,8403,5024,8399,5021e" filled="t" fillcolor="#000000" stroked="f">
                <v:path arrowok="t"/>
                <v:fill/>
              </v:shape>
              <v:shape style="position:absolute;left:1662;top:4739;width:8986;height:322" coordorigin="1662,4739" coordsize="8986,322" path="m8677,4739l8665,4739,8391,5013,8403,5024,8434,5024,8671,4787,8659,4776,8680,4776,8684,4775,8713,4775,8677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6720,5021l6712,5021,6722,5023,6724,5024,6720,5021e" filled="t" fillcolor="#000000" stroked="f">
                <v:path arrowok="t"/>
                <v:fill/>
              </v:shape>
              <v:shape style="position:absolute;left:1662;top:4739;width:8986;height:322" coordorigin="1662,4739" coordsize="8986,322" path="m6998,4739l6986,4739,6712,5013,6724,5024,6755,5024,6992,4787,6981,4776,7002,4776,7005,4775,7034,4775,6998,4739e" filled="t" fillcolor="#000000" stroked="f">
                <v:path arrowok="t"/>
                <v:fill/>
              </v:shape>
              <v:shape style="position:absolute;left:1662;top:4739;width:8986;height:322" coordorigin="1662,4739" coordsize="8986,322" path="m5034,5012l5032,5014,5039,5018,5034,5012e" filled="t" fillcolor="#000000" stroked="f">
                <v:path arrowok="t"/>
                <v:fill/>
              </v:shape>
              <v:shape style="position:absolute;left:1662;top:4739;width:8986;height:322" coordorigin="1662,4739" coordsize="8986,322" path="m3355,5012l3353,5014,3360,5018,3355,5012e" filled="t" fillcolor="#000000" stroked="f">
                <v:path arrowok="t"/>
                <v:fill/>
              </v:shape>
              <v:shape style="position:absolute;left:1662;top:4739;width:8986;height:322" coordorigin="1662,4739" coordsize="8986,322" path="m3915,5013l3913,5014,3920,5018,3915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2236,5013l2234,5014,2241,5018,2236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5593,5013l5592,5014,5599,5018,5593,5013e" filled="t" fillcolor="#000000" stroked="f">
                <v:path arrowok="t"/>
                <v:fill/>
              </v:shape>
              <v:shape style="position:absolute;left:1662;top:4739;width:8986;height:322" coordorigin="1662,4739" coordsize="8986,322" path="m6427,4782l6432,4787,6434,4786,6427,4782e" filled="t" fillcolor="#000000" stroked="f">
                <v:path arrowok="t"/>
                <v:fill/>
              </v:shape>
              <v:shape style="position:absolute;left:1662;top:4739;width:8986;height:322" coordorigin="1662,4739" coordsize="8986,322" path="m9218,4776l9230,4787,9233,4785,9225,4782,9218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10338,4776l10349,4787,10352,4785,10344,4782,10338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8099,4776l8111,4787,8114,4785,8106,4782,8099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4742,4776l4754,4787,4756,4785,4749,4782,4742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9778,4776l9790,4787,9793,4785,9785,4782,9778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7540,4776l7552,4787,7554,4785,7547,4782,7540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3063,4776l3075,4787,3078,4785,3070,4782,3063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5868,4782l5873,4787,5875,4786,5868,4782e" filled="t" fillcolor="#000000" stroked="f">
                <v:path arrowok="t"/>
                <v:fill/>
              </v:shape>
              <v:shape style="position:absolute;left:1662;top:4739;width:8986;height:322" coordorigin="1662,4739" coordsize="8986,322" path="m3623,4776l3635,4787,3637,4785,3630,4782,3623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2504,4776l2515,4787,2518,4785,2510,4782,2504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5301,4776l5313,4787,5316,4785,5308,4782,5301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4182,4776l4194,4787,4197,4785,4189,4782,4182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1944,4776l1956,4787,1958,4785,1951,4782,1944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8659,4776l8671,4787,8679,4779,8671,4779,8662,4777,8659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6981,4776l6992,4787,7000,4779,6993,4779,6983,4777,6981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7002,4776l6981,4776,6983,4777,6993,4779,7002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7005,4775l6993,4779,7000,4779,7005,4775e" filled="t" fillcolor="#000000" stroked="f">
                <v:path arrowok="t"/>
                <v:fill/>
              </v:shape>
              <v:shape style="position:absolute;left:1662;top:4739;width:8986;height:322" coordorigin="1662,4739" coordsize="8986,322" path="m8680,4776l8659,4776,8662,4777,8671,4779,8680,4776e" filled="t" fillcolor="#000000" stroked="f">
                <v:path arrowok="t"/>
                <v:fill/>
              </v:shape>
              <v:shape style="position:absolute;left:1662;top:4739;width:8986;height:322" coordorigin="1662,4739" coordsize="8986,322" path="m8684,4775l8671,4779,8679,4779,8684,4775e" filled="t" fillcolor="#000000" stroked="f">
                <v:path arrowok="t"/>
                <v:fill/>
              </v:shape>
            </v:group>
            <v:group style="position:absolute;left:3380;top:4307;width:5535;height:1186" coordorigin="3380,4307" coordsize="5535,1186">
              <v:shape style="position:absolute;left:3380;top:4307;width:5535;height:1186" coordorigin="3380,4307" coordsize="5535,1186" path="m8856,4307l3380,4723,3439,5493,8915,5076,8856,4307e" filled="t" fillcolor="#FFFFFF" stroked="f">
                <v:path arrowok="t"/>
                <v:fill/>
              </v:shape>
            </v:group>
            <v:group style="position:absolute;left:3380;top:4307;width:5535;height:1186" coordorigin="3380,4307" coordsize="5535,1186">
              <v:shape style="position:absolute;left:3380;top:4307;width:5535;height:1186" coordorigin="3380,4307" coordsize="5535,1186" path="m8915,5076l3439,5493,3380,4723,8856,4307,8915,5076xe" filled="f" stroked="t" strokeweight="2.462pt" strokecolor="#000000">
                <v:path arrowok="t"/>
              </v:shape>
              <v:shape style="position:absolute;left:3774;top:4793;width:1562;height:493" type="#_x0000_t75">
                <v:imagedata r:id="rId15" o:title=""/>
              </v:shape>
            </v:group>
            <v:group style="position:absolute;left:5501;top:4776;width:116;height:372" coordorigin="5501,4776" coordsize="116,372">
              <v:shape style="position:absolute;left:5501;top:4776;width:116;height:372" coordorigin="5501,4776" coordsize="116,372" path="m5579,4777l5596,4838,5598,4881,5599,4902,5602,4965,5608,5041,5614,5103,5617,5122,5616,5139,5553,5146,5544,5146,5535,5146,5528,5147,5525,5148,5525,5128,5522,5068,5516,5003,5510,4946,5508,4925,5503,4862,5501,4803,5501,4786,5501,4781,5503,4780,5506,4780,5511,4780,5516,4780,5520,4780,5522,4780,5529,4780,5536,4780,5544,4780,5552,4780,5564,4779,5579,4777xe" filled="f" stroked="t" strokeweight="1.477pt" strokecolor="#232020">
                <v:path arrowok="t"/>
              </v:shape>
            </v:group>
            <v:group style="position:absolute;left:5931;top:4742;width:242;height:371" coordorigin="5931,4742" coordsize="242,371">
              <v:shape style="position:absolute;left:5931;top:4742;width:242;height:371" coordorigin="5931,4742" coordsize="242,371" path="m6170,5050l6171,5062,6172,5071,6173,5078,6173,5084,6173,5089,6173,5092,6172,5095,6171,5096,6169,5097,6167,5097,6164,5097,6160,5098,6156,5098,6151,5098,6145,5099,6139,5100,6129,5101,6056,5107,5979,5112,5959,5113,5956,5104,5955,5083,5954,5063,5951,4999,5945,4915,5940,4857,5938,4837,5937,4819,5935,4799,5933,4779,5931,4759,5934,4749,5985,4742,5993,4743,6001,4743,6008,4744,6013,4746,6014,4765,6015,4785,6020,4849,6023,4885,6025,4905,6031,4969,6035,5025,6037,5024,6100,5022,6111,5021,6168,5018,6169,5022,6169,5026,6169,5030,6169,5033,6169,5037,6169,5040,6169,5044,6169,5047,6170,5050xe" filled="f" stroked="t" strokeweight="1.477pt" strokecolor="#232020">
                <v:path arrowok="t"/>
              </v:shape>
            </v:group>
            <v:group style="position:absolute;left:6203;top:4723;width:116;height:372" coordorigin="6203,4723" coordsize="116,372">
              <v:shape style="position:absolute;left:6203;top:4723;width:116;height:372" coordorigin="6203,4723" coordsize="116,372" path="m6281,4724l6297,4785,6299,4828,6301,4848,6304,4911,6310,4988,6316,5050,6318,5068,6317,5086,6255,5092,6246,5092,6236,5093,6230,5093,6227,5095,6226,5075,6224,5015,6218,4950,6212,4892,6210,4872,6205,4809,6203,4750,6203,4733,6203,4727,6204,4727,6208,4727,6213,4727,6218,4727,6222,4727,6224,4727,6230,4727,6237,4726,6245,4726,6254,4726,6265,4725,6281,4724xe" filled="f" stroked="t" strokeweight="1.477pt" strokecolor="#232020">
                <v:path arrowok="t"/>
              </v:shape>
            </v:group>
            <v:group style="position:absolute;left:6368;top:4704;width:241;height:375" coordorigin="6368,4704" coordsize="241,375">
              <v:shape style="position:absolute;left:6368;top:4704;width:241;height:375" coordorigin="6368,4704" coordsize="241,375" path="m6508,4885l6610,5061,6599,5065,6587,5066,6574,5067,6561,5067,6549,5067,6505,5023,6476,4970,6469,4958,6463,4948,6457,4939,6457,4949,6458,4959,6459,4971,6460,4982,6461,4994,6462,5006,6464,5017,6465,5029,6466,5040,6467,5051,6468,5062,6417,5079,6410,5079,6387,5018,6382,4958,6378,4895,6377,4873,6374,4811,6368,4737,6378,4718,6390,4717,6402,4717,6414,4717,6425,4716,6436,4715,6438,4734,6440,4754,6441,4775,6443,4796,6444,4816,6446,4835,6447,4839,6447,4839,6447,4838,6448,4837,6448,4836,6449,4836,6456,4826,6485,4763,6490,4752,6495,4741,6500,4731,6506,4720,6512,4709,6523,4709,6535,4708,6547,4706,6559,4705,6571,4704,6582,4705,6562,4764,6543,4804,6535,4822,6528,4837,6519,4856,6512,4874,6508,4885xe" filled="f" stroked="t" strokeweight="1.477pt" strokecolor="#232020">
                <v:path arrowok="t"/>
              </v:shape>
            </v:group>
            <v:group style="position:absolute;left:6636;top:4684;width:240;height:372" coordorigin="6636,4684" coordsize="240,372">
              <v:shape style="position:absolute;left:6636;top:4684;width:240;height:372" coordorigin="6636,4684" coordsize="240,372" path="m6872,4973l6872,4974,6874,4985,6875,4996,6875,5008,6876,5020,6875,5031,6873,5042,6854,5043,6834,5045,6814,5046,6794,5048,6774,5050,6751,5053,6730,5054,6710,5056,6691,5056,6673,5057,6665,5037,6653,4955,6645,4872,6639,4796,6636,4735,6636,4716,6653,4704,6673,4700,6695,4697,6714,4695,6739,4693,6757,4691,6822,4685,6845,4684,6849,4685,6849,4685,6851,4697,6853,4709,6853,4721,6853,4734,6853,4746,6854,4758,6854,4759,6843,4762,6833,4764,6821,4765,6810,4767,6799,4768,6788,4769,6776,4769,6720,4775,6718,4775,6718,4776,6719,4786,6719,4796,6719,4806,6718,4817,6720,4827,6723,4836,6723,4836,6734,4836,6744,4836,6755,4835,6766,4834,6776,4834,6787,4833,6787,4834,6789,4845,6791,4857,6791,4869,6791,4880,6792,4893,6757,4911,6751,4911,6730,4926,6731,4937,6737,4981,6757,4979,6777,4978,6797,4977,6819,4977,6839,4976,6858,4974,6872,4973xe" filled="f" stroked="t" strokeweight="1.477pt" strokecolor="#232020">
                <v:path arrowok="t"/>
              </v:shape>
              <v:shape style="position:absolute;left:7031;top:4576;width:1446;height:466" type="#_x0000_t75">
                <v:imagedata r:id="rId16" o:title=""/>
              </v:shape>
            </v:group>
            <v:group style="position:absolute;left:1688;top:11290;width:8931;height:98" coordorigin="1688,11290" coordsize="8931,98">
              <v:shape style="position:absolute;left:1688;top:11290;width:8931;height:98" coordorigin="1688,11290" coordsize="8931,98" path="m8723,11290l1735,11290,1714,11294,1699,11305,1690,11321,1688,11339,1691,11357,1700,11372,1715,11383,1735,11387,10571,11387,10592,11383,10606,11372,10615,11356,10618,11338,10615,11320,10606,11305,10591,11294,8723,11290e" filled="t" fillcolor="#000000" stroked="f">
                <v:path arrowok="t"/>
                <v:fill/>
              </v:shape>
            </v:group>
            <v:group style="position:absolute;left:1688;top:11758;width:8931;height:98" coordorigin="1688,11758" coordsize="8931,98">
              <v:shape style="position:absolute;left:1688;top:11758;width:8931;height:98" coordorigin="1688,11758" coordsize="8931,98" path="m8723,11758l1735,11758,1714,11762,1699,11774,1690,11789,1688,11807,1691,11825,1700,11841,1715,11852,1735,11856,10571,11856,10592,11852,10606,11840,10615,11825,10618,11807,10615,11789,10606,11773,10591,11762,8723,11758e" filled="t" fillcolor="#000000" stroked="f">
                <v:path arrowok="t"/>
                <v:fill/>
              </v:shape>
            </v:group>
            <v:group style="position:absolute;left:1662;top:11409;width:8986;height:322" coordorigin="1662,11409" coordsize="8986,322">
              <v:shape style="position:absolute;left:1662;top:11409;width:8986;height:322" coordorigin="1662,11409" coordsize="8986,322" path="m1999,11445l1944,11445,1951,11451,1958,11454,1956,11457,1960,11461,1973,11474,2230,11730,2242,11730,2279,11694,2248,11694,2241,11687,2234,11684,2236,11682,2231,11678,2218,11665,1999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2558,11445l2504,11445,2510,11451,2518,11454,2516,11457,2520,11461,2533,11474,2789,11730,2801,11730,2838,11694,2807,11694,2800,11687,2793,11685,2795,11682,2791,11678,2778,11665,2558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3118,11445l3063,11445,3070,11451,3078,11454,3075,11457,3098,11480,3349,11730,3361,11730,3398,11694,3367,11694,3360,11687,3353,11684,3355,11682,3332,11659,3118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3678,11445l3623,11445,3630,11451,3637,11454,3635,11457,3639,11461,3652,11474,3908,11730,3921,11730,3957,11694,3927,11694,3920,11687,3913,11684,3914,11682,3910,11678,3897,11665,3678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4237,11445l4182,11445,4189,11451,4197,11454,4194,11457,4199,11461,4212,11474,4468,11730,4480,11730,4517,11694,4486,11694,4479,11687,4472,11685,4474,11682,4470,11678,4457,11665,4237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4797,11445l4742,11445,4749,11451,4756,11454,4754,11457,4777,11480,5027,11730,5040,11730,5076,11694,5046,11694,5039,11687,5032,11684,5034,11682,5011,11659,4797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6475,11445l6420,11445,6427,11452,6434,11455,6432,11457,6455,11480,6706,11730,6719,11730,6754,11695,6700,11695,6712,11682,6475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7034,11444l7005,11444,6992,11457,7010,11474,7266,11730,7278,11730,7315,11694,7284,11694,7277,11687,7269,11685,7272,11682,7249,11659,7034,11444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7595,11445l7540,11445,7547,11451,7554,11454,7552,11457,7574,11480,7825,11730,7838,11730,7874,11694,7843,11694,7837,11687,7829,11685,7832,11682,7809,11659,7595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8154,11445l8099,11445,8106,11451,8114,11454,8111,11457,8134,11480,8385,11730,8397,11730,8433,11695,8378,11695,8391,11682,8374,11665,8154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8713,11444l8684,11444,8671,11457,8944,11730,8957,11730,8994,11694,8963,11694,8956,11687,8948,11685,8951,11682,8928,11659,8713,11444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9273,11445l9218,11445,9225,11451,9233,11454,9230,11457,9253,11480,9504,11730,9516,11730,9553,11694,9522,11694,9515,11687,9508,11685,9510,11682,9487,11659,9273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9833,11445l9778,11445,9785,11451,9793,11454,9790,11457,9813,11480,10064,11730,10076,11730,10113,11694,10082,11694,10075,11687,10067,11685,10070,11682,10047,11659,9833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1958,11412l1943,11415,1675,11684,1663,11700,1662,11714,1667,11724,1676,11728,1687,11725,1690,11723,1956,11457,1944,11445,1999,11445,1978,11424,1958,1141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5356,11445l5301,11445,5308,11451,5316,11454,5313,11457,5318,11461,5331,11474,5572,11715,5591,11727,5606,11724,5636,11694,5605,11694,5599,11687,5592,11684,5593,11682,5589,11678,5576,11665,5356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5916,11445l5861,11445,5868,11452,5875,11455,5873,11457,5877,11461,5890,11474,6131,11715,6151,11727,6165,11724,6196,11694,6165,11694,6158,11687,6150,11685,6153,11682,6148,11678,6135,11665,5916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10392,11445l10338,11445,10344,11451,10352,11454,10349,11457,10372,11480,10611,11718,10625,11726,10638,11724,10647,11716,10648,11705,10622,11678,10609,11665,10504,11557,10421,11474,10392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6712,11682l6700,11695,6712,11690,6720,11690,6712,1168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6712,11690l6700,11695,6754,11695,6755,11694,6724,11694,6722,11693,6712,11690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8391,11682l8378,11695,8390,11690,8399,11690,8391,1168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8390,11690l8378,11695,8433,11695,8434,11694,8403,11694,8400,11693,8390,11690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3637,11412l3622,11415,3355,11682,3360,11687,3367,11694,3398,11694,3635,11457,3623,11445,3678,11445,3656,11424,3637,1141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5875,11412l5860,11415,5593,11682,5599,11687,5599,11688,5605,11694,5636,11694,5873,11457,5868,11452,5861,11445,5916,11445,5895,11424,5875,1141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5315,11412l5301,11415,5034,11682,5046,11694,5076,11694,5313,11457,5301,11445,5356,11445,5335,11424,5315,1141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2517,11412l2503,11415,2236,11682,2241,11687,2248,11694,2279,11694,2515,11457,2504,11445,2558,11445,2537,11424,2517,1141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4196,11412l4182,11415,3915,11682,3920,11687,3927,11694,3957,11694,4194,11457,4182,11445,4237,11445,4216,11424,4196,1141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9510,11682l9508,11685,9515,11688,9522,11694,9510,1168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9796,11409l9784,11409,9510,11682,9522,11694,9553,11694,9790,11457,9778,11445,9833,11445,9796,11409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4474,11682l4472,11685,4479,11688,4486,11694,4474,1168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4760,11409l4748,11409,4474,11682,4486,11694,4517,11694,4754,11457,4742,11445,4797,11445,4760,11409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2795,11682l2793,11685,2800,11688,2807,11694,2795,1168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3081,11409l3069,11409,2795,11682,2807,11694,2838,11694,3075,11457,3063,11445,3118,11445,3081,11409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7272,11682l7269,11685,7277,11688,7284,11694,7272,1168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7558,11409l7546,11409,7272,11682,7284,11694,7315,11694,7552,11457,7540,11445,7595,11445,7558,11409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7832,11682l7829,11685,7837,11688,7843,11694,7832,1168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8117,11409l8105,11409,7832,11682,7843,11694,7874,11694,8111,11457,8099,11445,8154,11445,8117,11409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8951,11682l8948,11685,8956,11688,8963,11694,8951,1168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9237,11409l9224,11409,8951,11682,8963,11694,8994,11694,9230,11457,9218,11445,9273,11445,9237,11409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10070,11682l10067,11685,10075,11688,10082,11694,10070,1168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10356,11409l10343,11409,10070,11682,10082,11694,10113,11694,10349,11457,10338,11445,10392,11445,10356,11409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6153,11682l6150,11685,6158,11688,6165,11694,6153,1168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6439,11409l6426,11409,6153,11682,6165,11694,6196,11694,6432,11457,6427,11452,6427,11451,6420,11445,6475,11445,6439,11409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8399,11690l8390,11690,8400,11693,8403,11694,8399,11690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8677,11409l8665,11409,8391,11682,8403,11694,8434,11694,8671,11457,8659,11445,8680,11445,8684,11444,8713,11444,8677,11409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6720,11690l6712,11690,6722,11693,6724,11694,6720,11690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6998,11409l6986,11409,6712,11682,6724,11694,6755,11694,6992,11457,6981,11445,7002,11445,7005,11444,7034,11444,6998,11409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5034,11682l5032,11684,5039,11687,5034,1168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3355,11682l3353,11684,3360,11687,3355,1168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3915,11682l3913,11684,3920,11687,3915,1168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2236,11682l2234,11684,2241,11687,2236,1168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5593,11682l5592,11684,5599,11687,5593,1168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6427,11452l6432,11457,6434,11455,6427,1145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9218,11445l9230,11457,9233,11454,9225,11451,9218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10338,11445l10349,11457,10352,11454,10344,11451,10338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8099,11445l8111,11457,8114,11454,8106,11451,8099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4742,11445l4754,11457,4756,11454,4749,11451,4742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9778,11445l9790,11457,9793,11454,9785,11451,9778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7540,11445l7552,11457,7554,11454,7547,11451,7540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3063,11445l3075,11457,3078,11454,3070,11451,3063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5868,11452l5873,11457,5875,11455,5868,11452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3623,11445l3635,11457,3637,11454,3630,11451,3623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2504,11445l2515,11457,2518,11454,2510,11451,2504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5301,11445l5313,11457,5316,11454,5308,11451,5301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4182,11445l4194,11457,4197,11454,4189,11451,4182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1944,11445l1956,11457,1958,11454,1951,11451,1944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8659,11445l8671,11457,8679,11449,8671,11449,8662,11446,8659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6981,11445l6992,11457,7000,11449,6993,11449,6983,11446,6981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7002,11445l6981,11445,6983,11446,6993,11449,7002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7005,11444l6993,11449,7000,11449,7005,11444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8680,11445l8659,11445,8662,11446,8671,11449,8680,11445e" filled="t" fillcolor="#000000" stroked="f">
                <v:path arrowok="t"/>
                <v:fill/>
              </v:shape>
              <v:shape style="position:absolute;left:1662;top:11409;width:8986;height:322" coordorigin="1662,11409" coordsize="8986,322" path="m8684,11444l8671,11449,8679,11449,8684,11444e" filled="t" fillcolor="#000000" stroked="f">
                <v:path arrowok="t"/>
                <v:fill/>
              </v:shape>
            </v:group>
            <v:group style="position:absolute;left:3380;top:10976;width:5535;height:1186" coordorigin="3380,10976" coordsize="5535,1186">
              <v:shape style="position:absolute;left:3380;top:10976;width:5535;height:1186" coordorigin="3380,10976" coordsize="5535,1186" path="m8856,10976l3380,11393,3439,12163,8915,11746,8856,10976e" filled="t" fillcolor="#FFFFFF" stroked="f">
                <v:path arrowok="t"/>
                <v:fill/>
              </v:shape>
            </v:group>
            <v:group style="position:absolute;left:3380;top:10976;width:5535;height:1186" coordorigin="3380,10976" coordsize="5535,1186">
              <v:shape style="position:absolute;left:3380;top:10976;width:5535;height:1186" coordorigin="3380,10976" coordsize="5535,1186" path="m8915,11746l3439,12163,3380,11393,8856,10976,8915,11746xe" filled="f" stroked="t" strokeweight="2.462pt" strokecolor="#000000">
                <v:path arrowok="t"/>
              </v:shape>
              <v:shape style="position:absolute;left:4929;top:11386;width:1330;height:488" type="#_x0000_t75">
                <v:imagedata r:id="rId17" o:title=""/>
              </v:shape>
            </v:group>
            <v:group style="position:absolute;left:6425;top:11369;width:239;height:376" coordorigin="6425,11369" coordsize="239,376">
              <v:shape style="position:absolute;left:6425;top:11369;width:239;height:376" coordorigin="6425,11369" coordsize="239,376" path="m6653,11565l6664,11729,6659,11729,6653,11729,6647,11730,6641,11730,6634,11731,6605,11733,6600,11734,6590,11672,6586,11635,6584,11614,6582,11594,6579,11569,6576,11550,6573,11535,6571,11538,6559,11578,6557,11587,6545,11612,6543,11610,6540,11607,6538,11603,6535,11599,6532,11594,6530,11588,6527,11583,6524,11577,6521,11571,6519,11565,6517,11560,6515,11555,6512,11549,6509,11542,6509,11562,6510,11582,6515,11647,6521,11707,6524,11724,6515,11740,6503,11742,6490,11743,6477,11743,6464,11744,6453,11745,6453,11745,6450,11734,6449,11729,6443,11653,6439,11592,6437,11573,6436,11553,6434,11533,6433,11511,6431,11490,6426,11413,6425,11393,6429,11390,6434,11388,6440,11388,6446,11387,6452,11386,6458,11386,6464,11386,6470,11385,6476,11385,6483,11385,6489,11384,6494,11383,6495,11383,6516,11420,6519,11428,6537,11460,6538,11460,6539,11460,6548,11425,6550,11416,6562,11377,6565,11377,6569,11377,6576,11376,6582,11375,6589,11375,6596,11374,6603,11373,6611,11372,6619,11371,6626,11370,6633,11370,6639,11369,6639,11390,6641,11410,6648,11486,6652,11515,6652,11530,6653,11548,6653,11565xe" filled="f" stroked="t" strokeweight="1.477pt" strokecolor="#232020">
                <v:path arrowok="t"/>
              </v:shape>
            </v:group>
            <v:group style="position:absolute;left:6715;top:11348;width:240;height:372" coordorigin="6715,11348" coordsize="240,372">
              <v:shape style="position:absolute;left:6715;top:11348;width:240;height:372" coordorigin="6715,11348" coordsize="240,372" path="m6951,11636l6951,11637,6953,11648,6954,11660,6954,11672,6955,11684,6954,11695,6952,11705,6933,11707,6913,11708,6893,11710,6873,11712,6853,11714,6830,11716,6809,11718,6789,11719,6770,11720,6752,11720,6745,11701,6732,11619,6724,11536,6718,11460,6715,11399,6715,11380,6733,11368,6752,11363,6774,11361,6793,11359,6818,11356,6836,11355,6901,11349,6924,11348,6928,11348,6928,11348,6930,11360,6932,11372,6932,11385,6932,11397,6932,11410,6933,11422,6933,11422,6867,11432,6855,11433,6799,11439,6797,11439,6797,11439,6798,11449,6798,11459,6798,11470,6797,11481,6799,11490,6802,11499,6802,11500,6813,11500,6823,11499,6834,11499,6845,11498,6855,11497,6866,11497,6866,11497,6869,11509,6870,11520,6870,11532,6870,11544,6871,11556,6836,11574,6830,11575,6810,11589,6810,11600,6816,11644,6836,11643,6856,11642,6876,11641,6898,11640,6918,11639,6937,11638,6951,11636xe" filled="f" stroked="t" strokeweight="1.477pt" strokecolor="#232020">
                <v:path arrowok="t"/>
              </v:shape>
            </v:group>
            <v:group style="position:absolute;left:7009;top:11634;width:66;height:67" coordorigin="7009,11634" coordsize="66,67">
              <v:shape style="position:absolute;left:7009;top:11634;width:66;height:67" coordorigin="7009,11634" coordsize="66,67" path="m7074,11698l7016,11701,7014,11702,7013,11698,7013,11693,7012,11687,7011,11681,7011,11676,7011,11670,7010,11664,7010,11658,7010,11653,7010,11648,7009,11644,7009,11642,7013,11640,7043,11635,7049,11635,7056,11634,7061,11635,7067,11635,7074,11650,7074,11656,7074,11663,7074,11670,7074,11676,7075,11683,7075,11690,7075,11694,7075,11696,7075,11697,7075,11697,7074,11698xe" filled="f" stroked="t" strokeweight="1.477pt" strokecolor="#232020">
                <v:path arrowok="t"/>
              </v:shape>
            </v:group>
            <v:group style="position:absolute;left:7138;top:11625;width:66;height:67" coordorigin="7138,11625" coordsize="66,67">
              <v:shape style="position:absolute;left:7138;top:11625;width:66;height:67" coordorigin="7138,11625" coordsize="66,67" path="m7202,11688l7144,11692,7143,11692,7142,11688,7141,11683,7140,11678,7140,11672,7139,11666,7139,11660,7139,11654,7138,11649,7138,11643,7138,11638,7138,11634,7138,11632,7141,11630,7171,11625,7178,11625,7184,11625,7190,11625,7195,11625,7202,11640,7202,11646,7202,11653,7203,11660,7203,11667,7203,11673,7203,11680,7203,11684,7203,11687,7203,11687,7204,11688,7202,11688xe" filled="f" stroked="t" strokeweight="1.477pt" strokecolor="#232020">
                <v:path arrowok="t"/>
              </v:shape>
            </v:group>
            <v:group style="position:absolute;left:7266;top:11615;width:66;height:67" coordorigin="7266,11615" coordsize="66,67">
              <v:shape style="position:absolute;left:7266;top:11615;width:66;height:67" coordorigin="7266,11615" coordsize="66,67" path="m7331,11678l7273,11682,7271,11682,7270,11678,7269,11674,7269,11668,7268,11662,7266,11629,7266,11625,7300,11616,7306,11615,7312,11615,7318,11615,7324,11615,7330,11630,7331,11636,7331,11643,7331,11650,7331,11657,7331,11664,7331,11670,7332,11675,7332,11677,7332,11677,7332,11678,7331,11678xe" filled="f" stroked="t" strokeweight="1.477pt" strokecolor="#232020">
                <v:path arrowok="t"/>
              </v:shape>
            </v:group>
            <v:group style="position:absolute;left:4671;top:1508;width:3270;height:186" coordorigin="4671,1508" coordsize="3270,186">
              <v:shape style="position:absolute;left:4671;top:1508;width:3270;height:186" coordorigin="4671,1508" coordsize="3270,186" path="m4671,1694l7941,1694,7941,1508,4671,1508,4671,1694e" filled="t" fillcolor="#FFFFFF" stroked="f">
                <v:path arrowok="t"/>
                <v:fill/>
              </v:shape>
            </v:group>
            <v:group style="position:absolute;left:4671;top:1508;width:3270;height:186" coordorigin="4671,1508" coordsize="3270,186">
              <v:shape style="position:absolute;left:4671;top:1508;width:3270;height:186" coordorigin="4671,1508" coordsize="3270,186" path="m4671,1694l7941,1694,7941,1508,4671,1508,4671,1694xe" filled="f" stroked="t" strokeweight=".628pt" strokecolor="#FFFFFF">
                <v:path arrowok="t"/>
              </v:shape>
            </v:group>
            <v:group style="position:absolute;left:5240;top:407;width:1825;height:140" coordorigin="5240,407" coordsize="1825,140">
              <v:shape style="position:absolute;left:5240;top:407;width:1825;height:140" coordorigin="5240,407" coordsize="1825,140" path="m5240,547l7065,547,7065,407,5240,407,5240,547e" filled="t" fillcolor="#FFFFFF" stroked="f">
                <v:path arrowok="t"/>
                <v:fill/>
              </v:shape>
            </v:group>
            <v:group style="position:absolute;left:5240;top:407;width:1825;height:140" coordorigin="5240,407" coordsize="1825,140">
              <v:shape style="position:absolute;left:5240;top:407;width:1825;height:140" coordorigin="5240,407" coordsize="1825,140" path="m5240,547l7065,547,7065,407,5240,407,5240,547xe" filled="f" stroked="t" strokeweight=".387pt" strokecolor="#FFFFFF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2.391907pt;margin-top:302.430298pt;width:14.0pt;height:237.029207pt;mso-position-horizontal-relative:page;mso-position-vertical-relative:page;z-index:-812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63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60"/>
                    </w:rPr>
                    <w:t>M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86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6"/>
                      <w:w w:val="86"/>
                    </w:rPr>
                    <w:t>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79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81"/>
                    </w:rPr>
                    <w:t>Learning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22"/>
                      <w:w w:val="81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1"/>
                      <w:w w:val="81"/>
                    </w:rPr>
                    <w:t>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81"/>
                    </w:rPr>
                    <w:t>un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3"/>
                      <w:w w:val="81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74"/>
                    </w:rPr>
                    <w:t>With...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8"/>
                      <w:w w:val="74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74"/>
                    </w:rPr>
                    <w:t>©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74"/>
                    </w:rPr>
                    <w:t> </w:t>
                  </w:r>
                  <w:hyperlink r:id="rId18"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94"/>
                      </w:rPr>
                      <w:t>ww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7"/>
                        <w:w w:val="94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91"/>
                      </w:rPr>
                      <w:t>.mrsmactivit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7"/>
                        <w:w w:val="91"/>
                      </w:rPr>
                      <w:t>y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80"/>
                      </w:rPr>
                      <w:t>.co.uk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7"/>
          <w:w w:val="72"/>
        </w:rPr>
        <w:t>INFO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18" w:after="0" w:line="240" w:lineRule="auto"/>
        <w:ind w:left="102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5"/>
          <w:w w:val="68"/>
        </w:rPr>
        <w:t>ONL</w:t>
      </w:r>
      <w:r>
        <w:rPr>
          <w:rFonts w:ascii="Arial" w:hAnsi="Arial" w:cs="Arial" w:eastAsia="Arial"/>
          <w:sz w:val="36"/>
          <w:szCs w:val="36"/>
          <w:spacing w:val="0"/>
          <w:w w:val="68"/>
        </w:rPr>
        <w:t>Y</w:t>
      </w:r>
      <w:r>
        <w:rPr>
          <w:rFonts w:ascii="Arial" w:hAnsi="Arial" w:cs="Arial" w:eastAsia="Arial"/>
          <w:sz w:val="36"/>
          <w:szCs w:val="36"/>
          <w:spacing w:val="17"/>
          <w:w w:val="68"/>
        </w:rPr>
        <w:t> </w:t>
      </w:r>
      <w:r>
        <w:rPr>
          <w:rFonts w:ascii="Arial" w:hAnsi="Arial" w:cs="Arial" w:eastAsia="Arial"/>
          <w:sz w:val="36"/>
          <w:szCs w:val="36"/>
          <w:spacing w:val="7"/>
          <w:w w:val="75"/>
        </w:rPr>
        <w:t>FL</w:t>
      </w:r>
      <w:r>
        <w:rPr>
          <w:rFonts w:ascii="Arial" w:hAnsi="Arial" w:cs="Arial" w:eastAsia="Arial"/>
          <w:sz w:val="36"/>
          <w:szCs w:val="36"/>
          <w:spacing w:val="4"/>
          <w:w w:val="75"/>
        </w:rPr>
        <w:t>A</w:t>
      </w:r>
      <w:r>
        <w:rPr>
          <w:rFonts w:ascii="Arial" w:hAnsi="Arial" w:cs="Arial" w:eastAsia="Arial"/>
          <w:sz w:val="36"/>
          <w:szCs w:val="36"/>
          <w:spacing w:val="0"/>
          <w:w w:val="61"/>
        </w:rPr>
        <w:t>G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0" w:after="0" w:line="319" w:lineRule="exact"/>
        <w:ind w:left="1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4"/>
          <w:w w:val="71"/>
        </w:rPr>
        <w:t>(</w:t>
      </w:r>
      <w:r>
        <w:rPr>
          <w:rFonts w:ascii="Arial" w:hAnsi="Arial" w:cs="Arial" w:eastAsia="Arial"/>
          <w:sz w:val="28"/>
          <w:szCs w:val="28"/>
          <w:spacing w:val="2"/>
          <w:w w:val="71"/>
        </w:rPr>
        <w:t>C</w:t>
      </w:r>
      <w:r>
        <w:rPr>
          <w:rFonts w:ascii="Arial" w:hAnsi="Arial" w:cs="Arial" w:eastAsia="Arial"/>
          <w:sz w:val="28"/>
          <w:szCs w:val="28"/>
          <w:spacing w:val="4"/>
          <w:w w:val="71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71"/>
        </w:rPr>
        <w:t>N</w:t>
      </w:r>
      <w:r>
        <w:rPr>
          <w:rFonts w:ascii="Arial" w:hAnsi="Arial" w:cs="Arial" w:eastAsia="Arial"/>
          <w:sz w:val="28"/>
          <w:szCs w:val="28"/>
          <w:spacing w:val="15"/>
          <w:w w:val="71"/>
        </w:rPr>
        <w:t> </w:t>
      </w:r>
      <w:r>
        <w:rPr>
          <w:rFonts w:ascii="Arial" w:hAnsi="Arial" w:cs="Arial" w:eastAsia="Arial"/>
          <w:sz w:val="28"/>
          <w:szCs w:val="28"/>
          <w:spacing w:val="4"/>
          <w:w w:val="71"/>
        </w:rPr>
        <w:t>B</w:t>
      </w:r>
      <w:r>
        <w:rPr>
          <w:rFonts w:ascii="Arial" w:hAnsi="Arial" w:cs="Arial" w:eastAsia="Arial"/>
          <w:sz w:val="28"/>
          <w:szCs w:val="28"/>
          <w:spacing w:val="0"/>
          <w:w w:val="71"/>
        </w:rPr>
        <w:t>E</w:t>
      </w:r>
      <w:r>
        <w:rPr>
          <w:rFonts w:ascii="Arial" w:hAnsi="Arial" w:cs="Arial" w:eastAsia="Arial"/>
          <w:sz w:val="28"/>
          <w:szCs w:val="28"/>
          <w:spacing w:val="13"/>
          <w:w w:val="71"/>
        </w:rPr>
        <w:t> </w:t>
      </w:r>
      <w:r>
        <w:rPr>
          <w:rFonts w:ascii="Arial" w:hAnsi="Arial" w:cs="Arial" w:eastAsia="Arial"/>
          <w:sz w:val="28"/>
          <w:szCs w:val="28"/>
          <w:spacing w:val="6"/>
          <w:w w:val="70"/>
        </w:rPr>
        <w:t>USED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4" w:after="0" w:line="240" w:lineRule="auto"/>
        <w:ind w:left="1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4"/>
          <w:w w:val="67"/>
        </w:rPr>
        <w:t>WIT</w:t>
      </w:r>
      <w:r>
        <w:rPr>
          <w:rFonts w:ascii="Arial" w:hAnsi="Arial" w:cs="Arial" w:eastAsia="Arial"/>
          <w:sz w:val="28"/>
          <w:szCs w:val="28"/>
          <w:spacing w:val="0"/>
          <w:w w:val="67"/>
        </w:rPr>
        <w:t>H</w:t>
      </w:r>
      <w:r>
        <w:rPr>
          <w:rFonts w:ascii="Arial" w:hAnsi="Arial" w:cs="Arial" w:eastAsia="Arial"/>
          <w:sz w:val="28"/>
          <w:szCs w:val="28"/>
          <w:spacing w:val="6"/>
          <w:w w:val="67"/>
        </w:rPr>
        <w:t> </w:t>
      </w:r>
      <w:r>
        <w:rPr>
          <w:rFonts w:ascii="Arial" w:hAnsi="Arial" w:cs="Arial" w:eastAsia="Arial"/>
          <w:sz w:val="28"/>
          <w:szCs w:val="28"/>
          <w:spacing w:val="-8"/>
          <w:w w:val="67"/>
        </w:rPr>
        <w:t>F</w:t>
      </w:r>
      <w:r>
        <w:rPr>
          <w:rFonts w:ascii="Arial" w:hAnsi="Arial" w:cs="Arial" w:eastAsia="Arial"/>
          <w:sz w:val="28"/>
          <w:szCs w:val="28"/>
          <w:spacing w:val="2"/>
          <w:w w:val="67"/>
        </w:rPr>
        <w:t>A</w:t>
      </w:r>
      <w:r>
        <w:rPr>
          <w:rFonts w:ascii="Arial" w:hAnsi="Arial" w:cs="Arial" w:eastAsia="Arial"/>
          <w:sz w:val="28"/>
          <w:szCs w:val="28"/>
          <w:spacing w:val="4"/>
          <w:w w:val="67"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67"/>
        </w:rPr>
        <w:t>E</w:t>
      </w:r>
      <w:r>
        <w:rPr>
          <w:rFonts w:ascii="Arial" w:hAnsi="Arial" w:cs="Arial" w:eastAsia="Arial"/>
          <w:sz w:val="28"/>
          <w:szCs w:val="28"/>
          <w:spacing w:val="40"/>
          <w:w w:val="67"/>
        </w:rPr>
        <w:t> </w:t>
      </w:r>
      <w:r>
        <w:rPr>
          <w:rFonts w:ascii="Arial" w:hAnsi="Arial" w:cs="Arial" w:eastAsia="Arial"/>
          <w:sz w:val="28"/>
          <w:szCs w:val="28"/>
          <w:spacing w:val="6"/>
          <w:w w:val="68"/>
        </w:rPr>
        <w:t>ONLY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4" w:after="0" w:line="240" w:lineRule="auto"/>
        <w:ind w:left="1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4"/>
          <w:w w:val="71"/>
        </w:rPr>
        <w:t>FL</w:t>
      </w:r>
      <w:r>
        <w:rPr>
          <w:rFonts w:ascii="Arial" w:hAnsi="Arial" w:cs="Arial" w:eastAsia="Arial"/>
          <w:sz w:val="28"/>
          <w:szCs w:val="28"/>
          <w:spacing w:val="2"/>
          <w:w w:val="71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71"/>
        </w:rPr>
        <w:t>G</w:t>
      </w:r>
      <w:r>
        <w:rPr>
          <w:rFonts w:ascii="Arial" w:hAnsi="Arial" w:cs="Arial" w:eastAsia="Arial"/>
          <w:sz w:val="28"/>
          <w:szCs w:val="28"/>
          <w:spacing w:val="15"/>
          <w:w w:val="7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56"/>
        </w:rPr>
        <w:t>-</w:t>
      </w:r>
      <w:r>
        <w:rPr>
          <w:rFonts w:ascii="Arial" w:hAnsi="Arial" w:cs="Arial" w:eastAsia="Arial"/>
          <w:sz w:val="28"/>
          <w:szCs w:val="28"/>
          <w:spacing w:val="-55"/>
          <w:w w:val="156"/>
        </w:rPr>
        <w:t> </w:t>
      </w:r>
      <w:r>
        <w:rPr>
          <w:rFonts w:ascii="Arial" w:hAnsi="Arial" w:cs="Arial" w:eastAsia="Arial"/>
          <w:sz w:val="28"/>
          <w:szCs w:val="28"/>
          <w:spacing w:val="4"/>
          <w:w w:val="73"/>
        </w:rPr>
        <w:t>EITHE</w:t>
      </w:r>
      <w:r>
        <w:rPr>
          <w:rFonts w:ascii="Arial" w:hAnsi="Arial" w:cs="Arial" w:eastAsia="Arial"/>
          <w:sz w:val="28"/>
          <w:szCs w:val="28"/>
          <w:spacing w:val="0"/>
          <w:w w:val="73"/>
        </w:rPr>
        <w:t>R</w:t>
      </w:r>
      <w:r>
        <w:rPr>
          <w:rFonts w:ascii="Arial" w:hAnsi="Arial" w:cs="Arial" w:eastAsia="Arial"/>
          <w:sz w:val="28"/>
          <w:szCs w:val="28"/>
          <w:spacing w:val="11"/>
          <w:w w:val="73"/>
        </w:rPr>
        <w:t> </w:t>
      </w:r>
      <w:r>
        <w:rPr>
          <w:rFonts w:ascii="Arial" w:hAnsi="Arial" w:cs="Arial" w:eastAsia="Arial"/>
          <w:sz w:val="28"/>
          <w:szCs w:val="28"/>
          <w:spacing w:val="3"/>
          <w:w w:val="65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72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4" w:after="0" w:line="240" w:lineRule="auto"/>
        <w:ind w:left="1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4"/>
          <w:w w:val="73"/>
        </w:rPr>
        <w:t>DOUBLED-SIDE</w:t>
      </w:r>
      <w:r>
        <w:rPr>
          <w:rFonts w:ascii="Arial" w:hAnsi="Arial" w:cs="Arial" w:eastAsia="Arial"/>
          <w:sz w:val="28"/>
          <w:szCs w:val="28"/>
          <w:spacing w:val="0"/>
          <w:w w:val="73"/>
        </w:rPr>
        <w:t>D</w:t>
      </w:r>
      <w:r>
        <w:rPr>
          <w:rFonts w:ascii="Arial" w:hAnsi="Arial" w:cs="Arial" w:eastAsia="Arial"/>
          <w:sz w:val="28"/>
          <w:szCs w:val="28"/>
          <w:spacing w:val="29"/>
          <w:w w:val="73"/>
        </w:rPr>
        <w:t> </w:t>
      </w:r>
      <w:r>
        <w:rPr>
          <w:rFonts w:ascii="Arial" w:hAnsi="Arial" w:cs="Arial" w:eastAsia="Arial"/>
          <w:sz w:val="28"/>
          <w:szCs w:val="28"/>
          <w:spacing w:val="6"/>
          <w:w w:val="66"/>
        </w:rPr>
        <w:t>OR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4" w:after="0" w:line="240" w:lineRule="auto"/>
        <w:ind w:left="102" w:right="-8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4"/>
          <w:w w:val="67"/>
        </w:rPr>
        <w:t>NEX</w:t>
      </w:r>
      <w:r>
        <w:rPr>
          <w:rFonts w:ascii="Arial" w:hAnsi="Arial" w:cs="Arial" w:eastAsia="Arial"/>
          <w:sz w:val="28"/>
          <w:szCs w:val="28"/>
          <w:spacing w:val="0"/>
          <w:w w:val="67"/>
        </w:rPr>
        <w:t>T</w:t>
      </w:r>
      <w:r>
        <w:rPr>
          <w:rFonts w:ascii="Arial" w:hAnsi="Arial" w:cs="Arial" w:eastAsia="Arial"/>
          <w:sz w:val="28"/>
          <w:szCs w:val="28"/>
          <w:spacing w:val="26"/>
          <w:w w:val="67"/>
        </w:rPr>
        <w:t> </w:t>
      </w:r>
      <w:r>
        <w:rPr>
          <w:rFonts w:ascii="Arial" w:hAnsi="Arial" w:cs="Arial" w:eastAsia="Arial"/>
          <w:sz w:val="28"/>
          <w:szCs w:val="28"/>
          <w:spacing w:val="4"/>
          <w:w w:val="67"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67"/>
        </w:rPr>
        <w:t>O</w:t>
      </w:r>
      <w:r>
        <w:rPr>
          <w:rFonts w:ascii="Arial" w:hAnsi="Arial" w:cs="Arial" w:eastAsia="Arial"/>
          <w:sz w:val="28"/>
          <w:szCs w:val="28"/>
          <w:spacing w:val="13"/>
          <w:w w:val="67"/>
        </w:rPr>
        <w:t> </w:t>
      </w:r>
      <w:r>
        <w:rPr>
          <w:rFonts w:ascii="Arial" w:hAnsi="Arial" w:cs="Arial" w:eastAsia="Arial"/>
          <w:sz w:val="28"/>
          <w:szCs w:val="28"/>
          <w:spacing w:val="4"/>
          <w:w w:val="67"/>
        </w:rPr>
        <w:t>E</w:t>
      </w:r>
      <w:r>
        <w:rPr>
          <w:rFonts w:ascii="Arial" w:hAnsi="Arial" w:cs="Arial" w:eastAsia="Arial"/>
          <w:sz w:val="28"/>
          <w:szCs w:val="28"/>
          <w:spacing w:val="2"/>
          <w:w w:val="67"/>
        </w:rPr>
        <w:t>A</w:t>
      </w:r>
      <w:r>
        <w:rPr>
          <w:rFonts w:ascii="Arial" w:hAnsi="Arial" w:cs="Arial" w:eastAsia="Arial"/>
          <w:sz w:val="28"/>
          <w:szCs w:val="28"/>
          <w:spacing w:val="4"/>
          <w:w w:val="67"/>
        </w:rPr>
        <w:t>CHOTHE</w:t>
      </w:r>
      <w:r>
        <w:rPr>
          <w:rFonts w:ascii="Arial" w:hAnsi="Arial" w:cs="Arial" w:eastAsia="Arial"/>
          <w:sz w:val="28"/>
          <w:szCs w:val="28"/>
          <w:spacing w:val="0"/>
          <w:w w:val="67"/>
        </w:rPr>
        <w:t>R</w:t>
      </w:r>
      <w:r>
        <w:rPr>
          <w:rFonts w:ascii="Arial" w:hAnsi="Arial" w:cs="Arial" w:eastAsia="Arial"/>
          <w:sz w:val="28"/>
          <w:szCs w:val="28"/>
          <w:spacing w:val="44"/>
          <w:w w:val="67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)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right="-108"/>
        <w:jc w:val="left"/>
        <w:rPr>
          <w:rFonts w:ascii="Arial" w:hAnsi="Arial" w:cs="Arial" w:eastAsia="Arial"/>
          <w:sz w:val="45"/>
          <w:szCs w:val="45"/>
        </w:rPr>
      </w:pPr>
      <w:rPr/>
      <w:r>
        <w:rPr/>
        <w:br w:type="column"/>
      </w:r>
      <w:r>
        <w:rPr>
          <w:rFonts w:ascii="Arial" w:hAnsi="Arial" w:cs="Arial" w:eastAsia="Arial"/>
          <w:sz w:val="45"/>
          <w:szCs w:val="45"/>
          <w:spacing w:val="18"/>
          <w:w w:val="65"/>
        </w:rPr>
        <w:t>M</w:t>
      </w:r>
      <w:r>
        <w:rPr>
          <w:rFonts w:ascii="Arial" w:hAnsi="Arial" w:cs="Arial" w:eastAsia="Arial"/>
          <w:sz w:val="45"/>
          <w:szCs w:val="45"/>
          <w:spacing w:val="0"/>
          <w:w w:val="65"/>
        </w:rPr>
        <w:t>Y</w:t>
      </w:r>
      <w:r>
        <w:rPr>
          <w:rFonts w:ascii="Arial" w:hAnsi="Arial" w:cs="Arial" w:eastAsia="Arial"/>
          <w:sz w:val="45"/>
          <w:szCs w:val="45"/>
          <w:spacing w:val="35"/>
          <w:w w:val="65"/>
        </w:rPr>
        <w:t> </w:t>
      </w:r>
      <w:r>
        <w:rPr>
          <w:rFonts w:ascii="Arial" w:hAnsi="Arial" w:cs="Arial" w:eastAsia="Arial"/>
          <w:sz w:val="45"/>
          <w:szCs w:val="45"/>
          <w:spacing w:val="15"/>
          <w:w w:val="65"/>
        </w:rPr>
        <w:t>A</w:t>
      </w:r>
      <w:r>
        <w:rPr>
          <w:rFonts w:ascii="Arial" w:hAnsi="Arial" w:cs="Arial" w:eastAsia="Arial"/>
          <w:sz w:val="45"/>
          <w:szCs w:val="45"/>
          <w:spacing w:val="18"/>
          <w:w w:val="65"/>
        </w:rPr>
        <w:t>G</w:t>
      </w:r>
      <w:r>
        <w:rPr>
          <w:rFonts w:ascii="Arial" w:hAnsi="Arial" w:cs="Arial" w:eastAsia="Arial"/>
          <w:sz w:val="45"/>
          <w:szCs w:val="45"/>
          <w:spacing w:val="0"/>
          <w:w w:val="65"/>
        </w:rPr>
        <w:t>E</w:t>
      </w:r>
      <w:r>
        <w:rPr>
          <w:rFonts w:ascii="Arial" w:hAnsi="Arial" w:cs="Arial" w:eastAsia="Arial"/>
          <w:sz w:val="45"/>
          <w:szCs w:val="45"/>
          <w:spacing w:val="0"/>
          <w:w w:val="65"/>
        </w:rPr>
        <w:t> </w:t>
      </w:r>
      <w:r>
        <w:rPr>
          <w:rFonts w:ascii="Arial" w:hAnsi="Arial" w:cs="Arial" w:eastAsia="Arial"/>
          <w:sz w:val="45"/>
          <w:szCs w:val="45"/>
          <w:spacing w:val="13"/>
          <w:w w:val="65"/>
        </w:rPr>
        <w:t> </w:t>
      </w:r>
      <w:r>
        <w:rPr>
          <w:rFonts w:ascii="Arial" w:hAnsi="Arial" w:cs="Arial" w:eastAsia="Arial"/>
          <w:sz w:val="45"/>
          <w:szCs w:val="45"/>
          <w:spacing w:val="27"/>
          <w:w w:val="79"/>
        </w:rPr>
        <w:t>IS</w:t>
      </w:r>
      <w:r>
        <w:rPr>
          <w:rFonts w:ascii="Arial" w:hAnsi="Arial" w:cs="Arial" w:eastAsia="Arial"/>
          <w:sz w:val="45"/>
          <w:szCs w:val="45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45"/>
          <w:szCs w:val="45"/>
        </w:rPr>
      </w:pPr>
      <w:rPr/>
      <w:r>
        <w:rPr/>
        <w:br w:type="column"/>
      </w:r>
      <w:r>
        <w:rPr>
          <w:rFonts w:ascii="Arial" w:hAnsi="Arial" w:cs="Arial" w:eastAsia="Arial"/>
          <w:sz w:val="45"/>
          <w:szCs w:val="45"/>
          <w:spacing w:val="18"/>
          <w:w w:val="67"/>
        </w:rPr>
        <w:t>M</w:t>
      </w:r>
      <w:r>
        <w:rPr>
          <w:rFonts w:ascii="Arial" w:hAnsi="Arial" w:cs="Arial" w:eastAsia="Arial"/>
          <w:sz w:val="45"/>
          <w:szCs w:val="45"/>
          <w:spacing w:val="0"/>
          <w:w w:val="67"/>
        </w:rPr>
        <w:t>Y</w:t>
      </w:r>
      <w:r>
        <w:rPr>
          <w:rFonts w:ascii="Arial" w:hAnsi="Arial" w:cs="Arial" w:eastAsia="Arial"/>
          <w:sz w:val="45"/>
          <w:szCs w:val="45"/>
          <w:spacing w:val="26"/>
          <w:w w:val="67"/>
        </w:rPr>
        <w:t> </w:t>
      </w:r>
      <w:r>
        <w:rPr>
          <w:rFonts w:ascii="Arial" w:hAnsi="Arial" w:cs="Arial" w:eastAsia="Arial"/>
          <w:sz w:val="45"/>
          <w:szCs w:val="45"/>
          <w:spacing w:val="18"/>
          <w:w w:val="67"/>
        </w:rPr>
        <w:t>BIRTH</w:t>
      </w:r>
      <w:r>
        <w:rPr>
          <w:rFonts w:ascii="Arial" w:hAnsi="Arial" w:cs="Arial" w:eastAsia="Arial"/>
          <w:sz w:val="45"/>
          <w:szCs w:val="45"/>
          <w:spacing w:val="13"/>
          <w:w w:val="67"/>
        </w:rPr>
        <w:t>D</w:t>
      </w:r>
      <w:r>
        <w:rPr>
          <w:rFonts w:ascii="Arial" w:hAnsi="Arial" w:cs="Arial" w:eastAsia="Arial"/>
          <w:sz w:val="45"/>
          <w:szCs w:val="45"/>
          <w:spacing w:val="18"/>
          <w:w w:val="67"/>
        </w:rPr>
        <w:t>A</w:t>
      </w:r>
      <w:r>
        <w:rPr>
          <w:rFonts w:ascii="Arial" w:hAnsi="Arial" w:cs="Arial" w:eastAsia="Arial"/>
          <w:sz w:val="45"/>
          <w:szCs w:val="45"/>
          <w:spacing w:val="0"/>
          <w:w w:val="67"/>
        </w:rPr>
        <w:t>Y</w:t>
      </w:r>
      <w:r>
        <w:rPr>
          <w:rFonts w:ascii="Arial" w:hAnsi="Arial" w:cs="Arial" w:eastAsia="Arial"/>
          <w:sz w:val="45"/>
          <w:szCs w:val="45"/>
          <w:spacing w:val="0"/>
          <w:w w:val="67"/>
        </w:rPr>
        <w:t>  </w:t>
      </w:r>
      <w:r>
        <w:rPr>
          <w:rFonts w:ascii="Arial" w:hAnsi="Arial" w:cs="Arial" w:eastAsia="Arial"/>
          <w:sz w:val="45"/>
          <w:szCs w:val="45"/>
          <w:spacing w:val="15"/>
          <w:w w:val="67"/>
        </w:rPr>
        <w:t> </w:t>
      </w:r>
      <w:r>
        <w:rPr>
          <w:rFonts w:ascii="Arial" w:hAnsi="Arial" w:cs="Arial" w:eastAsia="Arial"/>
          <w:sz w:val="45"/>
          <w:szCs w:val="45"/>
          <w:spacing w:val="27"/>
          <w:w w:val="74"/>
        </w:rPr>
        <w:t>IS...</w:t>
      </w:r>
      <w:r>
        <w:rPr>
          <w:rFonts w:ascii="Arial" w:hAnsi="Arial" w:cs="Arial" w:eastAsia="Arial"/>
          <w:sz w:val="45"/>
          <w:szCs w:val="4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402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5"/>
          <w:w w:val="70"/>
        </w:rPr>
        <w:t>LARG</w:t>
      </w:r>
      <w:r>
        <w:rPr>
          <w:rFonts w:ascii="Arial" w:hAnsi="Arial" w:cs="Arial" w:eastAsia="Arial"/>
          <w:sz w:val="36"/>
          <w:szCs w:val="36"/>
          <w:spacing w:val="0"/>
          <w:w w:val="70"/>
        </w:rPr>
        <w:t>E</w:t>
      </w:r>
      <w:r>
        <w:rPr>
          <w:rFonts w:ascii="Arial" w:hAnsi="Arial" w:cs="Arial" w:eastAsia="Arial"/>
          <w:sz w:val="36"/>
          <w:szCs w:val="36"/>
          <w:spacing w:val="24"/>
          <w:w w:val="70"/>
        </w:rPr>
        <w:t> </w:t>
      </w:r>
      <w:r>
        <w:rPr>
          <w:rFonts w:ascii="Arial" w:hAnsi="Arial" w:cs="Arial" w:eastAsia="Arial"/>
          <w:sz w:val="36"/>
          <w:szCs w:val="36"/>
          <w:spacing w:val="7"/>
          <w:w w:val="76"/>
        </w:rPr>
        <w:t>SIZE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320" w:bottom="0" w:left="180" w:right="1380"/>
          <w:cols w:num="3" w:equalWidth="0">
            <w:col w:w="2434" w:space="198"/>
            <w:col w:w="1801" w:space="1755"/>
            <w:col w:w="4172"/>
          </w:cols>
        </w:sectPr>
      </w:pPr>
      <w:rPr/>
    </w:p>
    <w:p>
      <w:pPr>
        <w:spacing w:before="74" w:after="0" w:line="159" w:lineRule="exact"/>
        <w:ind w:left="5368" w:right="3808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62"/>
        </w:rPr>
        <w:t>&lt;&lt;</w:t>
      </w:r>
      <w:r>
        <w:rPr>
          <w:rFonts w:ascii="Arial" w:hAnsi="Arial" w:cs="Arial" w:eastAsia="Arial"/>
          <w:sz w:val="14"/>
          <w:szCs w:val="14"/>
          <w:spacing w:val="4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FOLD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10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THIS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15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-4"/>
          <w:w w:val="62"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AB!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2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&gt;&gt;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444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5"/>
          <w:w w:val="60"/>
        </w:rPr>
        <w:t>M</w:t>
      </w:r>
      <w:r>
        <w:rPr>
          <w:rFonts w:ascii="Arial" w:hAnsi="Arial" w:cs="Arial" w:eastAsia="Arial"/>
          <w:sz w:val="15"/>
          <w:szCs w:val="15"/>
          <w:spacing w:val="6"/>
          <w:w w:val="86"/>
        </w:rPr>
        <w:t>a</w:t>
      </w:r>
      <w:r>
        <w:rPr>
          <w:rFonts w:ascii="Arial" w:hAnsi="Arial" w:cs="Arial" w:eastAsia="Arial"/>
          <w:sz w:val="15"/>
          <w:szCs w:val="15"/>
          <w:spacing w:val="2"/>
          <w:w w:val="86"/>
        </w:rPr>
        <w:t>k</w:t>
      </w:r>
      <w:r>
        <w:rPr>
          <w:rFonts w:ascii="Arial" w:hAnsi="Arial" w:cs="Arial" w:eastAsia="Arial"/>
          <w:sz w:val="15"/>
          <w:szCs w:val="15"/>
          <w:spacing w:val="0"/>
          <w:w w:val="80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78"/>
        </w:rPr>
        <w:t>Learnin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g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 </w:t>
      </w:r>
      <w:r>
        <w:rPr>
          <w:rFonts w:ascii="Arial" w:hAnsi="Arial" w:cs="Arial" w:eastAsia="Arial"/>
          <w:sz w:val="15"/>
          <w:szCs w:val="15"/>
          <w:spacing w:val="27"/>
          <w:w w:val="78"/>
        </w:rPr>
        <w:t> </w:t>
      </w:r>
      <w:r>
        <w:rPr>
          <w:rFonts w:ascii="Arial" w:hAnsi="Arial" w:cs="Arial" w:eastAsia="Arial"/>
          <w:sz w:val="15"/>
          <w:szCs w:val="15"/>
          <w:spacing w:val="-2"/>
          <w:w w:val="78"/>
        </w:rPr>
        <w:t>F</w:t>
      </w:r>
      <w:r>
        <w:rPr>
          <w:rFonts w:ascii="Arial" w:hAnsi="Arial" w:cs="Arial" w:eastAsia="Arial"/>
          <w:sz w:val="15"/>
          <w:szCs w:val="15"/>
          <w:spacing w:val="5"/>
          <w:w w:val="78"/>
        </w:rPr>
        <w:t>u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n</w:t>
      </w:r>
      <w:r>
        <w:rPr>
          <w:rFonts w:ascii="Arial" w:hAnsi="Arial" w:cs="Arial" w:eastAsia="Arial"/>
          <w:sz w:val="15"/>
          <w:szCs w:val="15"/>
          <w:spacing w:val="18"/>
          <w:w w:val="78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78"/>
        </w:rPr>
        <w:t>With..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.</w:t>
      </w:r>
      <w:r>
        <w:rPr>
          <w:rFonts w:ascii="Arial" w:hAnsi="Arial" w:cs="Arial" w:eastAsia="Arial"/>
          <w:sz w:val="15"/>
          <w:szCs w:val="15"/>
          <w:spacing w:val="-4"/>
          <w:w w:val="7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©</w:t>
      </w:r>
      <w:r>
        <w:rPr>
          <w:rFonts w:ascii="Arial" w:hAnsi="Arial" w:cs="Arial" w:eastAsia="Arial"/>
          <w:sz w:val="15"/>
          <w:szCs w:val="15"/>
          <w:spacing w:val="6"/>
          <w:w w:val="78"/>
        </w:rPr>
        <w:t> </w:t>
      </w:r>
      <w:hyperlink r:id="rId19">
        <w:r>
          <w:rPr>
            <w:rFonts w:ascii="Arial" w:hAnsi="Arial" w:cs="Arial" w:eastAsia="Arial"/>
            <w:sz w:val="15"/>
            <w:szCs w:val="15"/>
            <w:spacing w:val="6"/>
            <w:w w:val="95"/>
          </w:rPr>
          <w:t>ww</w:t>
        </w:r>
        <w:r>
          <w:rPr>
            <w:rFonts w:ascii="Arial" w:hAnsi="Arial" w:cs="Arial" w:eastAsia="Arial"/>
            <w:sz w:val="15"/>
            <w:szCs w:val="15"/>
            <w:spacing w:val="2"/>
            <w:w w:val="95"/>
          </w:rPr>
          <w:t>w</w:t>
        </w:r>
        <w:r>
          <w:rPr>
            <w:rFonts w:ascii="Arial" w:hAnsi="Arial" w:cs="Arial" w:eastAsia="Arial"/>
            <w:sz w:val="15"/>
            <w:szCs w:val="15"/>
            <w:spacing w:val="6"/>
            <w:w w:val="92"/>
          </w:rPr>
          <w:t>.mrsmactivit</w:t>
        </w:r>
        <w:r>
          <w:rPr>
            <w:rFonts w:ascii="Arial" w:hAnsi="Arial" w:cs="Arial" w:eastAsia="Arial"/>
            <w:sz w:val="15"/>
            <w:szCs w:val="15"/>
            <w:spacing w:val="2"/>
            <w:w w:val="92"/>
          </w:rPr>
          <w:t>y</w:t>
        </w:r>
        <w:r>
          <w:rPr>
            <w:rFonts w:ascii="Arial" w:hAnsi="Arial" w:cs="Arial" w:eastAsia="Arial"/>
            <w:sz w:val="15"/>
            <w:szCs w:val="15"/>
            <w:spacing w:val="6"/>
            <w:w w:val="81"/>
          </w:rPr>
          <w:t>.co.uk</w:t>
        </w:r>
        <w:r>
          <w:rPr>
            <w:rFonts w:ascii="Arial" w:hAnsi="Arial" w:cs="Arial" w:eastAsia="Arial"/>
            <w:sz w:val="15"/>
            <w:szCs w:val="15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311" w:lineRule="exact"/>
        <w:ind w:left="1649" w:right="-105"/>
        <w:jc w:val="left"/>
        <w:rPr>
          <w:rFonts w:ascii="Arial" w:hAnsi="Arial" w:cs="Arial" w:eastAsia="Arial"/>
          <w:sz w:val="90"/>
          <w:szCs w:val="90"/>
        </w:rPr>
      </w:pPr>
      <w:rPr/>
      <w:r>
        <w:rPr/>
        <w:pict>
          <w10:wrap type="none"/>
          <v:shape style="position:absolute;margin-left:195.245529pt;margin-top:157.680588pt;width:51.213299pt;height:31.055431pt;mso-position-horizontal-relative:page;mso-position-vertical-relative:paragraph;z-index:-803;rotation:356" type="#_x0000_t136" fillcolor="#000000" stroked="f">
            <o:extrusion v:ext="view" autorotationcenter="t"/>
            <v:textpath style="font-family:&amp;quot;Arial&amp;quot;;font-size:30pt;v-text-kern:t;mso-text-shadow:auto" string="A PIC"/>
          </v:shape>
        </w:pict>
      </w:r>
      <w:r>
        <w:rPr/>
        <w:pict>
          <w10:wrap type="none"/>
          <v:shape style="position:absolute;margin-left:259.040344pt;margin-top:158.558609pt;width:2.67909pt;height:25.86457pt;mso-position-horizontal-relative:page;mso-position-vertical-relative:paragraph;z-index:-802;rotation:356" type="#_x0000_t136" fillcolor="#232020" stroked="f">
            <o:extrusion v:ext="view" autorotationcenter="t"/>
            <v:textpath style="font-family:&amp;quot;Arial&amp;quot;;font-size:25pt;v-text-kern:t;mso-text-shadow:auto" string="B"/>
          </v:shape>
        </w:pict>
      </w:r>
      <w:r>
        <w:rPr/>
        <w:pict>
          <w10:wrap type="none"/>
          <v:shape style="position:absolute;margin-left:272.879303pt;margin-top:157.440567pt;width:4.261628pt;height:25.87427pt;mso-position-horizontal-relative:page;mso-position-vertical-relative:paragraph;z-index:-801;rotation:356" type="#_x0000_t136" fillcolor="#232020" stroked="f">
            <o:extrusion v:ext="view" autorotationcenter="t"/>
            <v:textpath style="font-family:&amp;quot;Arial&amp;quot;;font-size:25pt;v-text-kern:t;mso-text-shadow:auto" string="O"/>
          </v:shape>
        </w:pict>
      </w:r>
      <w:r>
        <w:rPr/>
        <w:pict>
          <w10:wrap type="none"/>
          <v:shape style="position:absolute;margin-left:286.870392pt;margin-top:156.238953pt;width:7.595082pt;height:25.894702pt;mso-position-horizontal-relative:page;mso-position-vertical-relative:paragraph;z-index:-800;rotation:356" type="#_x0000_t136" fillcolor="#232020" stroked="f">
            <o:extrusion v:ext="view" autorotationcenter="t"/>
            <v:textpath style="font-family:&amp;quot;Arial&amp;quot;;font-size:25pt;v-text-kern:t;mso-text-shadow:auto" string="U"/>
          </v:shape>
        </w:pict>
      </w:r>
      <w:r>
        <w:rPr/>
        <w:pict>
          <w10:wrap type="none"/>
          <v:shape style="position:absolute;margin-left:301.428802pt;margin-top:155.001144pt;width:10.759513pt;height:25.914099pt;mso-position-horizontal-relative:page;mso-position-vertical-relative:paragraph;z-index:-799;rotation:356" type="#_x0000_t136" fillcolor="#232020" stroked="f">
            <o:extrusion v:ext="view" autorotationcenter="t"/>
            <v:textpath style="font-family:&amp;quot;Arial&amp;quot;;font-size:25pt;v-text-kern:t;mso-text-shadow:auto" string="T"/>
          </v:shape>
        </w:pict>
      </w:r>
      <w:r>
        <w:rPr/>
        <w:pict>
          <w10:wrap type="none"/>
          <v:shape style="position:absolute;margin-left:320.749939pt;margin-top:153.315567pt;width:16.000375pt;height:25.946223pt;mso-position-horizontal-relative:page;mso-position-vertical-relative:paragraph;z-index:-798;rotation:356" type="#_x0000_t136" fillcolor="#232020" stroked="f">
            <o:extrusion v:ext="view" autorotationcenter="t"/>
            <v:textpath style="font-family:&amp;quot;Arial&amp;quot;;font-size:25pt;v-text-kern:t;mso-text-shadow:auto" string="ME"/>
          </v:shape>
        </w:pict>
      </w:r>
      <w:r>
        <w:rPr/>
        <w:pict>
          <w10:wrap type="none"/>
          <v:shape style="position:absolute;margin-left:349.04483pt;margin-top:151.648407pt;width:4.183879pt;height:25.873793pt;mso-position-horizontal-relative:page;mso-position-vertical-relative:paragraph;z-index:-797;rotation:356" type="#_x0000_t136" fillcolor="#232020" stroked="f">
            <o:extrusion v:ext="view" autorotationcenter="t"/>
            <v:textpath style="font-family:&amp;quot;Arial&amp;quot;;font-size:25pt;v-text-kern:t;mso-text-shadow:auto" string="."/>
          </v:shape>
        </w:pict>
      </w:r>
      <w:r>
        <w:rPr/>
        <w:pict>
          <w10:wrap type="none"/>
          <v:shape style="position:absolute;margin-left:355.578583pt;margin-top:150.851303pt;width:11.480358pt;height:25.918517pt;mso-position-horizontal-relative:page;mso-position-vertical-relative:paragraph;z-index:-796;rotation:356" type="#_x0000_t136" fillcolor="#232020" stroked="f">
            <o:extrusion v:ext="view" autorotationcenter="t"/>
            <v:textpath style="font-family:&amp;quot;Arial&amp;quot;;font-size:25pt;v-text-kern:t;mso-text-shadow:auto" string=".."/>
          </v:shape>
        </w:pict>
      </w:r>
      <w:r>
        <w:rPr/>
        <w:pict>
          <w10:wrap type="none"/>
          <v:shape style="position:absolute;margin-left:377.624725pt;margin-top:144.234039pt;width:40.737998pt;height:30.991214pt;mso-position-horizontal-relative:page;mso-position-vertical-relative:paragraph;z-index:-795;rotation:356" type="#_x0000_t136" fillcolor="#000000" stroked="f">
            <o:extrusion v:ext="view" autorotationcenter="t"/>
            <v:textpath style="font-family:&amp;quot;Arial&amp;quot;;font-size:30pt;v-text-kern:t;mso-text-shadow:auto" string="ME!"/>
          </v:shape>
        </w:pic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69"/>
          <w:position w:val="-3"/>
        </w:rPr>
        <w:t>H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72"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72"/>
          <w:emboss/>
          <w:position w:val="-3"/>
        </w:rPr>
        <w:t>E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72"/>
          <w:emboss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72"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83"/>
          <w:position w:val="-3"/>
        </w:rPr>
        <w:t>L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83"/>
          <w:emboss/>
          <w:position w:val="-3"/>
        </w:rPr>
        <w:t>L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83"/>
          <w:emboss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62"/>
          <w:emboss/>
          <w:position w:val="-3"/>
        </w:rPr>
        <w:t>O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62"/>
          <w:emboss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62"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0"/>
          <w:w w:val="78"/>
          <w:position w:val="-3"/>
        </w:rPr>
        <w:t>!</w:t>
      </w:r>
      <w:r>
        <w:rPr>
          <w:rFonts w:ascii="Arial" w:hAnsi="Arial" w:cs="Arial" w:eastAsia="Arial"/>
          <w:sz w:val="115"/>
          <w:szCs w:val="115"/>
          <w:color w:val="FFFFFF"/>
          <w:spacing w:val="50"/>
          <w:w w:val="100"/>
          <w:position w:val="-3"/>
        </w:rPr>
        <w:t> </w:t>
      </w:r>
      <w:r>
        <w:rPr>
          <w:rFonts w:ascii="Arial" w:hAnsi="Arial" w:cs="Arial" w:eastAsia="Arial"/>
          <w:sz w:val="90"/>
          <w:szCs w:val="90"/>
          <w:color w:val="000000"/>
          <w:spacing w:val="35"/>
          <w:w w:val="65"/>
          <w:position w:val="-3"/>
        </w:rPr>
        <w:t>M</w:t>
      </w:r>
      <w:r>
        <w:rPr>
          <w:rFonts w:ascii="Arial" w:hAnsi="Arial" w:cs="Arial" w:eastAsia="Arial"/>
          <w:sz w:val="90"/>
          <w:szCs w:val="90"/>
          <w:color w:val="000000"/>
          <w:spacing w:val="0"/>
          <w:w w:val="65"/>
          <w:position w:val="-3"/>
        </w:rPr>
        <w:t>Y</w:t>
      </w:r>
      <w:r>
        <w:rPr>
          <w:rFonts w:ascii="Arial" w:hAnsi="Arial" w:cs="Arial" w:eastAsia="Arial"/>
          <w:sz w:val="90"/>
          <w:szCs w:val="90"/>
          <w:color w:val="000000"/>
          <w:spacing w:val="84"/>
          <w:w w:val="65"/>
          <w:position w:val="-3"/>
        </w:rPr>
        <w:t> </w:t>
      </w:r>
      <w:r>
        <w:rPr>
          <w:rFonts w:ascii="Arial" w:hAnsi="Arial" w:cs="Arial" w:eastAsia="Arial"/>
          <w:sz w:val="90"/>
          <w:szCs w:val="90"/>
          <w:color w:val="000000"/>
          <w:spacing w:val="35"/>
          <w:w w:val="65"/>
          <w:position w:val="-3"/>
        </w:rPr>
        <w:t>NAM</w:t>
      </w:r>
      <w:r>
        <w:rPr>
          <w:rFonts w:ascii="Arial" w:hAnsi="Arial" w:cs="Arial" w:eastAsia="Arial"/>
          <w:sz w:val="90"/>
          <w:szCs w:val="90"/>
          <w:color w:val="000000"/>
          <w:spacing w:val="0"/>
          <w:w w:val="65"/>
          <w:position w:val="-3"/>
        </w:rPr>
        <w:t>E</w:t>
      </w:r>
      <w:r>
        <w:rPr>
          <w:rFonts w:ascii="Arial" w:hAnsi="Arial" w:cs="Arial" w:eastAsia="Arial"/>
          <w:sz w:val="90"/>
          <w:szCs w:val="90"/>
          <w:color w:val="000000"/>
          <w:spacing w:val="0"/>
          <w:w w:val="65"/>
          <w:position w:val="-3"/>
        </w:rPr>
        <w:t> </w:t>
      </w:r>
      <w:r>
        <w:rPr>
          <w:rFonts w:ascii="Arial" w:hAnsi="Arial" w:cs="Arial" w:eastAsia="Arial"/>
          <w:sz w:val="90"/>
          <w:szCs w:val="90"/>
          <w:color w:val="000000"/>
          <w:spacing w:val="47"/>
          <w:w w:val="65"/>
          <w:position w:val="-3"/>
        </w:rPr>
        <w:t> </w:t>
      </w:r>
      <w:r>
        <w:rPr>
          <w:rFonts w:ascii="Arial" w:hAnsi="Arial" w:cs="Arial" w:eastAsia="Arial"/>
          <w:sz w:val="90"/>
          <w:szCs w:val="90"/>
          <w:color w:val="000000"/>
          <w:spacing w:val="54"/>
          <w:w w:val="74"/>
          <w:position w:val="-3"/>
        </w:rPr>
        <w:t>IS...</w:t>
      </w:r>
      <w:r>
        <w:rPr>
          <w:rFonts w:ascii="Arial" w:hAnsi="Arial" w:cs="Arial" w:eastAsia="Arial"/>
          <w:sz w:val="90"/>
          <w:szCs w:val="90"/>
          <w:color w:val="00000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320" w:bottom="0" w:left="240" w:right="1380"/>
        </w:sectPr>
      </w:pPr>
      <w:rPr/>
    </w:p>
    <w:p>
      <w:pPr>
        <w:spacing w:before="10" w:after="0" w:line="250" w:lineRule="auto"/>
        <w:ind w:left="102" w:right="1545"/>
        <w:jc w:val="both"/>
        <w:rPr>
          <w:rFonts w:ascii="Arial" w:hAnsi="Arial" w:cs="Arial" w:eastAsia="Arial"/>
          <w:sz w:val="36"/>
          <w:szCs w:val="36"/>
        </w:rPr>
      </w:pPr>
      <w:rPr/>
      <w:r>
        <w:rPr/>
        <w:pict>
          <v:group style="position:absolute;margin-left:53.0765pt;margin-top:13.231515pt;width:532.317pt;height:823.159198pt;mso-position-horizontal-relative:page;mso-position-vertical-relative:page;z-index:-805" coordorigin="1062,265" coordsize="10646,16463">
            <v:shape style="position:absolute;left:10500;top:14876;width:1208;height:1852" type="#_x0000_t75">
              <v:imagedata r:id="rId20" o:title=""/>
            </v:shape>
            <v:shape style="position:absolute;left:1120;top:1434;width:10065;height:15097" type="#_x0000_t75">
              <v:imagedata r:id="rId21" o:title=""/>
            </v:shape>
            <v:group style="position:absolute;left:1072;top:1386;width:10162;height:15190" coordorigin="1072,1386" coordsize="10162,15190">
              <v:shape style="position:absolute;left:1072;top:1386;width:10162;height:15190" coordorigin="1072,1386" coordsize="10162,15190" path="m1084,1403l1075,1414,1072,1434,1072,11339,1072,11431,1073,11526,1076,11621,1079,11715,1083,11810,1089,11905,1097,11999,1107,12094,1118,12189,1160,12444,1215,12696,1282,12943,1362,13187,1454,13425,1557,13658,1672,13885,1797,14106,1934,14321,2081,14529,2237,14729,2404,14921,2579,15105,2764,15280,2958,15446,3160,15602,3370,15749,3588,15885,3813,16010,4045,16124,4288,16227,4534,16317,4785,16394,5038,16457,5294,16506,5552,16543,5810,16566,6070,16576,6329,16573,6588,16557,6846,16528,7102,16486,7131,16479,6189,16479,5924,16473,5661,16453,5399,16420,5139,16373,4882,16312,4628,16238,4378,16151,4133,16051,3892,15938,3658,15812,3431,15673,3210,15521,2997,15357,2825,15210,2661,15056,2505,14895,2357,14728,2217,14555,2086,14376,1962,14191,1848,14002,1741,13808,1644,13609,1555,13406,1475,13200,1404,12990,1343,12777,1290,12561,1247,12342,1213,12121,1189,11899,1174,11675,1169,11449,1169,1480,1100,1479,1085,1468,1076,1453,1073,1435,1076,1417,1084,1403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1136,1434l11136,11339,11136,11431,11134,11534,11132,11632,11128,11729,11123,11826,11117,11924,11109,12021,11098,12118,11086,12216,11041,12475,10983,12731,10912,12982,10827,13228,10729,13469,10620,13704,10498,13933,10365,14156,10220,14371,10065,14578,9900,14777,9724,14968,9539,15149,9345,15321,9142,15483,8931,15635,8711,15775,8484,15904,8250,16021,8009,16126,7756,16220,7500,16299,7242,16363,6980,16414,6717,16450,6453,16472,6189,16479,7131,16479,7356,16431,7607,16363,7855,16283,8098,16191,8337,16085,8571,15967,8799,15837,9020,15695,9223,15549,9417,15394,9602,15230,9779,15057,9947,14877,10105,14688,10254,14493,10394,14291,10524,14082,10643,13868,10752,13648,10851,13423,10939,13193,11016,12960,11082,12722,11136,12482,11178,12239,11209,11993,11228,11745,11234,11496,11234,1483,11185,1483,11136,1434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1196,1387l1120,1387,1138,1390,1154,1399,1165,1414,1169,1434,1169,1480,2789,1483,11136,1483,11136,1434,11234,1434,11229,1413,11215,1396,11196,1387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1234,1434l11136,1434,11185,1483,11234,1483,11234,1434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120,1387l1073,1435,1076,1453,1085,1468,1100,1479,1169,1480,1169,1434,1165,1414,1154,1399,1138,1390,1120,1387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086,1400l1085,1401,1084,1403,1086,1400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1089,1398l1086,1399,1086,1400,1089,1398e" filled="t" fillcolor="#000000" stroked="f">
                <v:path arrowok="t"/>
                <v:fill/>
              </v:shape>
              <v:shape style="position:absolute;left:1072;top:1386;width:10162;height:15190" coordorigin="1072,1386" coordsize="10162,15190" path="m9516,1386l1120,1386,1100,1390,1089,1398,1102,1390,1120,1387,11196,1387,11195,1387,9516,1386e" filled="t" fillcolor="#000000" stroked="f">
                <v:path arrowok="t"/>
                <v:fill/>
              </v:shape>
            </v:group>
            <v:group style="position:absolute;left:1676;top:2051;width:8953;height:13865" coordorigin="1676,2051" coordsize="8953,13865">
              <v:shape style="position:absolute;left:1676;top:2051;width:8953;height:13865" coordorigin="1676,2051" coordsize="8953,13865" path="m10629,2051l1676,2051,1676,11294,1691,11673,1735,12044,1806,12405,1904,12755,2028,13093,2176,13418,2347,13728,2540,14023,2754,14302,2987,14562,3239,14803,3509,15024,3795,15223,4096,15400,4410,15552,4738,15680,5077,15781,5427,15855,5786,15900,6153,15915,6520,15900,6879,15855,7229,15781,7568,15680,7895,15552,8210,15400,8511,15223,8797,15024,9066,14803,9318,14562,9552,14302,9766,14023,9959,13728,10130,13418,10278,13093,10401,12755,10499,12405,10571,12044,10615,11673,10629,11294,10629,2051e" filled="t" fillcolor="#FFFFFF" stroked="f">
                <v:path arrowok="t"/>
                <v:fill/>
              </v:shape>
            </v:group>
            <v:group style="position:absolute;left:1652;top:2026;width:9002;height:13913" coordorigin="1652,2026" coordsize="9002,13913">
              <v:shape style="position:absolute;left:1652;top:2026;width:9002;height:13913" coordorigin="1652,2026" coordsize="9002,13913" path="m1656,2040l1652,2051,1652,11287,1653,11405,1657,11522,1665,11640,1675,11757,1687,11873,1703,11989,1722,12105,1743,12220,1767,12335,1794,12448,1823,12562,1855,12674,1891,12786,1928,12897,1969,13007,2012,13116,2058,13223,2107,13330,2158,13436,2212,13541,2273,13651,2337,13760,2404,13866,2473,13971,2546,14074,2621,14175,2699,14274,2780,14370,2863,14464,2949,14556,3037,14646,3128,14733,3221,14818,3316,14900,3414,14980,3513,15056,3615,15131,3719,15202,3825,15270,3932,15336,4044,15400,4158,15460,4273,15517,4390,15570,4509,15620,4629,15666,4750,15709,4872,15748,4995,15784,5120,15815,5245,15844,5371,15868,5497,15889,5624,15907,5752,15920,5880,15930,6009,15937,6137,15939,6266,15938,6395,15933,6650,15912,6804,15890,6125,15890,5991,15887,5859,15881,5726,15870,5593,15855,5329,15813,5071,15755,4818,15681,4571,15592,4331,15488,4098,15370,3873,15239,3657,15095,3449,14938,3250,14770,3061,14591,2882,14401,2713,14202,2556,13993,2411,13775,2278,13549,2157,13316,2049,13075,1956,12828,1876,12576,1845,12459,1818,12342,1794,12225,1773,12107,1756,11988,1741,11870,1729,11751,1719,11632,1711,11512,1706,11393,1702,11273,1699,11153,1697,11033,1697,10913,1697,10793,1698,10673,1700,10434,1700,10314,1701,10194,1701,2068,1659,2068,1653,2051,1656,2040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0605,2051l10605,11287,10603,11409,10599,11530,10591,11651,10580,11772,10567,11892,10550,12012,10530,12132,10507,12250,10481,12368,10452,12486,10420,12602,10385,12718,10348,12833,10307,12947,10263,13060,10217,13172,10167,13282,10115,13392,10059,13500,10001,13607,9936,13719,9868,13829,9796,13938,9722,14044,9644,14147,9564,14249,9480,14348,9394,14445,9305,14539,9214,14631,9120,14720,9023,14807,8925,14890,8823,14971,8720,15049,8614,15124,8506,15196,8396,15265,8285,15330,8171,15393,8052,15453,7931,15510,7809,15563,7685,15612,7560,15657,7434,15698,7306,15735,7177,15768,7048,15797,6918,15822,6787,15843,6655,15861,6523,15874,6390,15883,6257,15888,6125,15890,6804,15890,6902,15876,7150,15825,7394,15759,7633,15680,7867,15587,8095,15481,8316,15363,8530,15232,8737,15091,8936,14938,9127,14774,9308,14600,9481,14416,9643,14223,9794,14022,9935,13812,10064,13594,10181,13368,10286,13136,10323,13045,10357,12955,10390,12863,10420,12771,10449,12679,10476,12586,10500,12493,10523,12399,10544,12305,10564,12211,10581,12116,10596,12021,10610,11925,10622,11829,10631,11733,10639,11637,10646,11540,10650,11443,10653,11346,10654,11249,10654,2075,10629,2075,10605,2051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0643,2027l1676,2027,1693,2033,1701,2051,1701,2068,3506,2075,10605,2075,10605,2051,10654,2051,10654,2037,10643,2027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0654,2051l10605,2051,10629,2075,10654,2075,10654,2051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676,2027l1666,2031,1659,2034,1656,2040,1653,2051,1659,2068,1701,2068,1701,2051,1693,2033,1676,2027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659,2034l1658,2034,1656,2040,1659,2034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666,2031l1659,2033,1659,2034,1666,2031e" filled="t" fillcolor="#000000" stroked="f">
                <v:path arrowok="t"/>
                <v:fill/>
              </v:shape>
              <v:shape style="position:absolute;left:1652;top:2026;width:9002;height:13913" coordorigin="1652,2026" coordsize="9002,13913" path="m10643,2026l1676,2026,1666,2031,1676,2027,10643,2027,10643,2026e" filled="t" fillcolor="#000000" stroked="f">
                <v:path arrowok="t"/>
                <v:fill/>
              </v:shape>
            </v:group>
            <v:group style="position:absolute;left:1120;top:306;width:10065;height:1128" coordorigin="1120,306" coordsize="10065,1128">
              <v:shape style="position:absolute;left:1120;top:306;width:10065;height:1128" coordorigin="1120,306" coordsize="10065,1128" path="m11185,306l1120,306,1120,1435,11185,1435,11185,306e" filled="t" fillcolor="#FFFFFF" stroked="f">
                <v:path arrowok="t"/>
                <v:fill/>
              </v:shape>
            </v:group>
            <v:group style="position:absolute;left:1120;top:306;width:10065;height:1128" coordorigin="1120,306" coordsize="10065,1128">
              <v:shape style="position:absolute;left:1120;top:306;width:10065;height:1128" coordorigin="1120,306" coordsize="10065,1128" path="m11185,306l1120,306,1120,1435,11185,1435,11185,306xe" filled="f" stroked="t" strokeweight="4.142pt" strokecolor="#232020">
                <v:path arrowok="t"/>
              </v:shape>
            </v:group>
            <v:group style="position:absolute;left:2060;top:4145;width:8186;height:2" coordorigin="2060,4145" coordsize="8186,2">
              <v:shape style="position:absolute;left:2060;top:4145;width:8186;height:2" coordorigin="2060,4145" coordsize="8186,0" path="m2060,4145l2060,4145e" filled="f" stroked="t" strokeweight=".1pt" strokecolor="#000000">
                <v:path arrowok="t"/>
              </v:shape>
            </v:group>
            <v:group style="position:absolute;left:2060;top:4145;width:49;height:2" coordorigin="2060,4145" coordsize="49,2">
              <v:shape style="position:absolute;left:2060;top:4145;width:49;height:2" coordorigin="2060,4145" coordsize="49,0" path="m2060,4145l2108,4145e" filled="f" stroked="t" strokeweight="2.928pt" strokecolor="#000000">
                <v:path arrowok="t"/>
              </v:shape>
            </v:group>
            <v:group style="position:absolute;left:2206;top:4145;width:7942;height:2" coordorigin="2206,4145" coordsize="7942,2">
              <v:shape style="position:absolute;left:2206;top:4145;width:7942;height:2" coordorigin="2206,4145" coordsize="7942,0" path="m2206,4145l10148,4145e" filled="f" stroked="t" strokeweight="2.928pt" strokecolor="#000000">
                <v:path arrowok="t"/>
                <v:stroke dashstyle="longDash"/>
              </v:shape>
            </v:group>
            <v:group style="position:absolute;left:10197;top:4145;width:49;height:2" coordorigin="10197,4145" coordsize="49,2">
              <v:shape style="position:absolute;left:10197;top:4145;width:49;height:2" coordorigin="10197,4145" coordsize="49,0" path="m10197,4145l10246,4145e" filled="f" stroked="t" strokeweight="2.928pt" strokecolor="#000000">
                <v:path arrowok="t"/>
              </v:shape>
            </v:group>
            <v:group style="position:absolute;left:1933;top:2397;width:497;height:817" coordorigin="1933,2397" coordsize="497,817">
              <v:shape style="position:absolute;left:1933;top:2397;width:497;height:817" coordorigin="1933,2397" coordsize="497,817" path="m2399,2399l2430,3207,2411,3210,2390,3212,2369,3212,2350,3213,2302,3213,2289,3213,2278,3213,2268,3214,2267,3214,2260,3129,2257,3055,2257,3034,2257,3014,2255,2953,2229,2891,2189,2888,2167,2889,2114,2934,2112,2972,2112,2993,2113,3014,2113,3033,2114,3052,2114,3073,2114,3094,2114,3113,2114,3139,2093,3210,2074,3214,2053,3214,2033,3212,2009,3210,1991,3209,1965,3209,1951,3213,1950,3197,1946,3135,1943,3074,1940,2993,1938,2931,1937,2855,1935,2793,1934,2714,1933,2653,1933,2593,1933,2573,1933,2507,1934,2430,1935,2413,1935,2407,1936,2407,1938,2407,1950,2409,1962,2410,1975,2409,1987,2408,2000,2408,2013,2407,2025,2406,2038,2406,2050,2406,2062,2406,2091,2471,2095,2550,2095,2573,2096,2595,2100,2655,2129,2717,2149,2719,2170,2718,2192,2716,2211,2715,2230,2713,2236,2713,2238,2692,2242,2630,2244,2552,2244,2532,2242,2453,2241,2412,2250,2408,2314,2398,2355,2397,2378,2398,2396,2399,2399,2399xe" filled="f" stroked="t" strokeweight="2.309pt" strokecolor="#000000">
                <v:path arrowok="t"/>
              </v:shape>
            </v:group>
            <v:group style="position:absolute;left:2580;top:2408;width:491;height:807" coordorigin="2580,2408" coordsize="491,807">
              <v:shape style="position:absolute;left:2580;top:2408;width:491;height:807" coordorigin="2580,2408" coordsize="491,807" path="m3069,3057l3069,3059,3070,3079,3070,3098,3067,3166,3002,3206,2922,3210,2862,3212,2842,3213,2780,3214,2739,3215,2719,3214,2640,3212,2594,3169,2587,3109,2584,3030,2583,2970,2582,2910,2580,2830,2580,2764,2580,2704,2580,2685,2580,2607,2582,2544,2585,2466,2625,2419,2689,2414,2751,2412,2807,2411,2828,2411,2848,2410,2867,2410,2886,2409,2910,2409,2932,2408,2951,2408,2969,2408,2996,2408,3017,2408,3033,2409,3057,2410,3065,2411,3065,2411,3067,2431,3069,2451,3069,2471,3068,2491,3067,2512,3066,2532,3065,2552,3065,2571,3065,2577,3045,2580,2981,2587,2924,2588,2901,2587,2881,2587,2862,2587,2844,2587,2822,2587,2802,2588,2782,2589,2764,2590,2759,2590,2758,2592,2758,2611,2758,2631,2756,2651,2754,2675,2754,2695,2820,2730,2844,2730,2864,2730,2906,2792,2905,2817,2905,2839,2904,2858,2904,2875,2905,2892,2893,2896,2825,2899,2810,2899,2798,2899,2760,2964,2762,2992,2786,3051,2807,3051,2867,3053,2928,3056,2949,3057,2969,3057,2989,3058,3008,3058,3028,3058,3047,3057,3066,3057,3069,3057xe" filled="f" stroked="t" strokeweight="2.309pt" strokecolor="#000000">
                <v:path arrowok="t"/>
              </v:shape>
            </v:group>
            <v:group style="position:absolute;left:3200;top:2392;width:488;height:825" coordorigin="3200,2392" coordsize="488,825">
              <v:shape style="position:absolute;left:3200;top:2392;width:488;height:825" coordorigin="3200,2392" coordsize="488,825" path="m3686,3109l3688,3133,3688,3154,3689,3170,3689,3186,3688,3196,3686,3203,3684,3210,3681,3213,3676,3213,3671,3214,3665,3214,3656,3214,3648,3213,3637,3213,3566,3216,3491,3217,3427,3217,3411,3217,3339,3217,3278,3216,3208,3215,3200,3194,3201,3172,3202,3151,3204,3091,3206,3028,3208,2965,3209,2890,3209,2830,3209,2792,3209,2772,3209,2692,3208,2669,3208,2647,3206,2570,3205,2494,3204,2434,3204,2413,3211,2399,3223,2397,3239,2395,3259,2393,3279,2392,3304,2392,3364,2399,3386,2463,3387,2543,3387,2566,3387,2629,3388,2704,3389,2727,3389,2749,3390,2809,3390,2888,3390,2931,3390,2951,3390,2971,3390,2989,3390,3008,3390,3026,3390,3032,3395,3030,3405,3029,3420,3030,3483,3032,3547,3035,3568,3036,3643,3039,3671,3039,3686,3039,3689,3047,3688,3055,3688,3064,3687,3072,3686,3079,3686,3088,3685,3096,3686,3103,3686,3109xe" filled="f" stroked="t" strokeweight="2.309pt" strokecolor="#000000">
                <v:path arrowok="t"/>
              </v:shape>
            </v:group>
            <v:group style="position:absolute;left:3802;top:2392;width:488;height:825" coordorigin="3802,2392" coordsize="488,825">
              <v:shape style="position:absolute;left:3802;top:2392;width:488;height:825" coordorigin="3802,2392" coordsize="488,825" path="m4288,3109l4289,3133,4290,3154,4290,3170,4290,3186,4289,3196,4287,3203,4285,3210,4282,3213,4278,3213,4273,3214,4266,3214,4258,3214,4249,3213,4238,3213,4168,3216,4093,3217,4028,3217,4012,3217,3941,3217,3879,3216,3810,3215,3802,3194,3803,3172,3804,3151,3806,3091,3808,3028,3810,2965,3811,2890,3811,2830,3811,2792,3811,2772,3810,2692,3810,2669,3809,2647,3808,2570,3807,2494,3806,2434,3805,2413,3813,2399,3825,2397,3841,2395,3860,2393,3880,2392,3905,2392,3966,2399,3987,2463,3988,2543,3988,2566,3989,2629,3990,2704,3990,2727,3990,2749,3991,2809,3992,2888,3992,2931,3992,2951,3992,2971,3992,2989,3992,3008,3991,3026,3991,3032,3997,3030,4007,3029,4022,3030,4084,3032,4148,3035,4169,3036,4244,3039,4273,3039,4288,3039,4290,3047,4290,3055,4289,3064,4288,3072,4288,3079,4287,3088,4287,3096,4287,3103,4288,3109xe" filled="f" stroked="t" strokeweight="2.309pt" strokecolor="#000000">
                <v:path arrowok="t"/>
              </v:shape>
            </v:group>
            <v:group style="position:absolute;left:4394;top:2405;width:494;height:825" coordorigin="4394,2405" coordsize="494,825">
              <v:shape style="position:absolute;left:4394;top:2405;width:494;height:825" coordorigin="4394,2405" coordsize="494,825" path="m4866,2530l4883,2590,4888,2668,4888,2688,4888,2705,4887,2728,4886,2750,4885,2770,4885,2790,4885,2808,4885,2826,4885,2848,4885,2869,4882,2946,4878,2991,4876,3011,4866,3070,4845,3128,4792,3186,4735,3212,4659,3228,4616,3230,4597,3230,4537,3223,4479,3201,4426,3138,4409,3077,4403,3001,4402,2981,4399,2921,4396,2842,4395,2821,4395,2801,4394,2781,4394,2761,4394,2741,4395,2721,4395,2701,4396,2682,4397,2662,4398,2641,4409,2562,4430,2502,4468,2452,4538,2419,4601,2407,4638,2405,4656,2406,4716,2414,4776,2434,4827,2469,4861,2517,4866,2530xe" filled="f" stroked="t" strokeweight="2.309pt" strokecolor="#000000">
                <v:path arrowok="t"/>
              </v:shape>
            </v:group>
            <v:group style="position:absolute;left:4520;top:2565;width:223;height:503" coordorigin="4520,2565" coordsize="223,503">
              <v:shape style="position:absolute;left:4520;top:2565;width:223;height:503" coordorigin="4520,2565" coordsize="223,503" path="m4743,2812l4741,2734,4741,2733,4740,2725,4739,2710,4737,2689,4736,2670,4733,2649,4707,2594,4638,2565,4615,2571,4563,2609,4530,2679,4521,2757,4520,2797,4520,2817,4520,2837,4523,2862,4525,2883,4527,2902,4528,2920,4529,2937,4531,2957,4554,3034,4607,3065,4633,3067,4652,3066,4724,3023,4739,2976,4739,2966,4738,2957,4739,2944,4743,2876,4743,2869,4743,2868,4743,2812xe" filled="f" stroked="t" strokeweight="2.309pt" strokecolor="#000000">
                <v:path arrowok="t"/>
              </v:shape>
            </v:group>
            <v:group style="position:absolute;left:5044;top:3069;width:148;height:144" coordorigin="5044,3069" coordsize="148,144">
              <v:shape style="position:absolute;left:5044;top:3069;width:148;height:144" coordorigin="5044,3069" coordsize="148,144" path="m5134,3212l5048,3213,5045,3213,5044,3208,5044,3198,5044,3188,5045,3176,5045,3161,5047,3142,5048,3122,5050,3098,5051,3081,5051,3077,5060,3073,5071,3070,5082,3070,5094,3069,5106,3069,5119,3070,5131,3070,5144,3071,5156,3073,5169,3074,5181,3074,5192,3074,5191,3093,5189,3157,5189,3196,5181,3213,5171,3213,5164,3213,5158,3212,5152,3212,5145,3212,5137,3212,5134,3212xe" filled="f" stroked="t" strokeweight="2.309pt" strokecolor="#000000">
                <v:path arrowok="t"/>
              </v:shape>
            </v:group>
            <v:group style="position:absolute;left:5039;top:2395;width:152;height:622" coordorigin="5039,2395" coordsize="152,622">
              <v:shape style="position:absolute;left:5039;top:2395;width:152;height:622" coordorigin="5039,2395" coordsize="152,622" path="m5044,2403l5048,2403,5066,2402,5085,2400,5106,2398,5131,2396,5187,2420,5187,2498,5187,2518,5187,2538,5187,2598,5186,2659,5186,2700,5186,2721,5185,2742,5185,2763,5185,2784,5186,2845,5188,2924,5190,3000,5174,3009,5155,3014,5134,3016,5107,3016,5085,3016,5067,3017,5051,3017,5041,3018,5041,2998,5041,2978,5041,2958,5042,2938,5042,2918,5042,2898,5041,2834,5040,2774,5040,2717,5039,2697,5039,2676,5039,2656,5039,2636,5039,2616,5039,2597,5040,2532,5041,2471,5044,2416,5044,2403xe" filled="f" stroked="t" strokeweight="2.309pt" strokecolor="#000000">
                <v:path arrowok="t"/>
              </v:shape>
            </v:group>
            <v:group style="position:absolute;left:1662;top:5226;width:8986;height:322" coordorigin="1662,5226" coordsize="8986,322">
              <v:shape style="position:absolute;left:1662;top:5226;width:8986;height:322" coordorigin="1662,5226" coordsize="8986,322" path="m1999,5263l1944,5263,1951,5269,1958,5272,1956,5275,1960,5279,1973,5292,2230,5548,2242,5548,2279,5511,2248,5511,2241,5505,2234,5501,2236,5500,2231,5495,2218,5482,1999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2558,5263l2504,5263,2510,5269,2518,5272,2515,5275,2520,5279,2533,5292,2789,5548,2801,5548,2838,5511,2807,5511,2800,5505,2793,5502,2795,5500,2791,5495,2778,5482,2558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3118,5263l3063,5263,3070,5269,3078,5272,3075,5275,3098,5297,3349,5548,3361,5548,3398,5511,3367,5511,3360,5505,3353,5501,3355,5500,3332,5477,3118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3678,5263l3623,5263,3630,5269,3637,5272,3635,5275,3639,5279,3652,5292,3908,5548,3921,5548,3957,5511,3927,5511,3920,5505,3913,5501,3914,5500,3910,5495,3897,5482,3678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4237,5263l4182,5263,4189,5269,4197,5272,4194,5275,4199,5279,4212,5292,4468,5548,4480,5548,4517,5511,4486,5511,4479,5505,4472,5502,4474,5500,4470,5495,4457,5482,4237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4797,5263l4742,5263,4749,5269,4756,5272,4754,5275,4777,5297,5027,5548,5040,5548,5076,5511,5046,5511,5039,5505,5032,5501,5034,5500,5011,5477,4797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6475,5263l6420,5263,6427,5269,6434,5273,6432,5275,6455,5297,6706,5548,6719,5548,6754,5513,6700,5513,6712,5500,6475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7035,5263l6980,5263,6987,5269,6995,5272,6992,5275,7015,5297,7266,5548,7278,5548,7315,5511,7284,5511,7277,5505,7269,5502,7272,5500,7249,5477,7035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7595,5263l7540,5263,7547,5269,7554,5272,7552,5275,7574,5297,7825,5548,7838,5548,7874,5511,7843,5511,7837,5505,7829,5502,7832,5500,7809,5477,7595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8154,5263l8099,5263,8106,5269,8114,5272,8111,5275,8134,5297,8385,5548,8397,5548,8433,5513,8378,5513,8391,5500,8374,5482,8154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8714,5263l8659,5263,8666,5269,8673,5272,8671,5275,8694,5297,8944,5548,8957,5548,8994,5511,8963,5511,8956,5505,8948,5502,8951,5500,8928,5477,8714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9273,5263l9218,5263,9225,5269,9233,5272,9230,5275,9253,5297,9504,5548,9516,5548,9553,5511,9522,5511,9515,5505,9508,5502,9510,5500,9487,5477,9273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9833,5263l9778,5263,9785,5269,9792,5272,9790,5275,9813,5297,10064,5548,10076,5548,10113,5511,10082,5511,10075,5505,10067,5502,10070,5500,10047,5477,9833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1958,5229l1943,5233,1675,5501,1663,5518,1662,5532,1667,5542,1676,5546,1687,5543,1690,5541,1956,5275,1944,5263,1999,5263,1978,5242,1958,5229e" filled="t" fillcolor="#000000" stroked="f">
                <v:path arrowok="t"/>
                <v:fill/>
              </v:shape>
              <v:shape style="position:absolute;left:1662;top:5226;width:8986;height:322" coordorigin="1662,5226" coordsize="8986,322" path="m5356,5263l5301,5263,5308,5269,5316,5272,5313,5275,5318,5279,5331,5292,5572,5533,5591,5545,5606,5542,5636,5511,5605,5511,5599,5505,5592,5501,5593,5500,5589,5495,5576,5482,5356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5916,5263l5861,5263,5868,5269,5875,5273,5873,5275,5877,5279,5890,5292,6131,5533,6151,5545,6165,5542,6196,5511,6165,5511,6158,5505,6150,5502,6153,5500,6148,5495,6135,5482,5916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10392,5263l10338,5263,10344,5269,10352,5272,10349,5275,10372,5297,10611,5535,10625,5544,10638,5542,10647,5534,10648,5523,10622,5495,10609,5482,10504,5375,10421,5292,10392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6712,5500l6700,5513,6712,5508,6720,5508,6712,5500e" filled="t" fillcolor="#000000" stroked="f">
                <v:path arrowok="t"/>
                <v:fill/>
              </v:shape>
              <v:shape style="position:absolute;left:1662;top:5226;width:8986;height:322" coordorigin="1662,5226" coordsize="8986,322" path="m6712,5508l6700,5513,6754,5513,6755,5511,6724,5511,6722,5510,6712,5508e" filled="t" fillcolor="#000000" stroked="f">
                <v:path arrowok="t"/>
                <v:fill/>
              </v:shape>
              <v:shape style="position:absolute;left:1662;top:5226;width:8986;height:322" coordorigin="1662,5226" coordsize="8986,322" path="m8391,5500l8378,5513,8390,5508,8399,5508,8391,5500e" filled="t" fillcolor="#000000" stroked="f">
                <v:path arrowok="t"/>
                <v:fill/>
              </v:shape>
              <v:shape style="position:absolute;left:1662;top:5226;width:8986;height:322" coordorigin="1662,5226" coordsize="8986,322" path="m8390,5508l8378,5513,8433,5513,8434,5511,8403,5511,8400,5510,8390,5508e" filled="t" fillcolor="#000000" stroked="f">
                <v:path arrowok="t"/>
                <v:fill/>
              </v:shape>
              <v:shape style="position:absolute;left:1662;top:5226;width:8986;height:322" coordorigin="1662,5226" coordsize="8986,322" path="m3637,5229l3622,5233,3355,5500,3360,5505,3367,5511,3398,5511,3635,5275,3623,5263,3678,5263,3656,5242,3637,5229e" filled="t" fillcolor="#000000" stroked="f">
                <v:path arrowok="t"/>
                <v:fill/>
              </v:shape>
              <v:shape style="position:absolute;left:1662;top:5226;width:8986;height:322" coordorigin="1662,5226" coordsize="8986,322" path="m5875,5229l5860,5233,5593,5500,5599,5505,5599,5505,5605,5511,5636,5511,5873,5275,5868,5269,5861,5263,5916,5263,5895,5242,5875,5229e" filled="t" fillcolor="#000000" stroked="f">
                <v:path arrowok="t"/>
                <v:fill/>
              </v:shape>
              <v:shape style="position:absolute;left:1662;top:5226;width:8986;height:322" coordorigin="1662,5226" coordsize="8986,322" path="m5315,5229l5301,5233,5034,5500,5046,5511,5076,5511,5313,5275,5301,5263,5356,5263,5335,5242,5315,5229e" filled="t" fillcolor="#000000" stroked="f">
                <v:path arrowok="t"/>
                <v:fill/>
              </v:shape>
              <v:shape style="position:absolute;left:1662;top:5226;width:8986;height:322" coordorigin="1662,5226" coordsize="8986,322" path="m2517,5229l2503,5233,2236,5500,2241,5505,2248,5511,2279,5511,2515,5275,2504,5263,2558,5263,2537,5242,2517,5229e" filled="t" fillcolor="#000000" stroked="f">
                <v:path arrowok="t"/>
                <v:fill/>
              </v:shape>
              <v:shape style="position:absolute;left:1662;top:5226;width:8986;height:322" coordorigin="1662,5226" coordsize="8986,322" path="m4196,5229l4182,5233,3915,5500,3920,5505,3927,5511,3957,5511,4194,5275,4182,5263,4237,5263,4216,5242,4196,5229e" filled="t" fillcolor="#000000" stroked="f">
                <v:path arrowok="t"/>
                <v:fill/>
              </v:shape>
              <v:shape style="position:absolute;left:1662;top:5226;width:8986;height:322" coordorigin="1662,5226" coordsize="8986,322" path="m9510,5500l9508,5502,9515,5505,9522,5511,9510,5500e" filled="t" fillcolor="#000000" stroked="f">
                <v:path arrowok="t"/>
                <v:fill/>
              </v:shape>
              <v:shape style="position:absolute;left:1662;top:5226;width:8986;height:322" coordorigin="1662,5226" coordsize="8986,322" path="m9796,5226l9784,5226,9510,5500,9522,5511,9553,5511,9790,5275,9778,5263,9833,5263,9796,5226e" filled="t" fillcolor="#000000" stroked="f">
                <v:path arrowok="t"/>
                <v:fill/>
              </v:shape>
              <v:shape style="position:absolute;left:1662;top:5226;width:8986;height:322" coordorigin="1662,5226" coordsize="8986,322" path="m4474,5500l4472,5502,4479,5505,4486,5511,4474,5500e" filled="t" fillcolor="#000000" stroked="f">
                <v:path arrowok="t"/>
                <v:fill/>
              </v:shape>
              <v:shape style="position:absolute;left:1662;top:5226;width:8986;height:322" coordorigin="1662,5226" coordsize="8986,322" path="m4760,5226l4748,5226,4474,5500,4486,5511,4517,5511,4754,5275,4742,5263,4797,5263,4760,5226e" filled="t" fillcolor="#000000" stroked="f">
                <v:path arrowok="t"/>
                <v:fill/>
              </v:shape>
              <v:shape style="position:absolute;left:1662;top:5226;width:8986;height:322" coordorigin="1662,5226" coordsize="8986,322" path="m2795,5500l2793,5502,2800,5505,2807,5511,2795,5500e" filled="t" fillcolor="#000000" stroked="f">
                <v:path arrowok="t"/>
                <v:fill/>
              </v:shape>
              <v:shape style="position:absolute;left:1662;top:5226;width:8986;height:322" coordorigin="1662,5226" coordsize="8986,322" path="m3081,5226l3069,5226,2795,5500,2807,5511,2838,5511,3075,5275,3063,5263,3118,5263,3081,5226e" filled="t" fillcolor="#000000" stroked="f">
                <v:path arrowok="t"/>
                <v:fill/>
              </v:shape>
              <v:shape style="position:absolute;left:1662;top:5226;width:8986;height:322" coordorigin="1662,5226" coordsize="8986,322" path="m7272,5500l7269,5502,7277,5505,7284,5511,7272,5500e" filled="t" fillcolor="#000000" stroked="f">
                <v:path arrowok="t"/>
                <v:fill/>
              </v:shape>
              <v:shape style="position:absolute;left:1662;top:5226;width:8986;height:322" coordorigin="1662,5226" coordsize="8986,322" path="m7558,5226l7546,5226,7272,5500,7284,5511,7315,5511,7552,5275,7540,5263,7595,5263,7558,5226e" filled="t" fillcolor="#000000" stroked="f">
                <v:path arrowok="t"/>
                <v:fill/>
              </v:shape>
              <v:shape style="position:absolute;left:1662;top:5226;width:8986;height:322" coordorigin="1662,5226" coordsize="8986,322" path="m7832,5500l7829,5502,7837,5505,7843,5511,7832,5500e" filled="t" fillcolor="#000000" stroked="f">
                <v:path arrowok="t"/>
                <v:fill/>
              </v:shape>
              <v:shape style="position:absolute;left:1662;top:5226;width:8986;height:322" coordorigin="1662,5226" coordsize="8986,322" path="m8117,5226l8105,5226,7832,5500,7843,5511,7874,5511,8111,5275,8099,5263,8154,5263,8117,5226e" filled="t" fillcolor="#000000" stroked="f">
                <v:path arrowok="t"/>
                <v:fill/>
              </v:shape>
              <v:shape style="position:absolute;left:1662;top:5226;width:8986;height:322" coordorigin="1662,5226" coordsize="8986,322" path="m8951,5500l8948,5502,8956,5505,8963,5511,8951,5500e" filled="t" fillcolor="#000000" stroked="f">
                <v:path arrowok="t"/>
                <v:fill/>
              </v:shape>
              <v:shape style="position:absolute;left:1662;top:5226;width:8986;height:322" coordorigin="1662,5226" coordsize="8986,322" path="m9237,5226l9224,5226,8951,5500,8963,5511,8994,5511,9230,5275,9218,5263,9273,5263,9237,5226e" filled="t" fillcolor="#000000" stroked="f">
                <v:path arrowok="t"/>
                <v:fill/>
              </v:shape>
              <v:shape style="position:absolute;left:1662;top:5226;width:8986;height:322" coordorigin="1662,5226" coordsize="8986,322" path="m10070,5500l10067,5502,10075,5505,10082,5511,10070,5500e" filled="t" fillcolor="#000000" stroked="f">
                <v:path arrowok="t"/>
                <v:fill/>
              </v:shape>
              <v:shape style="position:absolute;left:1662;top:5226;width:8986;height:322" coordorigin="1662,5226" coordsize="8986,322" path="m10356,5226l10343,5226,10070,5500,10082,5511,10113,5511,10349,5275,10338,5263,10392,5263,10356,5226e" filled="t" fillcolor="#000000" stroked="f">
                <v:path arrowok="t"/>
                <v:fill/>
              </v:shape>
              <v:shape style="position:absolute;left:1662;top:5226;width:8986;height:322" coordorigin="1662,5226" coordsize="8986,322" path="m6153,5500l6150,5502,6158,5505,6165,5511,6153,5500e" filled="t" fillcolor="#000000" stroked="f">
                <v:path arrowok="t"/>
                <v:fill/>
              </v:shape>
              <v:shape style="position:absolute;left:1662;top:5226;width:8986;height:322" coordorigin="1662,5226" coordsize="8986,322" path="m6439,5226l6426,5226,6153,5500,6165,5511,6196,5511,6432,5275,6427,5269,6427,5269,6420,5263,6475,5263,6439,5226e" filled="t" fillcolor="#000000" stroked="f">
                <v:path arrowok="t"/>
                <v:fill/>
              </v:shape>
              <v:shape style="position:absolute;left:1662;top:5226;width:8986;height:322" coordorigin="1662,5226" coordsize="8986,322" path="m6720,5508l6712,5508,6722,5510,6724,5511,6720,5508e" filled="t" fillcolor="#000000" stroked="f">
                <v:path arrowok="t"/>
                <v:fill/>
              </v:shape>
              <v:shape style="position:absolute;left:1662;top:5226;width:8986;height:322" coordorigin="1662,5226" coordsize="8986,322" path="m6998,5226l6986,5226,6712,5500,6724,5511,6755,5511,6992,5275,6980,5263,7035,5263,6998,5226e" filled="t" fillcolor="#000000" stroked="f">
                <v:path arrowok="t"/>
                <v:fill/>
              </v:shape>
              <v:shape style="position:absolute;left:1662;top:5226;width:8986;height:322" coordorigin="1662,5226" coordsize="8986,322" path="m8399,5508l8390,5508,8400,5510,8403,5511,8399,5508e" filled="t" fillcolor="#000000" stroked="f">
                <v:path arrowok="t"/>
                <v:fill/>
              </v:shape>
              <v:shape style="position:absolute;left:1662;top:5226;width:8986;height:322" coordorigin="1662,5226" coordsize="8986,322" path="m8677,5226l8665,5226,8391,5500,8403,5511,8434,5511,8671,5275,8659,5263,8714,5263,8677,5226e" filled="t" fillcolor="#000000" stroked="f">
                <v:path arrowok="t"/>
                <v:fill/>
              </v:shape>
              <v:shape style="position:absolute;left:1662;top:5226;width:8986;height:322" coordorigin="1662,5226" coordsize="8986,322" path="m5034,5500l5032,5501,5039,5505,5034,5500e" filled="t" fillcolor="#000000" stroked="f">
                <v:path arrowok="t"/>
                <v:fill/>
              </v:shape>
              <v:shape style="position:absolute;left:1662;top:5226;width:8986;height:322" coordorigin="1662,5226" coordsize="8986,322" path="m3355,5500l3353,5501,3360,5505,3355,5500e" filled="t" fillcolor="#000000" stroked="f">
                <v:path arrowok="t"/>
                <v:fill/>
              </v:shape>
              <v:shape style="position:absolute;left:1662;top:5226;width:8986;height:322" coordorigin="1662,5226" coordsize="8986,322" path="m3915,5500l3913,5501,3920,5505,3915,5500e" filled="t" fillcolor="#000000" stroked="f">
                <v:path arrowok="t"/>
                <v:fill/>
              </v:shape>
              <v:shape style="position:absolute;left:1662;top:5226;width:8986;height:322" coordorigin="1662,5226" coordsize="8986,322" path="m2236,5500l2234,5501,2241,5505,2236,5500e" filled="t" fillcolor="#000000" stroked="f">
                <v:path arrowok="t"/>
                <v:fill/>
              </v:shape>
              <v:shape style="position:absolute;left:1662;top:5226;width:8986;height:322" coordorigin="1662,5226" coordsize="8986,322" path="m5593,5500l5592,5501,5599,5505,5593,5500e" filled="t" fillcolor="#000000" stroked="f">
                <v:path arrowok="t"/>
                <v:fill/>
              </v:shape>
              <v:shape style="position:absolute;left:1662;top:5226;width:8986;height:322" coordorigin="1662,5226" coordsize="8986,322" path="m6427,5269l6432,5275,6434,5273,6427,5269e" filled="t" fillcolor="#000000" stroked="f">
                <v:path arrowok="t"/>
                <v:fill/>
              </v:shape>
              <v:shape style="position:absolute;left:1662;top:5226;width:8986;height:322" coordorigin="1662,5226" coordsize="8986,322" path="m9218,5263l9230,5275,9233,5272,9225,5269,9218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10338,5263l10349,5275,10352,5272,10344,5269,10338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8099,5263l8111,5275,8114,5272,8106,5269,8099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6980,5263l6992,5275,6995,5272,6987,5269,6980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4742,5263l4754,5275,4756,5272,4749,5269,4742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9778,5263l9790,5275,9793,5272,9785,5269,9778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7540,5263l7552,5275,7554,5272,7547,5269,7540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3063,5263l3075,5275,3078,5272,3070,5269,3063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8659,5263l8671,5275,8673,5272,8666,5269,8659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5868,5269l5873,5275,5875,5273,5868,5269e" filled="t" fillcolor="#000000" stroked="f">
                <v:path arrowok="t"/>
                <v:fill/>
              </v:shape>
              <v:shape style="position:absolute;left:1662;top:5226;width:8986;height:322" coordorigin="1662,5226" coordsize="8986,322" path="m3623,5263l3635,5275,3637,5272,3630,5269,3623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2504,5263l2515,5275,2518,5272,2510,5269,2504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5301,5263l5313,5275,5316,5272,5308,5269,5301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4182,5263l4194,5275,4197,5272,4189,5269,4182,5263e" filled="t" fillcolor="#000000" stroked="f">
                <v:path arrowok="t"/>
                <v:fill/>
              </v:shape>
              <v:shape style="position:absolute;left:1662;top:5226;width:8986;height:322" coordorigin="1662,5226" coordsize="8986,322" path="m1944,5263l1956,5275,1958,5272,1951,5269,1944,5263e" filled="t" fillcolor="#000000" stroked="f">
                <v:path arrowok="t"/>
                <v:fill/>
              </v:shape>
            </v:group>
            <v:group style="position:absolute;left:3380;top:4794;width:5535;height:1186" coordorigin="3380,4794" coordsize="5535,1186">
              <v:shape style="position:absolute;left:3380;top:4794;width:5535;height:1186" coordorigin="3380,4794" coordsize="5535,1186" path="m8856,4794l3380,5211,3439,5980,8915,5564,8856,4794e" filled="t" fillcolor="#FFFFFF" stroked="f">
                <v:path arrowok="t"/>
                <v:fill/>
              </v:shape>
            </v:group>
            <v:group style="position:absolute;left:3380;top:4794;width:5535;height:1186" coordorigin="3380,4794" coordsize="5535,1186">
              <v:shape style="position:absolute;left:3380;top:4794;width:5535;height:1186" coordorigin="3380,4794" coordsize="5535,1186" path="m8915,5564l3439,5980,3380,5211,8856,4794,8915,5564xe" filled="f" stroked="t" strokeweight="2.462pt" strokecolor="#000000">
                <v:path arrowok="t"/>
              </v:shape>
              <v:shape style="position:absolute;left:4929;top:5203;width:1330;height:488" type="#_x0000_t75">
                <v:imagedata r:id="rId22" o:title=""/>
              </v:shape>
            </v:group>
            <v:group style="position:absolute;left:6425;top:5187;width:239;height:376" coordorigin="6425,5187" coordsize="239,376">
              <v:shape style="position:absolute;left:6425;top:5187;width:239;height:376" coordorigin="6425,5187" coordsize="239,376" path="m6653,5382l6664,5547,6659,5547,6653,5547,6647,5547,6641,5548,6634,5548,6605,5551,6600,5551,6590,5489,6586,5452,6584,5432,6582,5412,6579,5386,6576,5368,6573,5352,6571,5356,6559,5396,6557,5405,6545,5429,6543,5428,6540,5424,6538,5421,6535,5417,6532,5411,6530,5406,6527,5400,6524,5394,6521,5388,6519,5383,6517,5378,6515,5373,6512,5367,6509,5360,6509,5380,6510,5400,6515,5465,6521,5525,6524,5542,6515,5558,6503,5560,6490,5560,6477,5561,6464,5562,6453,5562,6453,5562,6450,5551,6449,5546,6443,5470,6439,5410,6437,5390,6436,5371,6434,5351,6433,5328,6431,5308,6426,5230,6425,5211,6429,5207,6434,5206,6440,5205,6446,5204,6452,5204,6458,5204,6464,5203,6470,5203,6476,5203,6483,5202,6489,5202,6494,5201,6495,5201,6516,5238,6519,5245,6537,5278,6538,5278,6539,5278,6548,5243,6550,5234,6562,5195,6565,5195,6569,5195,6576,5194,6582,5193,6589,5192,6596,5191,6603,5190,6611,5189,6619,5189,6626,5188,6633,5187,6639,5187,6639,5207,6641,5227,6648,5303,6652,5332,6652,5348,6653,5366,6653,5382xe" filled="f" stroked="t" strokeweight="1.477pt" strokecolor="#232020">
                <v:path arrowok="t"/>
              </v:shape>
            </v:group>
            <v:group style="position:absolute;left:6715;top:5166;width:240;height:372" coordorigin="6715,5166" coordsize="240,372">
              <v:shape style="position:absolute;left:6715;top:5166;width:240;height:372" coordorigin="6715,5166" coordsize="240,372" path="m6951,5454l6951,5455,6953,5466,6954,5477,6954,5489,6955,5501,6954,5512,6952,5523,6933,5524,6913,5526,6893,5528,6873,5529,6853,5532,6830,5534,6809,5536,6789,5537,6770,5538,6752,5538,6745,5518,6732,5437,6724,5353,6718,5278,6715,5217,6715,5197,6733,5185,6752,5181,6774,5178,6793,5177,6818,5174,6836,5172,6901,5166,6924,5166,6928,5166,6928,5166,6930,5178,6932,5190,6932,5202,6932,5215,6932,5227,6933,5239,6933,5240,6867,5250,6855,5250,6799,5256,6797,5256,6797,5257,6798,5267,6798,5277,6798,5288,6797,5298,6799,5308,6802,5317,6802,5318,6813,5317,6823,5317,6834,5316,6845,5315,6855,5315,6866,5314,6866,5315,6869,5326,6870,5338,6870,5350,6870,5361,6871,5374,6836,5392,6830,5392,6810,5407,6810,5418,6816,5462,6836,5460,6856,5459,6876,5459,6898,5458,6918,5457,6937,5455,6951,5454xe" filled="f" stroked="t" strokeweight="1.477pt" strokecolor="#232020">
                <v:path arrowok="t"/>
              </v:shape>
            </v:group>
            <v:group style="position:absolute;left:7009;top:5452;width:66;height:67" coordorigin="7009,5452" coordsize="66,67">
              <v:shape style="position:absolute;left:7009;top:5452;width:66;height:67" coordorigin="7009,5452" coordsize="66,67" path="m7074,5515l7016,5519,7014,5519,7013,5515,7013,5511,7012,5505,7011,5499,7011,5493,7011,5487,7010,5481,7010,5476,7010,5471,7010,5466,7009,5462,7009,5459,7013,5458,7043,5453,7049,5452,7056,5452,7061,5452,7067,5452,7074,5467,7074,5474,7074,5480,7074,5487,7074,5494,7075,5501,7075,5507,7075,5512,7075,5514,7075,5515,7075,5515,7074,5515xe" filled="f" stroked="t" strokeweight="1.477pt" strokecolor="#232020">
                <v:path arrowok="t"/>
              </v:shape>
            </v:group>
            <v:group style="position:absolute;left:7138;top:5442;width:66;height:67" coordorigin="7138,5442" coordsize="66,67">
              <v:shape style="position:absolute;left:7138;top:5442;width:66;height:67" coordorigin="7138,5442" coordsize="66,67" path="m7202,5505l7144,5509,7143,5509,7142,5506,7141,5501,7140,5495,7140,5489,7139,5483,7139,5478,7139,5472,7138,5466,7138,5461,7138,5456,7138,5452,7138,5450,7141,5448,7171,5443,7178,5442,7184,5442,7190,5442,7195,5442,7202,5458,7202,5464,7202,5471,7203,5478,7203,5484,7203,5491,7203,5497,7203,5502,7203,5504,7203,5505,7204,5505,7202,5505xe" filled="f" stroked="t" strokeweight="1.477pt" strokecolor="#232020">
                <v:path arrowok="t"/>
              </v:shape>
            </v:group>
            <v:group style="position:absolute;left:7266;top:5432;width:66;height:67" coordorigin="7266,5432" coordsize="66,67">
              <v:shape style="position:absolute;left:7266;top:5432;width:66;height:67" coordorigin="7266,5432" coordsize="66,67" path="m7331,5496l7273,5500,7271,5500,7270,5496,7269,5491,7269,5485,7268,5480,7266,5446,7266,5442,7300,5433,7306,5433,7312,5432,7318,5433,7324,5433,7330,5448,7331,5454,7331,5461,7331,5468,7331,5475,7331,5481,7331,5488,7332,5492,7332,5495,7332,5495,7332,5496,7331,5496xe" filled="f" stroked="t" strokeweight="1.477pt" strokecolor="#232020">
                <v:path arrowok="t"/>
              </v:shape>
            </v:group>
            <v:group style="position:absolute;left:1688;top:5063;width:8931;height:98" coordorigin="1688,5063" coordsize="8931,98">
              <v:shape style="position:absolute;left:1688;top:5063;width:8931;height:98" coordorigin="1688,5063" coordsize="8931,98" path="m8723,5063l1735,5063,1714,5067,1699,5078,1690,5094,1688,5112,1691,5130,1700,5145,1715,5156,1735,5160,10571,5160,10592,5156,10606,5145,10615,5129,10618,5111,10615,5093,10606,5078,10591,5067,8723,5063e" filled="t" fillcolor="#000000" stroked="f">
                <v:path arrowok="t"/>
                <v:fill/>
              </v:shape>
            </v:group>
            <v:group style="position:absolute;left:1688;top:5531;width:8931;height:98" coordorigin="1688,5531" coordsize="8931,98">
              <v:shape style="position:absolute;left:1688;top:5531;width:8931;height:98" coordorigin="1688,5531" coordsize="8931,98" path="m8723,5531l1735,5531,1714,5535,1699,5547,1690,5562,1688,5580,1691,5598,1700,5614,1715,5625,1735,5629,10571,5629,10592,5625,10606,5613,10615,5598,10618,5580,10615,5562,10606,5546,10591,5535,8723,5531e" filled="t" fillcolor="#000000" stroked="f">
                <v:path arrowok="t"/>
                <v:fill/>
              </v:shape>
            </v:group>
            <v:group style="position:absolute;left:2860;top:4687;width:6582;height:1411" coordorigin="2860,4687" coordsize="6582,1411">
              <v:shape style="position:absolute;left:2860;top:4687;width:6582;height:1411" coordorigin="2860,4687" coordsize="6582,1411" path="m9373,4687l2860,5182,2930,6098,9442,5602,9373,4687e" filled="t" fillcolor="#FFFFFF" stroked="f">
                <v:path arrowok="t"/>
                <v:fill/>
              </v:shape>
            </v:group>
            <v:group style="position:absolute;left:2860;top:4687;width:6582;height:1411" coordorigin="2860,4687" coordsize="6582,1411">
              <v:shape style="position:absolute;left:2860;top:4687;width:6582;height:1411" coordorigin="2860,4687" coordsize="6582,1411" path="m9442,5602l2930,6098,2860,5182,9373,4687,9442,5602xe" filled="f" stroked="t" strokeweight="2.928pt" strokecolor="#000000">
                <v:path arrowok="t"/>
              </v:shape>
            </v:group>
            <v:group style="position:absolute;left:3925;top:5314;width:266;height:444" coordorigin="3925,5314" coordsize="266,444">
              <v:shape style="position:absolute;left:3925;top:5314;width:266;height:444" coordorigin="3925,5314" coordsize="266,444" path="m4128,5527l4190,5738,4190,5739,4171,5742,4151,5744,4130,5744,4098,5720,4095,5711,4092,5702,4089,5693,4087,5683,4061,5644,4058,5644,4056,5645,4053,5645,4051,5645,4048,5645,4046,5645,4043,5646,4041,5646,4037,5647,4024,5698,4023,5708,4013,5751,4013,5752,4013,5752,4012,5752,4012,5752,4012,5752,4008,5753,4000,5754,3987,5754,3972,5755,3952,5756,3928,5758,3925,5758,3925,5758,3925,5758,3925,5755,3926,5747,3933,5673,3941,5595,3952,5513,3964,5436,3976,5372,3995,5321,3998,5321,4002,5321,4008,5320,4013,5320,4061,5314,4063,5319,4065,5327,4069,5337,4072,5348,4076,5360,4080,5374,4086,5392,4104,5451,4123,5511,4126,5520,4128,5527xe" filled="f" stroked="t" strokeweight="1.757pt" strokecolor="#232020">
                <v:path arrowok="t"/>
              </v:shape>
            </v:group>
            <v:group style="position:absolute;left:4023;top:5443;width:45;height:132" coordorigin="4023,5443" coordsize="45,132">
              <v:shape style="position:absolute;left:4023;top:5443;width:45;height:132" coordorigin="4023,5443" coordsize="45,132" path="m4068,5571l4055,5508,4038,5444,4035,5443,4033,5447,4031,5451,4025,5531,4024,5551,4023,5570,4030,5575,4037,5574,4045,5574,4053,5573,4060,5572,4068,5571xe" filled="f" stroked="t" strokeweight="1.757pt" strokecolor="#232020">
                <v:path arrowok="t"/>
              </v:shape>
              <v:shape style="position:absolute;left:4347;top:5116;width:2209;height:621" type="#_x0000_t75">
                <v:imagedata r:id="rId23" o:title=""/>
              </v:shape>
            </v:group>
            <v:group style="position:absolute;left:6744;top:5103;width:269;height:440" coordorigin="6744,5103" coordsize="269,440">
              <v:shape style="position:absolute;left:6744;top:5103;width:269;height:440" coordorigin="6744,5103" coordsize="269,440" path="m6988,5161l6991,5166,6994,5173,6996,5179,6998,5185,7006,5248,7007,5279,7008,5299,7010,5318,7012,5339,7013,5359,7013,5379,7013,5405,7012,5424,6999,5484,6954,5524,6890,5542,6866,5543,6858,5543,6818,5536,6810,5533,6782,5506,6775,5496,6762,5439,6760,5419,6758,5400,6755,5380,6753,5360,6750,5336,6745,5276,6744,5234,6745,5215,6768,5141,6841,5106,6884,5103,6903,5105,6960,5125,6986,5156,6988,5161xe" filled="f" stroked="t" strokeweight="1.757pt" strokecolor="#232020">
                <v:path arrowok="t"/>
              </v:shape>
            </v:group>
            <v:group style="position:absolute;left:6814;top:5186;width:125;height:269" coordorigin="6814,5186" coordsize="125,269">
              <v:shape style="position:absolute;left:6814;top:5186;width:125;height:269" coordorigin="6814,5186" coordsize="125,269" path="m6934,5315l6930,5274,6930,5273,6929,5269,6928,5261,6927,5253,6925,5246,6924,5239,6923,5227,6880,5186,6872,5186,6819,5235,6814,5277,6814,5294,6815,5315,6817,5335,6821,5359,6824,5377,6841,5440,6855,5450,6864,5454,6872,5456,6881,5456,6890,5456,6899,5454,6908,5450,6917,5446,6936,5421,6938,5418,6939,5414,6939,5410,6939,5407,6939,5402,6938,5397,6937,5392,6937,5385,6937,5377,6937,5368,6937,5361,6937,5355,6936,5349,6936,5345,6936,5345,6934,5315xe" filled="f" stroked="t" strokeweight="1.757pt" strokecolor="#232020">
                <v:path arrowok="t"/>
              </v:shape>
            </v:group>
            <v:group style="position:absolute;left:7075;top:5074;width:281;height:443" coordorigin="7075,5074" coordsize="281,443">
              <v:shape style="position:absolute;left:7075;top:5074;width:281;height:443" coordorigin="7075,5074" coordsize="281,443" path="m7285,5342l7273,5345,7259,5348,7246,5350,7232,5352,7219,5354,7207,5357,7207,5357,7208,5417,7212,5483,7213,5500,7205,5509,7151,5515,7140,5516,7130,5516,7122,5517,7113,5517,7108,5517,7107,5516,7106,5515,7104,5495,7103,5474,7098,5412,7095,5370,7094,5351,7093,5333,7091,5310,7089,5290,7088,5272,7087,5249,7085,5229,7084,5210,7082,5191,7081,5172,7079,5152,7078,5132,7076,5112,7075,5100,7082,5098,7144,5087,7211,5079,7271,5074,7291,5074,7307,5074,7329,5075,7348,5077,7350,5083,7350,5090,7351,5098,7352,5106,7353,5114,7353,5123,7354,5132,7355,5140,7355,5148,7356,5156,7356,5163,7356,5168,7280,5179,7259,5181,7240,5184,7217,5187,7199,5190,7190,5202,7189,5212,7190,5222,7192,5231,7195,5239,7199,5246,7199,5246,7200,5246,7200,5246,7206,5247,7212,5247,7219,5246,7227,5246,7277,5240,7279,5243,7282,5284,7283,5294,7287,5341,7287,5342,7286,5342,7285,5342xe" filled="f" stroked="t" strokeweight="1.757pt" strokecolor="#232020">
                <v:path arrowok="t"/>
              </v:shape>
            </v:group>
            <v:group style="position:absolute;left:7565;top:5033;width:284;height:447" coordorigin="7565,5033" coordsize="284,447">
              <v:shape style="position:absolute;left:7565;top:5033;width:284;height:447" coordorigin="7565,5033" coordsize="284,447" path="m7836,5265l7849,5461,7843,5460,7836,5461,7829,5461,7821,5462,7814,5462,7779,5465,7773,5466,7762,5402,7757,5348,7755,5327,7748,5266,7741,5228,7739,5233,7724,5281,7721,5291,7719,5301,7716,5309,7713,5317,7711,5321,7710,5321,7707,5321,7705,5319,7702,5315,7699,5311,7696,5306,7693,5299,7690,5293,7686,5286,7683,5279,7679,5272,7677,5265,7674,5259,7671,5253,7668,5247,7665,5239,7665,5258,7665,5278,7669,5338,7676,5405,7683,5459,7666,5472,7647,5476,7624,5477,7605,5479,7595,5466,7594,5460,7587,5379,7581,5301,7580,5282,7579,5262,7577,5242,7576,5222,7574,5201,7570,5141,7565,5062,7570,5057,7576,5055,7583,5054,7589,5053,7597,5053,7604,5052,7611,5052,7619,5052,7626,5051,7633,5051,7641,5050,7648,5049,7648,5049,7677,5102,7681,5111,7698,5140,7699,5140,7701,5141,7702,5137,7704,5128,7706,5120,7709,5110,7711,5099,7713,5088,7716,5077,7719,5066,7722,5055,7725,5047,7728,5042,7731,5042,7736,5042,7744,5041,7752,5040,7760,5039,7768,5038,7777,5037,7819,5033,7820,5053,7821,5073,7830,5169,7834,5204,7835,5220,7835,5236,7836,5263,7836,5265xe" filled="f" stroked="t" strokeweight="1.757pt" strokecolor="#232020">
                <v:path arrowok="t"/>
              </v:shape>
            </v:group>
            <v:group style="position:absolute;left:7910;top:5007;width:285;height:443" coordorigin="7910,5007" coordsize="285,443">
              <v:shape style="position:absolute;left:7910;top:5007;width:285;height:443" coordorigin="7910,5007" coordsize="285,443" path="m8191,5350l8191,5351,8193,5371,8195,5391,8195,5412,8192,5431,8173,5433,8153,5435,8133,5437,8113,5438,8093,5440,8073,5443,8051,5445,7989,5449,7952,5450,7945,5430,7932,5352,7926,5289,7921,5229,7916,5169,7912,5105,7910,5048,7927,5033,7991,5021,8031,5017,8051,5015,8135,5008,8159,5007,8163,5007,8163,5008,8166,5027,8168,5047,8168,5069,8169,5088,8111,5106,8071,5109,8051,5110,8031,5112,8011,5115,8008,5115,8007,5116,8008,5128,8009,5140,8008,5152,8008,5165,8010,5177,8013,5187,8014,5188,8026,5188,8039,5187,8051,5186,8064,5185,8077,5185,8089,5184,8089,5185,8093,5204,8094,5224,8095,5245,8097,5264,8091,5272,8084,5273,8077,5274,8069,5275,8061,5276,8054,5276,8047,5277,8041,5277,8035,5278,8029,5279,8025,5280,8023,5282,8023,5301,8024,5322,8026,5337,8028,5349,8029,5359,8030,5359,8050,5358,8070,5357,8090,5356,8115,5355,8137,5354,8156,5353,8174,5352,8190,5350,8191,5350xe" filled="f" stroked="t" strokeweight="1.757pt" strokecolor="#232020">
                <v:path arrowok="t"/>
              </v:shape>
            </v:group>
            <v:group style="position:absolute;left:8273;top:5348;width:78;height:80" coordorigin="8273,5348" coordsize="78,80">
              <v:shape style="position:absolute;left:8273;top:5348;width:78;height:80" coordorigin="8273,5348" coordsize="78,80" path="m8322,5423l8276,5427,8275,5427,8274,5424,8273,5392,8273,5384,8273,5376,8273,5368,8273,5361,8273,5355,8273,5355,8277,5352,8315,5348,8322,5348,8328,5348,8335,5348,8341,5348,8347,5348,8348,5359,8348,5371,8349,5384,8349,5397,8350,5409,8351,5421,8347,5422,8342,5422,8338,5422,8335,5422,8332,5422,8328,5422,8323,5423,8322,5423xe" filled="f" stroked="t" strokeweight="1.757pt" strokecolor="#232020">
                <v:path arrowok="t"/>
              </v:shape>
            </v:group>
            <v:group style="position:absolute;left:8242;top:4988;width:102;height:336" coordorigin="8242,4988" coordsize="102,336">
              <v:shape style="position:absolute;left:8242;top:4988;width:102;height:336" coordorigin="8242,4988" coordsize="102,336" path="m8242,4997l8244,4997,8254,4996,8266,4993,8280,4991,8294,4988,8307,4988,8319,4990,8320,5010,8321,5029,8326,5109,8330,5171,8335,5232,8344,5309,8334,5317,8321,5318,8306,5320,8285,5322,8266,5324,8265,5324,8263,5304,8262,5284,8257,5224,8252,5164,8250,5144,8244,5063,8242,5004,8242,4997xe" filled="f" stroked="t" strokeweight="1.757pt" strokecolor="#232020">
                <v:path arrowok="t"/>
              </v:shape>
            </v:group>
            <v:group style="position:absolute;left:8516;top:5351;width:479;height:933" coordorigin="8516,5351" coordsize="479,933">
              <v:shape style="position:absolute;left:8516;top:5351;width:479;height:933" coordorigin="8516,5351" coordsize="479,933" path="m8625,5794l8516,6285,8996,6133,8845,5997,8857,5967,8869,5936,8874,5921,8766,5921,8625,5794e" filled="t" fillcolor="#FFFFFF" stroked="f">
                <v:path arrowok="t"/>
                <v:fill/>
              </v:shape>
              <v:shape style="position:absolute;left:8516;top:5351;width:479;height:933" coordorigin="8516,5351" coordsize="479,933" path="m8904,5351l8894,5425,8880,5507,8863,5594,8850,5654,8834,5714,8817,5775,8798,5834,8777,5893,8766,5921,8874,5921,8901,5843,8919,5779,8936,5715,8950,5653,8963,5591,8973,5532,8987,5449,8994,5398,8904,5351e" filled="t" fillcolor="#FFFFFF" stroked="f">
                <v:path arrowok="t"/>
                <v:fill/>
              </v:shape>
            </v:group>
            <v:group style="position:absolute;left:8516;top:5351;width:479;height:933" coordorigin="8516,5351" coordsize="479,933">
              <v:shape style="position:absolute;left:8516;top:5351;width:479;height:933" coordorigin="8516,5351" coordsize="479,933" path="m8904,5351l8894,5425,8880,5507,8863,5594,8850,5654,8834,5714,8817,5775,8798,5834,8777,5893,8766,5921,8625,5794,8516,6285,8996,6133,8845,5997,8857,5967,8880,5905,8901,5843,8919,5779,8936,5715,8950,5653,8963,5591,8973,5532,8987,5449,8994,5398,8904,5351xe" filled="f" stroked="t" strokeweight="1.952pt" strokecolor="#232020">
                <v:path arrowok="t"/>
              </v:shape>
            </v:group>
            <v:group style="position:absolute;left:4671;top:1508;width:3270;height:186" coordorigin="4671,1508" coordsize="3270,186">
              <v:shape style="position:absolute;left:4671;top:1508;width:3270;height:186" coordorigin="4671,1508" coordsize="3270,186" path="m4671,1694l7941,1694,7941,1508,4671,1508,4671,1694e" filled="t" fillcolor="#FFFFFF" stroked="f">
                <v:path arrowok="t"/>
                <v:fill/>
              </v:shape>
            </v:group>
            <v:group style="position:absolute;left:4671;top:1508;width:3270;height:186" coordorigin="4671,1508" coordsize="3270,186">
              <v:shape style="position:absolute;left:4671;top:1508;width:3270;height:186" coordorigin="4671,1508" coordsize="3270,186" path="m4671,1694l7941,1694,7941,1508,4671,1508,4671,1694xe" filled="f" stroked="t" strokeweight=".628pt" strokecolor="#FFFFFF">
                <v:path arrowok="t"/>
              </v:shape>
            </v:group>
            <v:group style="position:absolute;left:5240;top:407;width:1825;height:140" coordorigin="5240,407" coordsize="1825,140">
              <v:shape style="position:absolute;left:5240;top:407;width:1825;height:140" coordorigin="5240,407" coordsize="1825,140" path="m5240,547l7065,547,7065,407,5240,407,5240,547e" filled="t" fillcolor="#FFFFFF" stroked="f">
                <v:path arrowok="t"/>
                <v:fill/>
              </v:shape>
            </v:group>
            <v:group style="position:absolute;left:5240;top:407;width:1825;height:140" coordorigin="5240,407" coordsize="1825,140">
              <v:shape style="position:absolute;left:5240;top:407;width:1825;height:140" coordorigin="5240,407" coordsize="1825,140" path="m5240,547l7065,547,7065,407,5240,407,5240,547xe" filled="f" stroked="t" strokeweight=".387pt" strokecolor="#FFFFFF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2.391907pt;margin-top:302.430298pt;width:14.0pt;height:237.029207pt;mso-position-horizontal-relative:page;mso-position-vertical-relative:page;z-index:-804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63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60"/>
                    </w:rPr>
                    <w:t>M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86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6"/>
                      <w:w w:val="86"/>
                    </w:rPr>
                    <w:t>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79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81"/>
                    </w:rPr>
                    <w:t>Learning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22"/>
                      <w:w w:val="81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1"/>
                      <w:w w:val="81"/>
                    </w:rPr>
                    <w:t>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81"/>
                    </w:rPr>
                    <w:t>un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3"/>
                      <w:w w:val="81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74"/>
                    </w:rPr>
                    <w:t>With...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8"/>
                      <w:w w:val="74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74"/>
                    </w:rPr>
                    <w:t>©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74"/>
                    </w:rPr>
                    <w:t> </w:t>
                  </w:r>
                  <w:hyperlink r:id="rId24"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94"/>
                      </w:rPr>
                      <w:t>ww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7"/>
                        <w:w w:val="94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91"/>
                      </w:rPr>
                      <w:t>.mrsmactivit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7"/>
                        <w:w w:val="91"/>
                      </w:rPr>
                      <w:t>y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80"/>
                      </w:rPr>
                      <w:t>.co.uk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  <w:r>
        <w:rPr>
          <w:rFonts w:ascii="Arial" w:hAnsi="Arial" w:cs="Arial" w:eastAsia="Arial"/>
          <w:sz w:val="36"/>
          <w:szCs w:val="36"/>
          <w:spacing w:val="-15"/>
          <w:w w:val="72"/>
        </w:rPr>
        <w:t>F</w:t>
      </w:r>
      <w:r>
        <w:rPr>
          <w:rFonts w:ascii="Arial" w:hAnsi="Arial" w:cs="Arial" w:eastAsia="Arial"/>
          <w:sz w:val="36"/>
          <w:szCs w:val="36"/>
          <w:spacing w:val="4"/>
          <w:w w:val="72"/>
        </w:rPr>
        <w:t>A</w:t>
      </w:r>
      <w:r>
        <w:rPr>
          <w:rFonts w:ascii="Arial" w:hAnsi="Arial" w:cs="Arial" w:eastAsia="Arial"/>
          <w:sz w:val="36"/>
          <w:szCs w:val="36"/>
          <w:spacing w:val="7"/>
          <w:w w:val="67"/>
        </w:rPr>
        <w:t>C</w:t>
      </w:r>
      <w:r>
        <w:rPr>
          <w:rFonts w:ascii="Arial" w:hAnsi="Arial" w:cs="Arial" w:eastAsia="Arial"/>
          <w:sz w:val="36"/>
          <w:szCs w:val="36"/>
          <w:spacing w:val="0"/>
          <w:w w:val="72"/>
        </w:rPr>
        <w:t>E</w:t>
      </w:r>
      <w:r>
        <w:rPr>
          <w:rFonts w:ascii="Arial" w:hAnsi="Arial" w:cs="Arial" w:eastAsia="Arial"/>
          <w:sz w:val="36"/>
          <w:szCs w:val="36"/>
          <w:spacing w:val="0"/>
          <w:w w:val="72"/>
        </w:rPr>
        <w:t> </w:t>
      </w:r>
      <w:r>
        <w:rPr>
          <w:rFonts w:ascii="Arial" w:hAnsi="Arial" w:cs="Arial" w:eastAsia="Arial"/>
          <w:sz w:val="36"/>
          <w:szCs w:val="36"/>
          <w:spacing w:val="7"/>
          <w:w w:val="68"/>
        </w:rPr>
        <w:t>ONLY</w:t>
      </w:r>
      <w:r>
        <w:rPr>
          <w:rFonts w:ascii="Arial" w:hAnsi="Arial" w:cs="Arial" w:eastAsia="Arial"/>
          <w:sz w:val="36"/>
          <w:szCs w:val="36"/>
          <w:spacing w:val="7"/>
          <w:w w:val="68"/>
        </w:rPr>
        <w:t> </w:t>
      </w:r>
      <w:r>
        <w:rPr>
          <w:rFonts w:ascii="Arial" w:hAnsi="Arial" w:cs="Arial" w:eastAsia="Arial"/>
          <w:sz w:val="36"/>
          <w:szCs w:val="36"/>
          <w:spacing w:val="7"/>
          <w:w w:val="75"/>
        </w:rPr>
        <w:t>FL</w:t>
      </w:r>
      <w:r>
        <w:rPr>
          <w:rFonts w:ascii="Arial" w:hAnsi="Arial" w:cs="Arial" w:eastAsia="Arial"/>
          <w:sz w:val="36"/>
          <w:szCs w:val="36"/>
          <w:spacing w:val="4"/>
          <w:w w:val="75"/>
        </w:rPr>
        <w:t>A</w:t>
      </w:r>
      <w:r>
        <w:rPr>
          <w:rFonts w:ascii="Arial" w:hAnsi="Arial" w:cs="Arial" w:eastAsia="Arial"/>
          <w:sz w:val="36"/>
          <w:szCs w:val="36"/>
          <w:spacing w:val="0"/>
          <w:w w:val="61"/>
        </w:rPr>
        <w:t>G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0" w:after="0" w:line="301" w:lineRule="exact"/>
        <w:ind w:left="102" w:right="792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4"/>
          <w:w w:val="71"/>
        </w:rPr>
        <w:t>(</w:t>
      </w:r>
      <w:r>
        <w:rPr>
          <w:rFonts w:ascii="Arial" w:hAnsi="Arial" w:cs="Arial" w:eastAsia="Arial"/>
          <w:sz w:val="28"/>
          <w:szCs w:val="28"/>
          <w:spacing w:val="2"/>
          <w:w w:val="71"/>
        </w:rPr>
        <w:t>C</w:t>
      </w:r>
      <w:r>
        <w:rPr>
          <w:rFonts w:ascii="Arial" w:hAnsi="Arial" w:cs="Arial" w:eastAsia="Arial"/>
          <w:sz w:val="28"/>
          <w:szCs w:val="28"/>
          <w:spacing w:val="4"/>
          <w:w w:val="71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71"/>
        </w:rPr>
        <w:t>N</w:t>
      </w:r>
      <w:r>
        <w:rPr>
          <w:rFonts w:ascii="Arial" w:hAnsi="Arial" w:cs="Arial" w:eastAsia="Arial"/>
          <w:sz w:val="28"/>
          <w:szCs w:val="28"/>
          <w:spacing w:val="15"/>
          <w:w w:val="71"/>
        </w:rPr>
        <w:t> </w:t>
      </w:r>
      <w:r>
        <w:rPr>
          <w:rFonts w:ascii="Arial" w:hAnsi="Arial" w:cs="Arial" w:eastAsia="Arial"/>
          <w:sz w:val="28"/>
          <w:szCs w:val="28"/>
          <w:spacing w:val="4"/>
          <w:w w:val="71"/>
        </w:rPr>
        <w:t>B</w:t>
      </w:r>
      <w:r>
        <w:rPr>
          <w:rFonts w:ascii="Arial" w:hAnsi="Arial" w:cs="Arial" w:eastAsia="Arial"/>
          <w:sz w:val="28"/>
          <w:szCs w:val="28"/>
          <w:spacing w:val="0"/>
          <w:w w:val="71"/>
        </w:rPr>
        <w:t>E</w:t>
      </w:r>
      <w:r>
        <w:rPr>
          <w:rFonts w:ascii="Arial" w:hAnsi="Arial" w:cs="Arial" w:eastAsia="Arial"/>
          <w:sz w:val="28"/>
          <w:szCs w:val="28"/>
          <w:spacing w:val="13"/>
          <w:w w:val="71"/>
        </w:rPr>
        <w:t> </w:t>
      </w:r>
      <w:r>
        <w:rPr>
          <w:rFonts w:ascii="Arial" w:hAnsi="Arial" w:cs="Arial" w:eastAsia="Arial"/>
          <w:sz w:val="28"/>
          <w:szCs w:val="28"/>
          <w:spacing w:val="6"/>
          <w:w w:val="70"/>
        </w:rPr>
        <w:t>USED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4" w:after="0" w:line="240" w:lineRule="auto"/>
        <w:ind w:left="102" w:right="601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4"/>
          <w:w w:val="68"/>
        </w:rPr>
        <w:t>WIT</w:t>
      </w:r>
      <w:r>
        <w:rPr>
          <w:rFonts w:ascii="Arial" w:hAnsi="Arial" w:cs="Arial" w:eastAsia="Arial"/>
          <w:sz w:val="28"/>
          <w:szCs w:val="28"/>
          <w:spacing w:val="0"/>
          <w:w w:val="68"/>
        </w:rPr>
        <w:t>H</w:t>
      </w:r>
      <w:r>
        <w:rPr>
          <w:rFonts w:ascii="Arial" w:hAnsi="Arial" w:cs="Arial" w:eastAsia="Arial"/>
          <w:sz w:val="28"/>
          <w:szCs w:val="28"/>
          <w:spacing w:val="-2"/>
          <w:w w:val="68"/>
        </w:rPr>
        <w:t> </w:t>
      </w:r>
      <w:r>
        <w:rPr>
          <w:rFonts w:ascii="Arial" w:hAnsi="Arial" w:cs="Arial" w:eastAsia="Arial"/>
          <w:sz w:val="28"/>
          <w:szCs w:val="28"/>
          <w:spacing w:val="4"/>
          <w:w w:val="68"/>
        </w:rPr>
        <w:t>INF</w:t>
      </w:r>
      <w:r>
        <w:rPr>
          <w:rFonts w:ascii="Arial" w:hAnsi="Arial" w:cs="Arial" w:eastAsia="Arial"/>
          <w:sz w:val="28"/>
          <w:szCs w:val="28"/>
          <w:spacing w:val="0"/>
          <w:w w:val="68"/>
        </w:rPr>
        <w:t>O</w:t>
      </w:r>
      <w:r>
        <w:rPr>
          <w:rFonts w:ascii="Arial" w:hAnsi="Arial" w:cs="Arial" w:eastAsia="Arial"/>
          <w:sz w:val="28"/>
          <w:szCs w:val="28"/>
          <w:spacing w:val="46"/>
          <w:w w:val="68"/>
        </w:rPr>
        <w:t> </w:t>
      </w:r>
      <w:r>
        <w:rPr>
          <w:rFonts w:ascii="Arial" w:hAnsi="Arial" w:cs="Arial" w:eastAsia="Arial"/>
          <w:sz w:val="28"/>
          <w:szCs w:val="28"/>
          <w:spacing w:val="6"/>
          <w:w w:val="68"/>
        </w:rPr>
        <w:t>ONLY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4" w:after="0" w:line="240" w:lineRule="auto"/>
        <w:ind w:left="102" w:right="352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4"/>
          <w:w w:val="71"/>
        </w:rPr>
        <w:t>FL</w:t>
      </w:r>
      <w:r>
        <w:rPr>
          <w:rFonts w:ascii="Arial" w:hAnsi="Arial" w:cs="Arial" w:eastAsia="Arial"/>
          <w:sz w:val="28"/>
          <w:szCs w:val="28"/>
          <w:spacing w:val="2"/>
          <w:w w:val="71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71"/>
        </w:rPr>
        <w:t>G</w:t>
      </w:r>
      <w:r>
        <w:rPr>
          <w:rFonts w:ascii="Arial" w:hAnsi="Arial" w:cs="Arial" w:eastAsia="Arial"/>
          <w:sz w:val="28"/>
          <w:szCs w:val="28"/>
          <w:spacing w:val="15"/>
          <w:w w:val="7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56"/>
        </w:rPr>
        <w:t>-</w:t>
      </w:r>
      <w:r>
        <w:rPr>
          <w:rFonts w:ascii="Arial" w:hAnsi="Arial" w:cs="Arial" w:eastAsia="Arial"/>
          <w:sz w:val="28"/>
          <w:szCs w:val="28"/>
          <w:spacing w:val="-55"/>
          <w:w w:val="156"/>
        </w:rPr>
        <w:t> </w:t>
      </w:r>
      <w:r>
        <w:rPr>
          <w:rFonts w:ascii="Arial" w:hAnsi="Arial" w:cs="Arial" w:eastAsia="Arial"/>
          <w:sz w:val="28"/>
          <w:szCs w:val="28"/>
          <w:spacing w:val="4"/>
          <w:w w:val="73"/>
        </w:rPr>
        <w:t>EITHE</w:t>
      </w:r>
      <w:r>
        <w:rPr>
          <w:rFonts w:ascii="Arial" w:hAnsi="Arial" w:cs="Arial" w:eastAsia="Arial"/>
          <w:sz w:val="28"/>
          <w:szCs w:val="28"/>
          <w:spacing w:val="0"/>
          <w:w w:val="73"/>
        </w:rPr>
        <w:t>R</w:t>
      </w:r>
      <w:r>
        <w:rPr>
          <w:rFonts w:ascii="Arial" w:hAnsi="Arial" w:cs="Arial" w:eastAsia="Arial"/>
          <w:sz w:val="28"/>
          <w:szCs w:val="28"/>
          <w:spacing w:val="11"/>
          <w:w w:val="73"/>
        </w:rPr>
        <w:t> </w:t>
      </w:r>
      <w:r>
        <w:rPr>
          <w:rFonts w:ascii="Arial" w:hAnsi="Arial" w:cs="Arial" w:eastAsia="Arial"/>
          <w:sz w:val="28"/>
          <w:szCs w:val="28"/>
          <w:spacing w:val="3"/>
          <w:w w:val="65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72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4" w:after="0" w:line="240" w:lineRule="auto"/>
        <w:ind w:left="102" w:right="140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4"/>
          <w:w w:val="73"/>
        </w:rPr>
        <w:t>DOUBLED-SIDE</w:t>
      </w:r>
      <w:r>
        <w:rPr>
          <w:rFonts w:ascii="Arial" w:hAnsi="Arial" w:cs="Arial" w:eastAsia="Arial"/>
          <w:sz w:val="28"/>
          <w:szCs w:val="28"/>
          <w:spacing w:val="0"/>
          <w:w w:val="73"/>
        </w:rPr>
        <w:t>D</w:t>
      </w:r>
      <w:r>
        <w:rPr>
          <w:rFonts w:ascii="Arial" w:hAnsi="Arial" w:cs="Arial" w:eastAsia="Arial"/>
          <w:sz w:val="28"/>
          <w:szCs w:val="28"/>
          <w:spacing w:val="29"/>
          <w:w w:val="73"/>
        </w:rPr>
        <w:t> </w:t>
      </w:r>
      <w:r>
        <w:rPr>
          <w:rFonts w:ascii="Arial" w:hAnsi="Arial" w:cs="Arial" w:eastAsia="Arial"/>
          <w:sz w:val="28"/>
          <w:szCs w:val="28"/>
          <w:spacing w:val="6"/>
          <w:w w:val="66"/>
        </w:rPr>
        <w:t>OR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4" w:after="0" w:line="240" w:lineRule="auto"/>
        <w:ind w:left="102" w:right="-62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4"/>
          <w:w w:val="67"/>
        </w:rPr>
        <w:t>NEX</w:t>
      </w:r>
      <w:r>
        <w:rPr>
          <w:rFonts w:ascii="Arial" w:hAnsi="Arial" w:cs="Arial" w:eastAsia="Arial"/>
          <w:sz w:val="28"/>
          <w:szCs w:val="28"/>
          <w:spacing w:val="0"/>
          <w:w w:val="67"/>
        </w:rPr>
        <w:t>T</w:t>
      </w:r>
      <w:r>
        <w:rPr>
          <w:rFonts w:ascii="Arial" w:hAnsi="Arial" w:cs="Arial" w:eastAsia="Arial"/>
          <w:sz w:val="28"/>
          <w:szCs w:val="28"/>
          <w:spacing w:val="26"/>
          <w:w w:val="67"/>
        </w:rPr>
        <w:t> </w:t>
      </w:r>
      <w:r>
        <w:rPr>
          <w:rFonts w:ascii="Arial" w:hAnsi="Arial" w:cs="Arial" w:eastAsia="Arial"/>
          <w:sz w:val="28"/>
          <w:szCs w:val="28"/>
          <w:spacing w:val="4"/>
          <w:w w:val="67"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67"/>
        </w:rPr>
        <w:t>O</w:t>
      </w:r>
      <w:r>
        <w:rPr>
          <w:rFonts w:ascii="Arial" w:hAnsi="Arial" w:cs="Arial" w:eastAsia="Arial"/>
          <w:sz w:val="28"/>
          <w:szCs w:val="28"/>
          <w:spacing w:val="13"/>
          <w:w w:val="67"/>
        </w:rPr>
        <w:t> </w:t>
      </w:r>
      <w:r>
        <w:rPr>
          <w:rFonts w:ascii="Arial" w:hAnsi="Arial" w:cs="Arial" w:eastAsia="Arial"/>
          <w:sz w:val="28"/>
          <w:szCs w:val="28"/>
          <w:spacing w:val="4"/>
          <w:w w:val="67"/>
        </w:rPr>
        <w:t>E</w:t>
      </w:r>
      <w:r>
        <w:rPr>
          <w:rFonts w:ascii="Arial" w:hAnsi="Arial" w:cs="Arial" w:eastAsia="Arial"/>
          <w:sz w:val="28"/>
          <w:szCs w:val="28"/>
          <w:spacing w:val="2"/>
          <w:w w:val="67"/>
        </w:rPr>
        <w:t>A</w:t>
      </w:r>
      <w:r>
        <w:rPr>
          <w:rFonts w:ascii="Arial" w:hAnsi="Arial" w:cs="Arial" w:eastAsia="Arial"/>
          <w:sz w:val="28"/>
          <w:szCs w:val="28"/>
          <w:spacing w:val="4"/>
          <w:w w:val="67"/>
        </w:rPr>
        <w:t>CHOTHE</w:t>
      </w:r>
      <w:r>
        <w:rPr>
          <w:rFonts w:ascii="Arial" w:hAnsi="Arial" w:cs="Arial" w:eastAsia="Arial"/>
          <w:sz w:val="28"/>
          <w:szCs w:val="28"/>
          <w:spacing w:val="0"/>
          <w:w w:val="67"/>
        </w:rPr>
        <w:t>R</w:t>
      </w:r>
      <w:r>
        <w:rPr>
          <w:rFonts w:ascii="Arial" w:hAnsi="Arial" w:cs="Arial" w:eastAsia="Arial"/>
          <w:sz w:val="28"/>
          <w:szCs w:val="28"/>
          <w:spacing w:val="44"/>
          <w:w w:val="67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)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5"/>
          <w:w w:val="70"/>
        </w:rPr>
        <w:t>LARG</w:t>
      </w:r>
      <w:r>
        <w:rPr>
          <w:rFonts w:ascii="Arial" w:hAnsi="Arial" w:cs="Arial" w:eastAsia="Arial"/>
          <w:sz w:val="36"/>
          <w:szCs w:val="36"/>
          <w:spacing w:val="0"/>
          <w:w w:val="70"/>
        </w:rPr>
        <w:t>E</w:t>
      </w:r>
      <w:r>
        <w:rPr>
          <w:rFonts w:ascii="Arial" w:hAnsi="Arial" w:cs="Arial" w:eastAsia="Arial"/>
          <w:sz w:val="36"/>
          <w:szCs w:val="36"/>
          <w:spacing w:val="24"/>
          <w:w w:val="70"/>
        </w:rPr>
        <w:t> </w:t>
      </w:r>
      <w:r>
        <w:rPr>
          <w:rFonts w:ascii="Arial" w:hAnsi="Arial" w:cs="Arial" w:eastAsia="Arial"/>
          <w:sz w:val="36"/>
          <w:szCs w:val="36"/>
          <w:spacing w:val="7"/>
          <w:w w:val="76"/>
        </w:rPr>
        <w:t>SIZE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320" w:bottom="0" w:left="240" w:right="1380"/>
          <w:cols w:num="2" w:equalWidth="0">
            <w:col w:w="2434" w:space="6096"/>
            <w:col w:w="1770"/>
          </w:cols>
        </w:sectPr>
      </w:pPr>
      <w:rPr/>
    </w:p>
    <w:p>
      <w:pPr>
        <w:spacing w:before="74" w:after="0" w:line="159" w:lineRule="exact"/>
        <w:ind w:left="5208" w:right="3968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62"/>
        </w:rPr>
        <w:t>&lt;&lt;</w:t>
      </w:r>
      <w:r>
        <w:rPr>
          <w:rFonts w:ascii="Arial" w:hAnsi="Arial" w:cs="Arial" w:eastAsia="Arial"/>
          <w:sz w:val="14"/>
          <w:szCs w:val="14"/>
          <w:spacing w:val="4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FOLD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10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THIS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15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-4"/>
          <w:w w:val="62"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AB!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2"/>
          <w:w w:val="6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62"/>
        </w:rPr>
        <w:t>&gt;&gt;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428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5"/>
          <w:w w:val="60"/>
        </w:rPr>
        <w:t>M</w:t>
      </w:r>
      <w:r>
        <w:rPr>
          <w:rFonts w:ascii="Arial" w:hAnsi="Arial" w:cs="Arial" w:eastAsia="Arial"/>
          <w:sz w:val="15"/>
          <w:szCs w:val="15"/>
          <w:spacing w:val="6"/>
          <w:w w:val="86"/>
        </w:rPr>
        <w:t>a</w:t>
      </w:r>
      <w:r>
        <w:rPr>
          <w:rFonts w:ascii="Arial" w:hAnsi="Arial" w:cs="Arial" w:eastAsia="Arial"/>
          <w:sz w:val="15"/>
          <w:szCs w:val="15"/>
          <w:spacing w:val="2"/>
          <w:w w:val="86"/>
        </w:rPr>
        <w:t>k</w:t>
      </w:r>
      <w:r>
        <w:rPr>
          <w:rFonts w:ascii="Arial" w:hAnsi="Arial" w:cs="Arial" w:eastAsia="Arial"/>
          <w:sz w:val="15"/>
          <w:szCs w:val="15"/>
          <w:spacing w:val="0"/>
          <w:w w:val="80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78"/>
        </w:rPr>
        <w:t>Learnin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g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 </w:t>
      </w:r>
      <w:r>
        <w:rPr>
          <w:rFonts w:ascii="Arial" w:hAnsi="Arial" w:cs="Arial" w:eastAsia="Arial"/>
          <w:sz w:val="15"/>
          <w:szCs w:val="15"/>
          <w:spacing w:val="27"/>
          <w:w w:val="78"/>
        </w:rPr>
        <w:t> </w:t>
      </w:r>
      <w:r>
        <w:rPr>
          <w:rFonts w:ascii="Arial" w:hAnsi="Arial" w:cs="Arial" w:eastAsia="Arial"/>
          <w:sz w:val="15"/>
          <w:szCs w:val="15"/>
          <w:spacing w:val="-2"/>
          <w:w w:val="78"/>
        </w:rPr>
        <w:t>F</w:t>
      </w:r>
      <w:r>
        <w:rPr>
          <w:rFonts w:ascii="Arial" w:hAnsi="Arial" w:cs="Arial" w:eastAsia="Arial"/>
          <w:sz w:val="15"/>
          <w:szCs w:val="15"/>
          <w:spacing w:val="5"/>
          <w:w w:val="78"/>
        </w:rPr>
        <w:t>u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n</w:t>
      </w:r>
      <w:r>
        <w:rPr>
          <w:rFonts w:ascii="Arial" w:hAnsi="Arial" w:cs="Arial" w:eastAsia="Arial"/>
          <w:sz w:val="15"/>
          <w:szCs w:val="15"/>
          <w:spacing w:val="18"/>
          <w:w w:val="78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78"/>
        </w:rPr>
        <w:t>With..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.</w:t>
      </w:r>
      <w:r>
        <w:rPr>
          <w:rFonts w:ascii="Arial" w:hAnsi="Arial" w:cs="Arial" w:eastAsia="Arial"/>
          <w:sz w:val="15"/>
          <w:szCs w:val="15"/>
          <w:spacing w:val="-4"/>
          <w:w w:val="7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78"/>
        </w:rPr>
        <w:t>©</w:t>
      </w:r>
      <w:r>
        <w:rPr>
          <w:rFonts w:ascii="Arial" w:hAnsi="Arial" w:cs="Arial" w:eastAsia="Arial"/>
          <w:sz w:val="15"/>
          <w:szCs w:val="15"/>
          <w:spacing w:val="6"/>
          <w:w w:val="78"/>
        </w:rPr>
        <w:t> </w:t>
      </w:r>
      <w:hyperlink r:id="rId25">
        <w:r>
          <w:rPr>
            <w:rFonts w:ascii="Arial" w:hAnsi="Arial" w:cs="Arial" w:eastAsia="Arial"/>
            <w:sz w:val="15"/>
            <w:szCs w:val="15"/>
            <w:spacing w:val="6"/>
            <w:w w:val="95"/>
          </w:rPr>
          <w:t>ww</w:t>
        </w:r>
        <w:r>
          <w:rPr>
            <w:rFonts w:ascii="Arial" w:hAnsi="Arial" w:cs="Arial" w:eastAsia="Arial"/>
            <w:sz w:val="15"/>
            <w:szCs w:val="15"/>
            <w:spacing w:val="2"/>
            <w:w w:val="95"/>
          </w:rPr>
          <w:t>w</w:t>
        </w:r>
        <w:r>
          <w:rPr>
            <w:rFonts w:ascii="Arial" w:hAnsi="Arial" w:cs="Arial" w:eastAsia="Arial"/>
            <w:sz w:val="15"/>
            <w:szCs w:val="15"/>
            <w:spacing w:val="6"/>
            <w:w w:val="92"/>
          </w:rPr>
          <w:t>.mrsmactivit</w:t>
        </w:r>
        <w:r>
          <w:rPr>
            <w:rFonts w:ascii="Arial" w:hAnsi="Arial" w:cs="Arial" w:eastAsia="Arial"/>
            <w:sz w:val="15"/>
            <w:szCs w:val="15"/>
            <w:spacing w:val="2"/>
            <w:w w:val="92"/>
          </w:rPr>
          <w:t>y</w:t>
        </w:r>
        <w:r>
          <w:rPr>
            <w:rFonts w:ascii="Arial" w:hAnsi="Arial" w:cs="Arial" w:eastAsia="Arial"/>
            <w:sz w:val="15"/>
            <w:szCs w:val="15"/>
            <w:spacing w:val="6"/>
            <w:w w:val="81"/>
          </w:rPr>
          <w:t>.co.uk</w:t>
        </w:r>
        <w:r>
          <w:rPr>
            <w:rFonts w:ascii="Arial" w:hAnsi="Arial" w:cs="Arial" w:eastAsia="Arial"/>
            <w:sz w:val="15"/>
            <w:szCs w:val="15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311" w:lineRule="exact"/>
        <w:ind w:left="1489" w:right="-20"/>
        <w:jc w:val="left"/>
        <w:rPr>
          <w:rFonts w:ascii="Arial" w:hAnsi="Arial" w:cs="Arial" w:eastAsia="Arial"/>
          <w:sz w:val="90"/>
          <w:szCs w:val="90"/>
        </w:rPr>
      </w:pPr>
      <w:rPr/>
      <w:r>
        <w:rPr/>
        <w:pict>
          <w10:wrap type="none"/>
          <v:shape style="position:absolute;margin-left:207.870407pt;margin-top:147.129700pt;width:28.555992pt;height:30.916535pt;mso-position-horizontal-relative:page;mso-position-vertical-relative:paragraph;z-index:-792;rotation:356" type="#_x0000_t136" fillcolor="#000000" stroked="f">
            <o:extrusion v:ext="view" autorotationcenter="t"/>
            <v:textpath style="font-family:&amp;quot;Arial&amp;quot;;font-size:30pt;v-text-kern:t;mso-text-shadow:auto" string="PIC"/>
          </v:shape>
        </w:pict>
      </w:r>
      <w:r>
        <w:rPr/>
        <w:pict>
          <w10:wrap type="none"/>
          <v:shape style="position:absolute;margin-left:249.040314pt;margin-top:148.797714pt;width:2.679083pt;height:25.864569pt;mso-position-horizontal-relative:page;mso-position-vertical-relative:paragraph;z-index:-791;rotation:356" type="#_x0000_t136" fillcolor="#232020" stroked="f">
            <o:extrusion v:ext="view" autorotationcenter="t"/>
            <v:textpath style="font-family:&amp;quot;Arial&amp;quot;;font-size:25pt;v-text-kern:t;mso-text-shadow:auto" string="B"/>
          </v:shape>
        </w:pict>
      </w:r>
      <w:r>
        <w:rPr/>
        <w:pict>
          <w10:wrap type="none"/>
          <v:shape style="position:absolute;margin-left:262.879272pt;margin-top:147.679657pt;width:4.261621pt;height:25.87427pt;mso-position-horizontal-relative:page;mso-position-vertical-relative:paragraph;z-index:-790;rotation:356" type="#_x0000_t136" fillcolor="#232020" stroked="f">
            <o:extrusion v:ext="view" autorotationcenter="t"/>
            <v:textpath style="font-family:&amp;quot;Arial&amp;quot;;font-size:25pt;v-text-kern:t;mso-text-shadow:auto" string="O"/>
          </v:shape>
        </w:pict>
      </w:r>
      <w:r>
        <w:rPr/>
        <w:pict>
          <w10:wrap type="none"/>
          <v:shape style="position:absolute;margin-left:276.870392pt;margin-top:146.478058pt;width:7.595075pt;height:25.894702pt;mso-position-horizontal-relative:page;mso-position-vertical-relative:paragraph;z-index:-789;rotation:356" type="#_x0000_t136" fillcolor="#232020" stroked="f">
            <o:extrusion v:ext="view" autorotationcenter="t"/>
            <v:textpath style="font-family:&amp;quot;Arial&amp;quot;;font-size:25pt;v-text-kern:t;mso-text-shadow:auto" string="U"/>
          </v:shape>
        </w:pict>
      </w:r>
      <w:r>
        <w:rPr/>
        <w:pict>
          <w10:wrap type="none"/>
          <v:shape style="position:absolute;margin-left:291.428802pt;margin-top:145.240234pt;width:10.759506pt;height:25.914099pt;mso-position-horizontal-relative:page;mso-position-vertical-relative:paragraph;z-index:-788;rotation:356" type="#_x0000_t136" fillcolor="#232020" stroked="f">
            <o:extrusion v:ext="view" autorotationcenter="t"/>
            <v:textpath style="font-family:&amp;quot;Arial&amp;quot;;font-size:25pt;v-text-kern:t;mso-text-shadow:auto" string="T"/>
          </v:shape>
        </w:pict>
      </w:r>
      <w:r>
        <w:rPr/>
        <w:pict>
          <w10:wrap type="none"/>
          <v:shape style="position:absolute;margin-left:310.749939pt;margin-top:143.554657pt;width:16.000383pt;height:25.946223pt;mso-position-horizontal-relative:page;mso-position-vertical-relative:paragraph;z-index:-787;rotation:356" type="#_x0000_t136" fillcolor="#232020" stroked="f">
            <o:extrusion v:ext="view" autorotationcenter="t"/>
            <v:textpath style="font-family:&amp;quot;Arial&amp;quot;;font-size:25pt;v-text-kern:t;mso-text-shadow:auto" string="ME"/>
          </v:shape>
        </w:pict>
      </w:r>
      <w:r>
        <w:rPr/>
        <w:pict>
          <w10:wrap type="none"/>
          <v:shape style="position:absolute;margin-left:339.04483pt;margin-top:141.887497pt;width:4.183849pt;height:25.873793pt;mso-position-horizontal-relative:page;mso-position-vertical-relative:paragraph;z-index:-786;rotation:356" type="#_x0000_t136" fillcolor="#232020" stroked="f">
            <o:extrusion v:ext="view" autorotationcenter="t"/>
            <v:textpath style="font-family:&amp;quot;Arial&amp;quot;;font-size:25pt;v-text-kern:t;mso-text-shadow:auto" string="."/>
          </v:shape>
        </w:pict>
      </w:r>
      <w:r>
        <w:rPr/>
        <w:pict>
          <w10:wrap type="none"/>
          <v:shape style="position:absolute;margin-left:345.578583pt;margin-top:141.090408pt;width:11.480358pt;height:25.918517pt;mso-position-horizontal-relative:page;mso-position-vertical-relative:paragraph;z-index:-785;rotation:356" type="#_x0000_t136" fillcolor="#232020" stroked="f">
            <o:extrusion v:ext="view" autorotationcenter="t"/>
            <v:textpath style="font-family:&amp;quot;Arial&amp;quot;;font-size:25pt;v-text-kern:t;mso-text-shadow:auto" string=".."/>
          </v:shape>
        </w:pict>
      </w:r>
      <w:r>
        <w:rPr/>
        <w:pict>
          <w10:wrap type="none"/>
          <v:shape style="position:absolute;margin-left:367.624725pt;margin-top:134.473236pt;width:40.737998pt;height:30.991214pt;mso-position-horizontal-relative:page;mso-position-vertical-relative:paragraph;z-index:-784;rotation:356" type="#_x0000_t136" fillcolor="#000000" stroked="f">
            <o:extrusion v:ext="view" autorotationcenter="t"/>
            <v:textpath style="font-family:&amp;quot;Arial&amp;quot;;font-size:30pt;v-text-kern:t;mso-text-shadow:auto" string="ME!"/>
          </v:shape>
        </w:pict>
      </w:r>
      <w:r>
        <w:rPr/>
        <w:pict>
          <w10:wrap type="none"/>
          <v:shape style="position:absolute;margin-left:185.299484pt;margin-top:149.464798pt;width:13.530766pt;height:30.824426pt;mso-position-horizontal-relative:page;mso-position-vertical-relative:paragraph;z-index:-783;rotation:356" type="#_x0000_t136" fillcolor="#000000" stroked="f">
            <o:extrusion v:ext="view" autorotationcenter="t"/>
            <v:textpath style="font-family:&amp;quot;Arial&amp;quot;;font-size:30pt;v-text-kern:t;mso-text-shadow:auto" string="A"/>
          </v:shape>
        </w:pic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69"/>
          <w:position w:val="-3"/>
        </w:rPr>
        <w:t>H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72"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72"/>
          <w:emboss/>
          <w:position w:val="-3"/>
        </w:rPr>
        <w:t>E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72"/>
          <w:emboss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72"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83"/>
          <w:position w:val="-3"/>
        </w:rPr>
        <w:t>L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83"/>
          <w:emboss/>
          <w:position w:val="-3"/>
        </w:rPr>
        <w:t>L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83"/>
          <w:emboss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62"/>
          <w:emboss/>
          <w:position w:val="-3"/>
        </w:rPr>
        <w:t>O</w:t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62"/>
          <w:emboss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69"/>
          <w:w w:val="62"/>
          <w:position w:val="-3"/>
        </w:rPr>
      </w:r>
      <w:r>
        <w:rPr>
          <w:rFonts w:ascii="Arial" w:hAnsi="Arial" w:cs="Arial" w:eastAsia="Arial"/>
          <w:sz w:val="115"/>
          <w:szCs w:val="115"/>
          <w:color w:val="FFFFFF"/>
          <w:spacing w:val="0"/>
          <w:w w:val="78"/>
          <w:position w:val="-3"/>
        </w:rPr>
        <w:t>!</w:t>
      </w:r>
      <w:r>
        <w:rPr>
          <w:rFonts w:ascii="Arial" w:hAnsi="Arial" w:cs="Arial" w:eastAsia="Arial"/>
          <w:sz w:val="115"/>
          <w:szCs w:val="115"/>
          <w:color w:val="FFFFFF"/>
          <w:spacing w:val="50"/>
          <w:w w:val="100"/>
          <w:position w:val="-3"/>
        </w:rPr>
        <w:t> </w:t>
      </w:r>
      <w:r>
        <w:rPr>
          <w:rFonts w:ascii="Arial" w:hAnsi="Arial" w:cs="Arial" w:eastAsia="Arial"/>
          <w:sz w:val="90"/>
          <w:szCs w:val="90"/>
          <w:color w:val="000000"/>
          <w:spacing w:val="35"/>
          <w:w w:val="65"/>
          <w:position w:val="-3"/>
        </w:rPr>
        <w:t>M</w:t>
      </w:r>
      <w:r>
        <w:rPr>
          <w:rFonts w:ascii="Arial" w:hAnsi="Arial" w:cs="Arial" w:eastAsia="Arial"/>
          <w:sz w:val="90"/>
          <w:szCs w:val="90"/>
          <w:color w:val="000000"/>
          <w:spacing w:val="0"/>
          <w:w w:val="65"/>
          <w:position w:val="-3"/>
        </w:rPr>
        <w:t>Y</w:t>
      </w:r>
      <w:r>
        <w:rPr>
          <w:rFonts w:ascii="Arial" w:hAnsi="Arial" w:cs="Arial" w:eastAsia="Arial"/>
          <w:sz w:val="90"/>
          <w:szCs w:val="90"/>
          <w:color w:val="000000"/>
          <w:spacing w:val="84"/>
          <w:w w:val="65"/>
          <w:position w:val="-3"/>
        </w:rPr>
        <w:t> </w:t>
      </w:r>
      <w:r>
        <w:rPr>
          <w:rFonts w:ascii="Arial" w:hAnsi="Arial" w:cs="Arial" w:eastAsia="Arial"/>
          <w:sz w:val="90"/>
          <w:szCs w:val="90"/>
          <w:color w:val="000000"/>
          <w:spacing w:val="35"/>
          <w:w w:val="65"/>
          <w:position w:val="-3"/>
        </w:rPr>
        <w:t>NAM</w:t>
      </w:r>
      <w:r>
        <w:rPr>
          <w:rFonts w:ascii="Arial" w:hAnsi="Arial" w:cs="Arial" w:eastAsia="Arial"/>
          <w:sz w:val="90"/>
          <w:szCs w:val="90"/>
          <w:color w:val="000000"/>
          <w:spacing w:val="0"/>
          <w:w w:val="65"/>
          <w:position w:val="-3"/>
        </w:rPr>
        <w:t>E</w:t>
      </w:r>
      <w:r>
        <w:rPr>
          <w:rFonts w:ascii="Arial" w:hAnsi="Arial" w:cs="Arial" w:eastAsia="Arial"/>
          <w:sz w:val="90"/>
          <w:szCs w:val="90"/>
          <w:color w:val="000000"/>
          <w:spacing w:val="0"/>
          <w:w w:val="65"/>
          <w:position w:val="-3"/>
        </w:rPr>
        <w:t> </w:t>
      </w:r>
      <w:r>
        <w:rPr>
          <w:rFonts w:ascii="Arial" w:hAnsi="Arial" w:cs="Arial" w:eastAsia="Arial"/>
          <w:sz w:val="90"/>
          <w:szCs w:val="90"/>
          <w:color w:val="000000"/>
          <w:spacing w:val="47"/>
          <w:w w:val="65"/>
          <w:position w:val="-3"/>
        </w:rPr>
        <w:t> </w:t>
      </w:r>
      <w:r>
        <w:rPr>
          <w:rFonts w:ascii="Arial" w:hAnsi="Arial" w:cs="Arial" w:eastAsia="Arial"/>
          <w:sz w:val="90"/>
          <w:szCs w:val="90"/>
          <w:color w:val="000000"/>
          <w:spacing w:val="54"/>
          <w:w w:val="74"/>
          <w:position w:val="-3"/>
        </w:rPr>
        <w:t>IS...</w:t>
      </w:r>
      <w:r>
        <w:rPr>
          <w:rFonts w:ascii="Arial" w:hAnsi="Arial" w:cs="Arial" w:eastAsia="Arial"/>
          <w:sz w:val="90"/>
          <w:szCs w:val="90"/>
          <w:color w:val="000000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320" w:bottom="0" w:left="200" w:right="1420"/>
        </w:sectPr>
      </w:pPr>
      <w:rPr/>
    </w:p>
    <w:p>
      <w:pPr>
        <w:spacing w:before="12" w:after="0" w:line="240" w:lineRule="auto"/>
        <w:ind w:left="1492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/>
        <w:pict>
          <w10:wrap type="none"/>
          <v:shape style="position:absolute;margin-left:236.264282pt;margin-top:-29.376715pt;width:120.951383pt;height:26.589521pt;mso-position-horizontal-relative:page;mso-position-vertical-relative:paragraph;z-index:-782;rotation:356" type="#_x0000_t136" fillcolor="#232020" stroked="f">
            <o:extrusion v:ext="view" autorotationcenter="t"/>
            <v:textpath style="font-family:&amp;quot;Arial&amp;quot;;font-size:25pt;v-text-kern:t;mso-text-shadow:auto" string="ABOUT ME..."/>
          </v:shape>
        </w:pict>
      </w:r>
      <w:r>
        <w:rPr>
          <w:rFonts w:ascii="Arial" w:hAnsi="Arial" w:cs="Arial" w:eastAsia="Arial"/>
          <w:sz w:val="35"/>
          <w:szCs w:val="35"/>
          <w:spacing w:val="14"/>
          <w:w w:val="65"/>
        </w:rPr>
        <w:t>WHE</w:t>
      </w:r>
      <w:r>
        <w:rPr>
          <w:rFonts w:ascii="Arial" w:hAnsi="Arial" w:cs="Arial" w:eastAsia="Arial"/>
          <w:sz w:val="35"/>
          <w:szCs w:val="35"/>
          <w:spacing w:val="0"/>
          <w:w w:val="65"/>
        </w:rPr>
        <w:t>N</w:t>
      </w:r>
      <w:r>
        <w:rPr>
          <w:rFonts w:ascii="Arial" w:hAnsi="Arial" w:cs="Arial" w:eastAsia="Arial"/>
          <w:sz w:val="35"/>
          <w:szCs w:val="35"/>
          <w:spacing w:val="50"/>
          <w:w w:val="65"/>
        </w:rPr>
        <w:t> </w:t>
      </w:r>
      <w:r>
        <w:rPr>
          <w:rFonts w:ascii="Arial" w:hAnsi="Arial" w:cs="Arial" w:eastAsia="Arial"/>
          <w:sz w:val="35"/>
          <w:szCs w:val="35"/>
          <w:spacing w:val="0"/>
          <w:w w:val="100"/>
        </w:rPr>
        <w:t>I</w:t>
      </w:r>
      <w:r>
        <w:rPr>
          <w:rFonts w:ascii="Arial" w:hAnsi="Arial" w:cs="Arial" w:eastAsia="Arial"/>
          <w:sz w:val="35"/>
          <w:szCs w:val="35"/>
          <w:spacing w:val="3"/>
          <w:w w:val="100"/>
        </w:rPr>
        <w:t> </w:t>
      </w:r>
      <w:r>
        <w:rPr>
          <w:rFonts w:ascii="Arial" w:hAnsi="Arial" w:cs="Arial" w:eastAsia="Arial"/>
          <w:sz w:val="35"/>
          <w:szCs w:val="35"/>
          <w:spacing w:val="21"/>
          <w:w w:val="62"/>
        </w:rPr>
        <w:t>AM</w:t>
      </w:r>
      <w:r>
        <w:rPr>
          <w:rFonts w:ascii="Arial" w:hAnsi="Arial" w:cs="Arial" w:eastAsia="Arial"/>
          <w:sz w:val="35"/>
          <w:szCs w:val="35"/>
          <w:spacing w:val="0"/>
          <w:w w:val="100"/>
        </w:rPr>
      </w:r>
    </w:p>
    <w:p>
      <w:pPr>
        <w:spacing w:before="0" w:after="0" w:line="401" w:lineRule="exact"/>
        <w:ind w:left="1867" w:right="-99"/>
        <w:jc w:val="left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39"/>
          <w:szCs w:val="39"/>
          <w:spacing w:val="16"/>
          <w:w w:val="71"/>
        </w:rPr>
        <w:t>OLDE</w:t>
      </w:r>
      <w:r>
        <w:rPr>
          <w:rFonts w:ascii="Arial" w:hAnsi="Arial" w:cs="Arial" w:eastAsia="Arial"/>
          <w:sz w:val="39"/>
          <w:szCs w:val="39"/>
          <w:spacing w:val="0"/>
          <w:w w:val="71"/>
        </w:rPr>
        <w:t>R</w:t>
      </w:r>
      <w:r>
        <w:rPr>
          <w:rFonts w:ascii="Arial" w:hAnsi="Arial" w:cs="Arial" w:eastAsia="Arial"/>
          <w:sz w:val="39"/>
          <w:szCs w:val="39"/>
          <w:spacing w:val="57"/>
          <w:w w:val="71"/>
        </w:rPr>
        <w:t> </w:t>
      </w:r>
      <w:r>
        <w:rPr>
          <w:rFonts w:ascii="Arial" w:hAnsi="Arial" w:cs="Arial" w:eastAsia="Arial"/>
          <w:sz w:val="39"/>
          <w:szCs w:val="39"/>
          <w:spacing w:val="0"/>
          <w:w w:val="100"/>
        </w:rPr>
        <w:t>I</w:t>
      </w:r>
      <w:r>
        <w:rPr>
          <w:rFonts w:ascii="Arial" w:hAnsi="Arial" w:cs="Arial" w:eastAsia="Arial"/>
          <w:sz w:val="39"/>
          <w:szCs w:val="39"/>
          <w:spacing w:val="9"/>
          <w:w w:val="100"/>
        </w:rPr>
        <w:t> </w:t>
      </w:r>
      <w:r>
        <w:rPr>
          <w:rFonts w:ascii="Arial" w:hAnsi="Arial" w:cs="Arial" w:eastAsia="Arial"/>
          <w:sz w:val="39"/>
          <w:szCs w:val="39"/>
          <w:spacing w:val="16"/>
          <w:w w:val="49"/>
        </w:rPr>
        <w:t>W</w:t>
      </w:r>
      <w:r>
        <w:rPr>
          <w:rFonts w:ascii="Arial" w:hAnsi="Arial" w:cs="Arial" w:eastAsia="Arial"/>
          <w:sz w:val="39"/>
          <w:szCs w:val="39"/>
          <w:spacing w:val="23"/>
          <w:w w:val="68"/>
        </w:rPr>
        <w:t>AN</w:t>
      </w:r>
      <w:r>
        <w:rPr>
          <w:rFonts w:ascii="Arial" w:hAnsi="Arial" w:cs="Arial" w:eastAsia="Arial"/>
          <w:sz w:val="39"/>
          <w:szCs w:val="39"/>
          <w:spacing w:val="0"/>
          <w:w w:val="68"/>
        </w:rPr>
        <w:t>T</w:t>
      </w:r>
      <w:r>
        <w:rPr>
          <w:rFonts w:ascii="Arial" w:hAnsi="Arial" w:cs="Arial" w:eastAsia="Arial"/>
          <w:sz w:val="39"/>
          <w:szCs w:val="39"/>
          <w:spacing w:val="2"/>
          <w:w w:val="100"/>
        </w:rPr>
        <w:t> </w:t>
      </w:r>
      <w:r>
        <w:rPr>
          <w:rFonts w:ascii="Arial" w:hAnsi="Arial" w:cs="Arial" w:eastAsia="Arial"/>
          <w:sz w:val="39"/>
          <w:szCs w:val="39"/>
          <w:spacing w:val="15"/>
          <w:w w:val="67"/>
        </w:rPr>
        <w:t>T</w:t>
      </w:r>
      <w:r>
        <w:rPr>
          <w:rFonts w:ascii="Arial" w:hAnsi="Arial" w:cs="Arial" w:eastAsia="Arial"/>
          <w:sz w:val="39"/>
          <w:szCs w:val="39"/>
          <w:spacing w:val="0"/>
          <w:w w:val="67"/>
        </w:rPr>
        <w:t>O</w:t>
      </w:r>
      <w:r>
        <w:rPr>
          <w:rFonts w:ascii="Arial" w:hAnsi="Arial" w:cs="Arial" w:eastAsia="Arial"/>
          <w:sz w:val="39"/>
          <w:szCs w:val="39"/>
          <w:spacing w:val="55"/>
          <w:w w:val="67"/>
        </w:rPr>
        <w:t> </w:t>
      </w:r>
      <w:r>
        <w:rPr>
          <w:rFonts w:ascii="Arial" w:hAnsi="Arial" w:cs="Arial" w:eastAsia="Arial"/>
          <w:sz w:val="39"/>
          <w:szCs w:val="39"/>
          <w:spacing w:val="23"/>
          <w:w w:val="70"/>
        </w:rPr>
        <w:t>BE...</w:t>
      </w:r>
      <w:r>
        <w:rPr>
          <w:rFonts w:ascii="Arial" w:hAnsi="Arial" w:cs="Arial" w:eastAsia="Arial"/>
          <w:sz w:val="39"/>
          <w:szCs w:val="39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3" w:lineRule="exact"/>
        <w:ind w:left="2412" w:right="-20"/>
        <w:jc w:val="left"/>
        <w:rPr>
          <w:rFonts w:ascii="Arial" w:hAnsi="Arial" w:cs="Arial" w:eastAsia="Arial"/>
          <w:sz w:val="45"/>
          <w:szCs w:val="45"/>
        </w:rPr>
      </w:pPr>
      <w:rPr/>
      <w:r>
        <w:rPr>
          <w:rFonts w:ascii="Arial" w:hAnsi="Arial" w:cs="Arial" w:eastAsia="Arial"/>
          <w:sz w:val="45"/>
          <w:szCs w:val="45"/>
          <w:spacing w:val="18"/>
          <w:w w:val="65"/>
          <w:position w:val="-1"/>
        </w:rPr>
        <w:t>M</w:t>
      </w:r>
      <w:r>
        <w:rPr>
          <w:rFonts w:ascii="Arial" w:hAnsi="Arial" w:cs="Arial" w:eastAsia="Arial"/>
          <w:sz w:val="45"/>
          <w:szCs w:val="45"/>
          <w:spacing w:val="0"/>
          <w:w w:val="65"/>
          <w:position w:val="-1"/>
        </w:rPr>
        <w:t>Y</w:t>
      </w:r>
      <w:r>
        <w:rPr>
          <w:rFonts w:ascii="Arial" w:hAnsi="Arial" w:cs="Arial" w:eastAsia="Arial"/>
          <w:sz w:val="45"/>
          <w:szCs w:val="45"/>
          <w:spacing w:val="35"/>
          <w:w w:val="65"/>
          <w:position w:val="-1"/>
        </w:rPr>
        <w:t> </w:t>
      </w:r>
      <w:r>
        <w:rPr>
          <w:rFonts w:ascii="Arial" w:hAnsi="Arial" w:cs="Arial" w:eastAsia="Arial"/>
          <w:sz w:val="45"/>
          <w:szCs w:val="45"/>
          <w:spacing w:val="15"/>
          <w:w w:val="65"/>
          <w:position w:val="-1"/>
        </w:rPr>
        <w:t>A</w:t>
      </w:r>
      <w:r>
        <w:rPr>
          <w:rFonts w:ascii="Arial" w:hAnsi="Arial" w:cs="Arial" w:eastAsia="Arial"/>
          <w:sz w:val="45"/>
          <w:szCs w:val="45"/>
          <w:spacing w:val="18"/>
          <w:w w:val="65"/>
          <w:position w:val="-1"/>
        </w:rPr>
        <w:t>G</w:t>
      </w:r>
      <w:r>
        <w:rPr>
          <w:rFonts w:ascii="Arial" w:hAnsi="Arial" w:cs="Arial" w:eastAsia="Arial"/>
          <w:sz w:val="45"/>
          <w:szCs w:val="45"/>
          <w:spacing w:val="0"/>
          <w:w w:val="65"/>
          <w:position w:val="-1"/>
        </w:rPr>
        <w:t>E</w:t>
      </w:r>
      <w:r>
        <w:rPr>
          <w:rFonts w:ascii="Arial" w:hAnsi="Arial" w:cs="Arial" w:eastAsia="Arial"/>
          <w:sz w:val="45"/>
          <w:szCs w:val="45"/>
          <w:spacing w:val="0"/>
          <w:w w:val="65"/>
          <w:position w:val="-1"/>
        </w:rPr>
        <w:t> </w:t>
      </w:r>
      <w:r>
        <w:rPr>
          <w:rFonts w:ascii="Arial" w:hAnsi="Arial" w:cs="Arial" w:eastAsia="Arial"/>
          <w:sz w:val="45"/>
          <w:szCs w:val="45"/>
          <w:spacing w:val="13"/>
          <w:w w:val="65"/>
          <w:position w:val="-1"/>
        </w:rPr>
        <w:t> </w:t>
      </w:r>
      <w:r>
        <w:rPr>
          <w:rFonts w:ascii="Arial" w:hAnsi="Arial" w:cs="Arial" w:eastAsia="Arial"/>
          <w:sz w:val="45"/>
          <w:szCs w:val="45"/>
          <w:spacing w:val="27"/>
          <w:w w:val="79"/>
          <w:position w:val="-1"/>
        </w:rPr>
        <w:t>IS</w:t>
      </w:r>
      <w:r>
        <w:rPr>
          <w:rFonts w:ascii="Arial" w:hAnsi="Arial" w:cs="Arial" w:eastAsia="Arial"/>
          <w:sz w:val="45"/>
          <w:szCs w:val="45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45"/>
          <w:szCs w:val="45"/>
        </w:rPr>
      </w:pPr>
      <w:rPr/>
      <w:r>
        <w:rPr>
          <w:rFonts w:ascii="Arial" w:hAnsi="Arial" w:cs="Arial" w:eastAsia="Arial"/>
          <w:sz w:val="45"/>
          <w:szCs w:val="45"/>
          <w:spacing w:val="0"/>
          <w:w w:val="100"/>
        </w:rPr>
        <w:t>I</w:t>
      </w:r>
      <w:r>
        <w:rPr>
          <w:rFonts w:ascii="Arial" w:hAnsi="Arial" w:cs="Arial" w:eastAsia="Arial"/>
          <w:sz w:val="45"/>
          <w:szCs w:val="45"/>
          <w:spacing w:val="5"/>
          <w:w w:val="100"/>
        </w:rPr>
        <w:t> </w:t>
      </w:r>
      <w:r>
        <w:rPr>
          <w:rFonts w:ascii="Arial" w:hAnsi="Arial" w:cs="Arial" w:eastAsia="Arial"/>
          <w:sz w:val="45"/>
          <w:szCs w:val="45"/>
          <w:spacing w:val="17"/>
          <w:w w:val="64"/>
        </w:rPr>
        <w:t>A</w:t>
      </w:r>
      <w:r>
        <w:rPr>
          <w:rFonts w:ascii="Arial" w:hAnsi="Arial" w:cs="Arial" w:eastAsia="Arial"/>
          <w:sz w:val="45"/>
          <w:szCs w:val="45"/>
          <w:spacing w:val="0"/>
          <w:w w:val="64"/>
        </w:rPr>
        <w:t>M</w:t>
      </w:r>
      <w:r>
        <w:rPr>
          <w:rFonts w:ascii="Arial" w:hAnsi="Arial" w:cs="Arial" w:eastAsia="Arial"/>
          <w:sz w:val="45"/>
          <w:szCs w:val="45"/>
          <w:spacing w:val="61"/>
          <w:w w:val="64"/>
        </w:rPr>
        <w:t> </w:t>
      </w:r>
      <w:r>
        <w:rPr>
          <w:rFonts w:ascii="Arial" w:hAnsi="Arial" w:cs="Arial" w:eastAsia="Arial"/>
          <w:sz w:val="45"/>
          <w:szCs w:val="45"/>
          <w:spacing w:val="17"/>
          <w:w w:val="64"/>
        </w:rPr>
        <w:t>GOO</w:t>
      </w:r>
      <w:r>
        <w:rPr>
          <w:rFonts w:ascii="Arial" w:hAnsi="Arial" w:cs="Arial" w:eastAsia="Arial"/>
          <w:sz w:val="45"/>
          <w:szCs w:val="45"/>
          <w:spacing w:val="0"/>
          <w:w w:val="64"/>
        </w:rPr>
        <w:t>D</w:t>
      </w:r>
      <w:r>
        <w:rPr>
          <w:rFonts w:ascii="Arial" w:hAnsi="Arial" w:cs="Arial" w:eastAsia="Arial"/>
          <w:sz w:val="45"/>
          <w:szCs w:val="45"/>
          <w:spacing w:val="73"/>
          <w:w w:val="64"/>
        </w:rPr>
        <w:t> </w:t>
      </w:r>
      <w:r>
        <w:rPr>
          <w:rFonts w:ascii="Arial" w:hAnsi="Arial" w:cs="Arial" w:eastAsia="Arial"/>
          <w:sz w:val="45"/>
          <w:szCs w:val="45"/>
          <w:spacing w:val="6"/>
          <w:w w:val="65"/>
        </w:rPr>
        <w:t>A</w:t>
      </w:r>
      <w:r>
        <w:rPr>
          <w:rFonts w:ascii="Arial" w:hAnsi="Arial" w:cs="Arial" w:eastAsia="Arial"/>
          <w:sz w:val="45"/>
          <w:szCs w:val="45"/>
          <w:spacing w:val="10"/>
          <w:w w:val="73"/>
        </w:rPr>
        <w:t>T</w:t>
      </w:r>
      <w:r>
        <w:rPr>
          <w:rFonts w:ascii="Arial" w:hAnsi="Arial" w:cs="Arial" w:eastAsia="Arial"/>
          <w:sz w:val="45"/>
          <w:szCs w:val="45"/>
          <w:spacing w:val="27"/>
          <w:w w:val="68"/>
        </w:rPr>
        <w:t>...</w:t>
      </w:r>
      <w:r>
        <w:rPr>
          <w:rFonts w:ascii="Arial" w:hAnsi="Arial" w:cs="Arial" w:eastAsia="Arial"/>
          <w:sz w:val="45"/>
          <w:szCs w:val="45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3" w:lineRule="exact"/>
        <w:ind w:right="-20"/>
        <w:jc w:val="left"/>
        <w:rPr>
          <w:rFonts w:ascii="Arial" w:hAnsi="Arial" w:cs="Arial" w:eastAsia="Arial"/>
          <w:sz w:val="45"/>
          <w:szCs w:val="45"/>
        </w:rPr>
      </w:pPr>
      <w:rPr/>
      <w:r>
        <w:rPr>
          <w:rFonts w:ascii="Arial" w:hAnsi="Arial" w:cs="Arial" w:eastAsia="Arial"/>
          <w:sz w:val="45"/>
          <w:szCs w:val="45"/>
          <w:spacing w:val="18"/>
          <w:w w:val="67"/>
          <w:position w:val="-1"/>
        </w:rPr>
        <w:t>M</w:t>
      </w:r>
      <w:r>
        <w:rPr>
          <w:rFonts w:ascii="Arial" w:hAnsi="Arial" w:cs="Arial" w:eastAsia="Arial"/>
          <w:sz w:val="45"/>
          <w:szCs w:val="45"/>
          <w:spacing w:val="0"/>
          <w:w w:val="67"/>
          <w:position w:val="-1"/>
        </w:rPr>
        <w:t>Y</w:t>
      </w:r>
      <w:r>
        <w:rPr>
          <w:rFonts w:ascii="Arial" w:hAnsi="Arial" w:cs="Arial" w:eastAsia="Arial"/>
          <w:sz w:val="45"/>
          <w:szCs w:val="45"/>
          <w:spacing w:val="26"/>
          <w:w w:val="67"/>
          <w:position w:val="-1"/>
        </w:rPr>
        <w:t> </w:t>
      </w:r>
      <w:r>
        <w:rPr>
          <w:rFonts w:ascii="Arial" w:hAnsi="Arial" w:cs="Arial" w:eastAsia="Arial"/>
          <w:sz w:val="45"/>
          <w:szCs w:val="45"/>
          <w:spacing w:val="18"/>
          <w:w w:val="67"/>
          <w:position w:val="-1"/>
        </w:rPr>
        <w:t>BIRTH</w:t>
      </w:r>
      <w:r>
        <w:rPr>
          <w:rFonts w:ascii="Arial" w:hAnsi="Arial" w:cs="Arial" w:eastAsia="Arial"/>
          <w:sz w:val="45"/>
          <w:szCs w:val="45"/>
          <w:spacing w:val="13"/>
          <w:w w:val="67"/>
          <w:position w:val="-1"/>
        </w:rPr>
        <w:t>D</w:t>
      </w:r>
      <w:r>
        <w:rPr>
          <w:rFonts w:ascii="Arial" w:hAnsi="Arial" w:cs="Arial" w:eastAsia="Arial"/>
          <w:sz w:val="45"/>
          <w:szCs w:val="45"/>
          <w:spacing w:val="18"/>
          <w:w w:val="67"/>
          <w:position w:val="-1"/>
        </w:rPr>
        <w:t>A</w:t>
      </w:r>
      <w:r>
        <w:rPr>
          <w:rFonts w:ascii="Arial" w:hAnsi="Arial" w:cs="Arial" w:eastAsia="Arial"/>
          <w:sz w:val="45"/>
          <w:szCs w:val="45"/>
          <w:spacing w:val="0"/>
          <w:w w:val="67"/>
          <w:position w:val="-1"/>
        </w:rPr>
        <w:t>Y</w:t>
      </w:r>
      <w:r>
        <w:rPr>
          <w:rFonts w:ascii="Arial" w:hAnsi="Arial" w:cs="Arial" w:eastAsia="Arial"/>
          <w:sz w:val="45"/>
          <w:szCs w:val="45"/>
          <w:spacing w:val="0"/>
          <w:w w:val="67"/>
          <w:position w:val="-1"/>
        </w:rPr>
        <w:t>  </w:t>
      </w:r>
      <w:r>
        <w:rPr>
          <w:rFonts w:ascii="Arial" w:hAnsi="Arial" w:cs="Arial" w:eastAsia="Arial"/>
          <w:sz w:val="45"/>
          <w:szCs w:val="45"/>
          <w:spacing w:val="15"/>
          <w:w w:val="67"/>
          <w:position w:val="-1"/>
        </w:rPr>
        <w:t> </w:t>
      </w:r>
      <w:r>
        <w:rPr>
          <w:rFonts w:ascii="Arial" w:hAnsi="Arial" w:cs="Arial" w:eastAsia="Arial"/>
          <w:sz w:val="45"/>
          <w:szCs w:val="45"/>
          <w:spacing w:val="27"/>
          <w:w w:val="74"/>
          <w:position w:val="-1"/>
        </w:rPr>
        <w:t>IS...</w:t>
      </w:r>
      <w:r>
        <w:rPr>
          <w:rFonts w:ascii="Arial" w:hAnsi="Arial" w:cs="Arial" w:eastAsia="Arial"/>
          <w:sz w:val="45"/>
          <w:szCs w:val="4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320" w:bottom="0" w:left="200" w:right="1420"/>
          <w:cols w:num="2" w:equalWidth="0">
            <w:col w:w="5369" w:space="599"/>
            <w:col w:w="4332"/>
          </w:cols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320" w:bottom="0" w:left="200" w:right="1420"/>
        </w:sectPr>
      </w:pPr>
      <w:rPr/>
    </w:p>
    <w:p>
      <w:pPr>
        <w:spacing w:before="10" w:after="0" w:line="250" w:lineRule="auto"/>
        <w:ind w:left="100" w:right="-82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v:group style="position:absolute;margin-left:43.0765pt;margin-top:13.231515pt;width:542.317pt;height:823.159198pt;mso-position-horizontal-relative:page;mso-position-vertical-relative:page;z-index:-794" coordorigin="862,265" coordsize="10846,16463">
            <v:shape style="position:absolute;left:10500;top:14876;width:1208;height:1852" type="#_x0000_t75">
              <v:imagedata r:id="rId26" o:title=""/>
            </v:shape>
            <v:shape style="position:absolute;left:920;top:1434;width:10065;height:15097" type="#_x0000_t75">
              <v:imagedata r:id="rId27" o:title=""/>
            </v:shape>
            <v:group style="position:absolute;left:872;top:1386;width:10162;height:15190" coordorigin="872,1386" coordsize="10162,15190">
              <v:shape style="position:absolute;left:872;top:1386;width:10162;height:15190" coordorigin="872,1386" coordsize="10162,15190" path="m884,1403l875,1414,872,1434,872,11339,872,11431,873,11526,876,11621,879,11715,883,11810,889,11905,897,11999,907,12094,918,12189,960,12444,1015,12696,1082,12943,1162,13187,1254,13425,1357,13658,1472,13885,1597,14106,1734,14321,1881,14529,2037,14729,2204,14921,2379,15105,2564,15280,2758,15446,2960,15602,3170,15749,3388,15885,3613,16010,3845,16124,4088,16227,4334,16317,4585,16394,4838,16457,5094,16506,5352,16543,5610,16566,5870,16576,6129,16573,6388,16557,6646,16528,6902,16486,6931,16479,5989,16479,5724,16473,5461,16453,5199,16420,4939,16373,4682,16312,4428,16238,4178,16151,3933,16051,3692,15938,3458,15812,3231,15673,3010,15521,2797,15357,2625,15210,2461,15056,2305,14895,2157,14728,2017,14555,1886,14376,1762,14191,1648,14002,1541,13808,1444,13609,1355,13406,1275,13200,1204,12990,1143,12777,1090,12561,1047,12342,1013,12121,989,11899,974,11675,969,11449,969,1480,900,1479,885,1468,876,1453,873,1435,876,1417,884,1403e" filled="t" fillcolor="#000000" stroked="f">
                <v:path arrowok="t"/>
                <v:fill/>
              </v:shape>
              <v:shape style="position:absolute;left:872;top:1386;width:10162;height:15190" coordorigin="872,1386" coordsize="10162,15190" path="m10936,1434l10936,11339,10936,11431,10934,11534,10932,11632,10928,11729,10923,11826,10917,11924,10909,12021,10898,12118,10886,12216,10841,12475,10783,12731,10712,12982,10627,13228,10529,13469,10420,13704,10298,13933,10165,14156,10020,14371,9865,14578,9700,14777,9524,14968,9339,15149,9145,15321,8942,15483,8731,15635,8511,15775,8284,15904,8050,16021,7809,16126,7556,16220,7300,16299,7042,16363,6780,16414,6517,16450,6253,16472,5989,16479,6931,16479,7156,16431,7407,16363,7655,16283,7898,16191,8137,16085,8371,15967,8599,15837,8820,15695,9023,15549,9217,15394,9402,15230,9579,15057,9747,14877,9905,14688,10054,14493,10194,14291,10324,14082,10443,13868,10552,13648,10651,13423,10739,13193,10816,12960,10882,12722,10936,12482,10978,12239,11009,11993,11028,11745,11034,11496,11034,1483,10985,1483,10936,1434e" filled="t" fillcolor="#000000" stroked="f">
                <v:path arrowok="t"/>
                <v:fill/>
              </v:shape>
              <v:shape style="position:absolute;left:872;top:1386;width:10162;height:15190" coordorigin="872,1386" coordsize="10162,15190" path="m10996,1387l920,1387,938,1390,954,1399,965,1414,969,1434,969,1480,2589,1483,10936,1483,10936,1434,11034,1434,11029,1413,11015,1396,10996,1387e" filled="t" fillcolor="#000000" stroked="f">
                <v:path arrowok="t"/>
                <v:fill/>
              </v:shape>
              <v:shape style="position:absolute;left:872;top:1386;width:10162;height:15190" coordorigin="872,1386" coordsize="10162,15190" path="m11034,1434l10936,1434,10985,1483,11034,1483,11034,1434e" filled="t" fillcolor="#000000" stroked="f">
                <v:path arrowok="t"/>
                <v:fill/>
              </v:shape>
              <v:shape style="position:absolute;left:872;top:1386;width:10162;height:15190" coordorigin="872,1386" coordsize="10162,15190" path="m920,1387l873,1435,876,1453,885,1468,900,1479,969,1480,969,1434,965,1414,954,1399,938,1390,920,1387e" filled="t" fillcolor="#000000" stroked="f">
                <v:path arrowok="t"/>
                <v:fill/>
              </v:shape>
              <v:shape style="position:absolute;left:872;top:1386;width:10162;height:15190" coordorigin="872,1386" coordsize="10162,15190" path="m886,1400l885,1401,884,1403,886,1400e" filled="t" fillcolor="#000000" stroked="f">
                <v:path arrowok="t"/>
                <v:fill/>
              </v:shape>
              <v:shape style="position:absolute;left:872;top:1386;width:10162;height:15190" coordorigin="872,1386" coordsize="10162,15190" path="m889,1398l886,1399,886,1400,889,1398e" filled="t" fillcolor="#000000" stroked="f">
                <v:path arrowok="t"/>
                <v:fill/>
              </v:shape>
              <v:shape style="position:absolute;left:872;top:1386;width:10162;height:15190" coordorigin="872,1386" coordsize="10162,15190" path="m9316,1386l920,1386,900,1390,889,1398,902,1390,920,1387,10996,1387,10995,1387,9316,1386e" filled="t" fillcolor="#000000" stroked="f">
                <v:path arrowok="t"/>
                <v:fill/>
              </v:shape>
            </v:group>
            <v:group style="position:absolute;left:1476;top:2051;width:8953;height:13865" coordorigin="1476,2051" coordsize="8953,13865">
              <v:shape style="position:absolute;left:1476;top:2051;width:8953;height:13865" coordorigin="1476,2051" coordsize="8953,13865" path="m10429,2051l1476,2051,1476,11294,1491,11673,1535,12044,1606,12405,1704,12755,1828,13093,1976,13418,2147,13728,2340,14023,2554,14302,2787,14562,3039,14803,3309,15024,3595,15223,3896,15400,4210,15552,4538,15680,4877,15781,5227,15855,5586,15900,5953,15915,6320,15900,6679,15855,7029,15781,7368,15680,7695,15552,8010,15400,8311,15223,8597,15024,8866,14803,9118,14562,9352,14302,9566,14023,9759,13728,9930,13418,10078,13093,10201,12755,10299,12405,10371,12044,10415,11673,10429,11294,10429,2051e" filled="t" fillcolor="#FFFFFF" stroked="f">
                <v:path arrowok="t"/>
                <v:fill/>
              </v:shape>
            </v:group>
            <v:group style="position:absolute;left:1452;top:2026;width:9002;height:13913" coordorigin="1452,2026" coordsize="9002,13913">
              <v:shape style="position:absolute;left:1452;top:2026;width:9002;height:13913" coordorigin="1452,2026" coordsize="9002,13913" path="m1456,2040l1452,2051,1452,11287,1453,11405,1457,11522,1465,11640,1475,11757,1487,11873,1503,11989,1522,12105,1543,12220,1567,12335,1594,12448,1623,12562,1655,12674,1691,12786,1728,12897,1769,13007,1812,13116,1858,13223,1907,13330,1958,13436,2012,13541,2073,13651,2137,13760,2204,13866,2273,13971,2346,14074,2421,14175,2499,14274,2580,14370,2663,14464,2749,14556,2837,14646,2928,14733,3021,14818,3116,14900,3214,14980,3313,15056,3415,15131,3519,15202,3625,15270,3732,15336,3844,15400,3958,15460,4073,15517,4190,15570,4309,15620,4429,15666,4550,15709,4672,15748,4795,15784,4920,15815,5045,15844,5171,15868,5297,15889,5424,15907,5552,15920,5680,15930,5809,15937,5937,15939,6066,15938,6195,15933,6450,15912,6604,15890,5925,15890,5791,15887,5659,15881,5526,15870,5393,15855,5129,15813,4871,15755,4618,15681,4371,15592,4131,15488,3898,15370,3673,15239,3457,15095,3249,14938,3050,14770,2861,14591,2682,14401,2513,14202,2356,13993,2211,13775,2078,13549,1957,13316,1849,13075,1756,12828,1676,12576,1645,12459,1618,12342,1594,12225,1573,12107,1556,11988,1541,11870,1529,11751,1519,11632,1511,11512,1506,11393,1502,11273,1499,11153,1497,11033,1497,10913,1497,10793,1498,10673,1500,10434,1500,10314,1501,10194,1501,2068,1459,2068,1453,2051,1456,2040e" filled="t" fillcolor="#000000" stroked="f">
                <v:path arrowok="t"/>
                <v:fill/>
              </v:shape>
              <v:shape style="position:absolute;left:1452;top:2026;width:9002;height:13913" coordorigin="1452,2026" coordsize="9002,13913" path="m10405,2051l10405,11287,10403,11409,10399,11530,10391,11651,10380,11772,10367,11892,10350,12012,10330,12132,10307,12250,10281,12368,10252,12486,10220,12602,10185,12718,10148,12833,10107,12947,10063,13060,10017,13172,9967,13282,9915,13392,9859,13500,9801,13607,9736,13719,9668,13829,9596,13938,9522,14044,9444,14147,9364,14249,9280,14348,9194,14445,9105,14539,9014,14631,8920,14720,8823,14807,8725,14890,8623,14971,8520,15049,8414,15124,8306,15196,8196,15265,8085,15330,7971,15393,7852,15453,7731,15510,7609,15563,7485,15612,7360,15657,7234,15698,7106,15735,6977,15768,6848,15797,6718,15822,6587,15843,6455,15861,6323,15874,6190,15883,6057,15888,5925,15890,6604,15890,6702,15876,6950,15825,7194,15759,7433,15680,7667,15587,7895,15481,8116,15363,8330,15232,8537,15091,8736,14938,8927,14774,9108,14600,9281,14416,9443,14223,9594,14022,9735,13812,9864,13594,9981,13368,10086,13136,10123,13045,10157,12955,10190,12863,10220,12771,10249,12679,10276,12586,10300,12493,10323,12399,10344,12305,10364,12211,10381,12116,10396,12021,10410,11925,10422,11829,10431,11733,10439,11637,10446,11540,10450,11443,10453,11346,10454,11249,10454,2075,10429,2075,10405,2051e" filled="t" fillcolor="#000000" stroked="f">
                <v:path arrowok="t"/>
                <v:fill/>
              </v:shape>
              <v:shape style="position:absolute;left:1452;top:2026;width:9002;height:13913" coordorigin="1452,2026" coordsize="9002,13913" path="m10443,2027l1476,2027,1493,2033,1501,2051,1501,2068,3306,2075,10405,2075,10405,2051,10454,2051,10454,2037,10443,2027e" filled="t" fillcolor="#000000" stroked="f">
                <v:path arrowok="t"/>
                <v:fill/>
              </v:shape>
              <v:shape style="position:absolute;left:1452;top:2026;width:9002;height:13913" coordorigin="1452,2026" coordsize="9002,13913" path="m10454,2051l10405,2051,10429,2075,10454,2075,10454,2051e" filled="t" fillcolor="#000000" stroked="f">
                <v:path arrowok="t"/>
                <v:fill/>
              </v:shape>
              <v:shape style="position:absolute;left:1452;top:2026;width:9002;height:13913" coordorigin="1452,2026" coordsize="9002,13913" path="m1476,2027l1466,2031,1459,2034,1456,2040,1453,2051,1459,2068,1501,2068,1501,2051,1493,2033,1476,2027e" filled="t" fillcolor="#000000" stroked="f">
                <v:path arrowok="t"/>
                <v:fill/>
              </v:shape>
              <v:shape style="position:absolute;left:1452;top:2026;width:9002;height:13913" coordorigin="1452,2026" coordsize="9002,13913" path="m1459,2034l1458,2034,1456,2040,1459,2034e" filled="t" fillcolor="#000000" stroked="f">
                <v:path arrowok="t"/>
                <v:fill/>
              </v:shape>
              <v:shape style="position:absolute;left:1452;top:2026;width:9002;height:13913" coordorigin="1452,2026" coordsize="9002,13913" path="m1466,2031l1459,2033,1459,2034,1466,2031e" filled="t" fillcolor="#000000" stroked="f">
                <v:path arrowok="t"/>
                <v:fill/>
              </v:shape>
              <v:shape style="position:absolute;left:1452;top:2026;width:9002;height:13913" coordorigin="1452,2026" coordsize="9002,13913" path="m10443,2026l1476,2026,1466,2031,1476,2027,10443,2027,10443,2026e" filled="t" fillcolor="#000000" stroked="f">
                <v:path arrowok="t"/>
                <v:fill/>
              </v:shape>
            </v:group>
            <v:group style="position:absolute;left:920;top:306;width:10065;height:1128" coordorigin="920,306" coordsize="10065,1128">
              <v:shape style="position:absolute;left:920;top:306;width:10065;height:1128" coordorigin="920,306" coordsize="10065,1128" path="m10985,306l920,306,920,1435,10985,1435,10985,306e" filled="t" fillcolor="#FFFFFF" stroked="f">
                <v:path arrowok="t"/>
                <v:fill/>
              </v:shape>
            </v:group>
            <v:group style="position:absolute;left:920;top:306;width:10065;height:1128" coordorigin="920,306" coordsize="10065,1128">
              <v:shape style="position:absolute;left:920;top:306;width:10065;height:1128" coordorigin="920,306" coordsize="10065,1128" path="m10985,306l920,306,920,1435,10985,1435,10985,306xe" filled="f" stroked="t" strokeweight="4.142pt" strokecolor="#232020">
                <v:path arrowok="t"/>
              </v:shape>
            </v:group>
            <v:group style="position:absolute;left:1860;top:4145;width:8186;height:2" coordorigin="1860,4145" coordsize="8186,2">
              <v:shape style="position:absolute;left:1860;top:4145;width:8186;height:2" coordorigin="1860,4145" coordsize="8186,0" path="m1860,4145l1860,4145e" filled="f" stroked="t" strokeweight=".1pt" strokecolor="#000000">
                <v:path arrowok="t"/>
              </v:shape>
            </v:group>
            <v:group style="position:absolute;left:1860;top:4145;width:49;height:2" coordorigin="1860,4145" coordsize="49,2">
              <v:shape style="position:absolute;left:1860;top:4145;width:49;height:2" coordorigin="1860,4145" coordsize="49,0" path="m1860,4145l1908,4145e" filled="f" stroked="t" strokeweight="2.928pt" strokecolor="#000000">
                <v:path arrowok="t"/>
              </v:shape>
            </v:group>
            <v:group style="position:absolute;left:2006;top:4145;width:7942;height:2" coordorigin="2006,4145" coordsize="7942,2">
              <v:shape style="position:absolute;left:2006;top:4145;width:7942;height:2" coordorigin="2006,4145" coordsize="7942,0" path="m2006,4145l9948,4145e" filled="f" stroked="t" strokeweight="2.928pt" strokecolor="#000000">
                <v:path arrowok="t"/>
                <v:stroke dashstyle="longDash"/>
              </v:shape>
            </v:group>
            <v:group style="position:absolute;left:9997;top:4145;width:49;height:2" coordorigin="9997,4145" coordsize="49,2">
              <v:shape style="position:absolute;left:9997;top:4145;width:49;height:2" coordorigin="9997,4145" coordsize="49,0" path="m9997,4145l10046,4145e" filled="f" stroked="t" strokeweight="2.928pt" strokecolor="#000000">
                <v:path arrowok="t"/>
              </v:shape>
            </v:group>
            <v:group style="position:absolute;left:2215;top:13500;width:3526;height:2" coordorigin="2215,13500" coordsize="3526,2">
              <v:shape style="position:absolute;left:2215;top:13500;width:3526;height:2" coordorigin="2215,13500" coordsize="3526,0" path="m2215,13500l2215,13500e" filled="f" stroked="t" strokeweight=".1pt" strokecolor="#000000">
                <v:path arrowok="t"/>
              </v:shape>
            </v:group>
            <v:group style="position:absolute;left:2215;top:13500;width:3526;height:2" coordorigin="2215,13500" coordsize="3526,2">
              <v:shape style="position:absolute;left:2215;top:13500;width:3526;height:2" coordorigin="2215,13500" coordsize="3526,0" path="m2215,13500l5741,13500e" filled="f" stroked="t" strokeweight="1.464pt" strokecolor="#000000">
                <v:path arrowok="t"/>
                <v:stroke dashstyle="dash"/>
              </v:shape>
            </v:group>
            <v:group style="position:absolute;left:3308;top:14787;width:2433;height:2" coordorigin="3308,14787" coordsize="2433,2">
              <v:shape style="position:absolute;left:3308;top:14787;width:2433;height:2" coordorigin="3308,14787" coordsize="2433,0" path="m3308,14787l3308,14787e" filled="f" stroked="t" strokeweight=".1pt" strokecolor="#000000">
                <v:path arrowok="t"/>
              </v:shape>
            </v:group>
            <v:group style="position:absolute;left:3308;top:14787;width:2433;height:2" coordorigin="3308,14787" coordsize="2433,2">
              <v:shape style="position:absolute;left:3308;top:14787;width:2433;height:2" coordorigin="3308,14787" coordsize="2433,0" path="m3308,14787l5741,14787e" filled="f" stroked="t" strokeweight="1.464pt" strokecolor="#000000">
                <v:path arrowok="t"/>
                <v:stroke dashstyle="dash"/>
              </v:shape>
            </v:group>
            <v:group style="position:absolute;left:6168;top:13500;width:3507;height:2" coordorigin="6168,13500" coordsize="3507,2">
              <v:shape style="position:absolute;left:6168;top:13500;width:3507;height:2" coordorigin="6168,13500" coordsize="3507,0" path="m6168,13500l6168,13500e" filled="f" stroked="t" strokeweight=".1pt" strokecolor="#000000">
                <v:path arrowok="t"/>
              </v:shape>
            </v:group>
            <v:group style="position:absolute;left:6168;top:13500;width:3507;height:2" coordorigin="6168,13500" coordsize="3507,2">
              <v:shape style="position:absolute;left:6168;top:13500;width:3507;height:2" coordorigin="6168,13500" coordsize="3507,0" path="m6168,13500l9675,13500e" filled="f" stroked="t" strokeweight="1.464pt" strokecolor="#000000">
                <v:path arrowok="t"/>
                <v:stroke dashstyle="dash"/>
              </v:shape>
            </v:group>
            <v:group style="position:absolute;left:6168;top:14787;width:2453;height:2" coordorigin="6168,14787" coordsize="2453,2">
              <v:shape style="position:absolute;left:6168;top:14787;width:2453;height:2" coordorigin="6168,14787" coordsize="2453,0" path="m6168,14787l6168,14787e" filled="f" stroked="t" strokeweight=".1pt" strokecolor="#000000">
                <v:path arrowok="t"/>
              </v:shape>
            </v:group>
            <v:group style="position:absolute;left:6168;top:14787;width:2453;height:2" coordorigin="6168,14787" coordsize="2453,2">
              <v:shape style="position:absolute;left:6168;top:14787;width:2453;height:2" coordorigin="6168,14787" coordsize="2453,0" path="m6168,14787l8621,14787e" filled="f" stroked="t" strokeweight="1.464pt" strokecolor="#000000">
                <v:path arrowok="t"/>
                <v:stroke dashstyle="dash"/>
              </v:shape>
            </v:group>
            <v:group style="position:absolute;left:5861;top:11285;width:184;height:4650" coordorigin="5861,11285" coordsize="184,4650">
              <v:shape style="position:absolute;left:5861;top:11285;width:184;height:4650" coordorigin="5861,11285" coordsize="184,4650" path="m6017,15605l6013,15609,5996,15626,5861,15762,5861,15769,6025,15933,6037,15934,6044,15924,6040,15917,5891,15767,5888,15767,5885,15762,5893,15762,6045,15609,6021,15609,6017,15605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5,15762l5888,15767,5889,15766,5885,15762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9,15766l5888,15767,5891,15767,5889,15766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93,15762l5885,15762,5889,15766,5893,15762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8,15603l6017,15605,6021,15609,6018,15603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45,15603l6018,15603,6021,15609,6045,15609,6045,15603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7,15286l6013,15290,5996,15306,5861,15442,5861,15449,6017,15605,6018,15603,6045,15603,6045,15602,5891,15448,5888,15448,5885,15442,5893,15442,6045,15290,6021,15290,6017,15286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5,15442l5888,15448,5889,15446,5885,15442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9,15446l5888,15448,5891,15448,5889,15446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93,15442l5885,15442,5889,15446,5893,15442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8,15284l6017,15286,6021,15290,6018,15284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45,15284l6018,15284,6021,15290,6045,15290,6045,15284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7,14966l6013,14970,5996,14987,5861,15123,5861,15130,6017,15286,6018,15284,6045,15284,6045,15283,5890,15128,5887,15128,5882,15120,5895,15120,5936,15078,6045,14970,6021,14970,6017,14966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2,15120l5887,15128,5889,15126,5882,15120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9,15126l5887,15128,5890,15128,5889,15126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95,15120l5882,15120,5889,15126,5891,15125,5895,15120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8,14965l6017,14966,6021,14970,6018,14965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45,14965l6018,14965,6021,14970,6045,14970,6045,14965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7,14647l6013,14651,5996,14668,5861,14803,5861,14811,6017,14966,6018,14965,6045,14965,6045,14963,5891,14809,5888,14809,5885,14803,5893,14803,6045,14651,6021,14651,6017,14647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5,14803l5888,14809,5889,14808,5885,14803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9,14808l5888,14809,5891,14809,5889,14808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93,14803l5885,14803,5889,14808,5893,14803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8,14645l6017,14647,6021,14651,6018,14645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45,14645l6018,14645,6021,14651,6045,14651,6045,14645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7,14327l6013,14332,5996,14348,5861,14484,5861,14491,6017,14647,6018,14645,6045,14645,6045,14644,5891,14490,5888,14490,5885,14484,5893,14484,6045,14332,6021,14332,6017,14327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5,14484l5888,14490,5889,14488,5885,14484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9,14488l5888,14490,5891,14490,5889,14488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93,14484l5885,14484,5889,14488,5893,14484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8,14326l6017,14327,6021,14332,6018,14326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45,14326l6018,14326,6021,14332,6045,14332,6045,14326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7,14008l6013,14012,5996,14029,5861,14165,5861,14172,6017,14327,6018,14326,6045,14326,6045,14324,5890,14170,5887,14170,5882,14162,5895,14162,5936,14120,6045,14012,6021,14012,6017,14008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2,14162l5887,14170,5889,14168,5882,14162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9,14168l5887,14170,5890,14170,5889,14168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95,14162l5882,14162,5889,14168,5891,14167,5895,14162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8,14007l6017,14008,6021,14012,6018,14007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45,14007l6018,14007,6021,14012,6045,14012,6045,14007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7,13689l6013,13693,5996,13710,5861,13845,5861,13852,6017,14008,6018,14007,6045,14007,6045,14005,5891,13851,5888,13851,5885,13845,5893,13845,6045,13693,6021,13693,6017,13689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5,13845l5888,13851,5889,13849,5885,13845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9,13849l5888,13851,5891,13851,5889,13849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93,13845l5885,13845,5889,13849,5893,13845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8,13687l6017,13689,6021,13693,6018,13687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45,13687l6018,13687,6021,13693,6045,13693,6045,13687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7,13369l6013,13373,5996,13390,5861,13526,5861,13533,6017,13689,6018,13687,6045,13687,6045,13686,5890,13531,5887,13531,5882,13523,5895,13523,5936,13482,6045,13373,6021,13373,6017,13369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2,13523l5887,13531,5889,13530,5882,13523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9,13530l5887,13531,5890,13531,5889,13530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95,13523l5882,13523,5889,13530,5891,13528,5895,13523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8,13368l6017,13369,6021,13373,6018,13368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45,13368l6018,13368,6021,13373,6045,13373,6045,13368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7,13050l6013,13054,5996,13071,5861,13207,5861,13214,6017,13369,6018,13368,6045,13368,6045,13366,5890,13211,5887,13211,5882,13204,5895,13204,5949,13150,6045,13054,6021,13054,6017,13050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2,13204l5887,13211,5889,13210,5882,13204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9,13210l5887,13211,5890,13211,5889,13210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95,13204l5882,13204,5889,13210,5891,13208,5895,13204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8,13048l6017,13050,6021,13054,6018,13048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45,13048l6018,13048,6021,13054,6045,13054,6045,13048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7,12731l6013,12735,5996,12751,5861,12887,5861,12894,6017,13050,6018,13048,6045,13048,6045,13047,5891,12893,5888,12893,5885,12887,5893,12887,6045,12735,6021,12735,6017,12731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5,12887l5888,12893,5889,12891,5885,12887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9,12891l5888,12893,5891,12893,5889,12891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93,12887l5885,12887,5889,12891,5893,12887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8,12729l6017,12731,6021,12735,6018,12729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45,12729l6018,12729,6021,12735,6045,12735,6045,12729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7,12411l6013,12415,5996,12432,5861,12568,5861,12575,6017,12731,6018,12729,6045,12729,6045,12728,5890,12573,5887,12573,5882,12565,5895,12565,5936,12523,6045,12415,6021,12415,6017,12411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2,12565l5887,12573,5889,12571,5882,12565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9,12571l5887,12573,5890,12573,5889,12571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95,12565l5882,12565,5889,12571,5891,12570,5895,12565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8,12410l6017,12411,6021,12415,6018,12410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45,12410l6018,12410,6021,12415,6045,12415,6045,12410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7,12092l6013,12096,5996,12113,5861,12249,5861,12256,6017,12411,6018,12410,6045,12410,6045,12408,5890,12253,5887,12253,5882,12246,5895,12246,5923,12218,6045,12096,6021,12096,6017,12092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2,12246l5887,12253,5889,12252,5882,12246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9,12252l5887,12253,5890,12253,5889,12252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95,12246l5882,12246,5889,12252,5891,12250,5895,12246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8,12090l6017,12092,6021,12096,6018,12090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45,12090l6018,12090,6021,12096,6045,12096,6045,12090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7,11773l6015,11775,5983,11807,5861,11929,5861,11936,6017,12092,6018,12090,6045,12090,6045,12089,5891,11935,5888,11935,5885,11929,5893,11929,6042,11779,6023,11779,6017,11773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5,11929l5888,11935,5889,11933,5885,11929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9,11933l5888,11935,5891,11935,5889,11933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93,11929l5885,11929,5889,11933,5893,11929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19,11772l6017,11773,6023,11779,6019,11772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45,11772l6019,11772,6023,11779,6042,11779,6045,11776,6045,11772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6045,11451l6017,11451,6006,11465,5861,11610,5861,11617,6017,11773,6019,11772,6045,11772,6045,11769,5891,11615,5888,11615,5885,11610,5893,11610,6045,11457,6045,11451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5,11610l5888,11615,5889,11614,5885,11610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89,11614l5888,11615,5891,11615,5889,11614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93,11610l5885,11610,5889,11614,5893,11610e" filled="t" fillcolor="#000000" stroked="f">
                <v:path arrowok="t"/>
                <v:fill/>
              </v:shape>
              <v:shape style="position:absolute;left:5861;top:11285;width:184;height:4650" coordorigin="5861,11285" coordsize="184,4650" path="m5870,11285l5905,11339,5947,11382,6015,11451,6017,11451,6045,11451,6045,11450,5885,11290,5870,11285e" filled="t" fillcolor="#000000" stroked="f">
                <v:path arrowok="t"/>
                <v:fill/>
              </v:shape>
            </v:group>
            <v:group style="position:absolute;left:1733;top:2397;width:497;height:817" coordorigin="1733,2397" coordsize="497,817">
              <v:shape style="position:absolute;left:1733;top:2397;width:497;height:817" coordorigin="1733,2397" coordsize="497,817" path="m2199,2399l2230,3207,2211,3210,2190,3212,2169,3212,2150,3213,2102,3213,2089,3213,2078,3213,2068,3214,2067,3214,2060,3129,2057,3055,2057,3034,2057,3014,2055,2953,2029,2891,1989,2888,1967,2889,1914,2934,1912,2972,1912,2993,1913,3014,1913,3033,1914,3052,1914,3073,1914,3094,1914,3113,1914,3139,1893,3210,1874,3214,1853,3214,1833,3212,1809,3210,1791,3209,1765,3209,1751,3213,1750,3197,1746,3135,1743,3074,1740,2993,1738,2931,1737,2855,1735,2793,1734,2714,1733,2653,1733,2593,1733,2573,1733,2507,1734,2430,1735,2413,1735,2407,1736,2407,1738,2407,1750,2409,1762,2410,1775,2409,1787,2408,1800,2408,1813,2407,1825,2406,1838,2406,1850,2406,1862,2406,1891,2471,1895,2550,1895,2573,1896,2595,1900,2655,1929,2717,1949,2719,1970,2718,1992,2716,2011,2715,2030,2713,2036,2713,2038,2692,2042,2630,2044,2552,2044,2532,2042,2453,2041,2412,2050,2408,2114,2398,2155,2397,2178,2398,2196,2399,2199,2399xe" filled="f" stroked="t" strokeweight="2.309pt" strokecolor="#000000">
                <v:path arrowok="t"/>
              </v:shape>
            </v:group>
            <v:group style="position:absolute;left:2380;top:2408;width:491;height:807" coordorigin="2380,2408" coordsize="491,807">
              <v:shape style="position:absolute;left:2380;top:2408;width:491;height:807" coordorigin="2380,2408" coordsize="491,807" path="m2869,3057l2869,3059,2870,3079,2870,3098,2867,3166,2802,3206,2722,3210,2662,3212,2642,3213,2580,3214,2539,3215,2519,3214,2440,3212,2394,3169,2387,3109,2384,3030,2383,2970,2382,2910,2380,2830,2380,2764,2380,2704,2380,2685,2380,2607,2382,2544,2385,2466,2425,2419,2489,2414,2551,2412,2607,2411,2628,2411,2648,2410,2667,2410,2686,2409,2710,2409,2732,2408,2751,2408,2769,2408,2796,2408,2817,2408,2833,2409,2857,2410,2865,2411,2865,2411,2867,2431,2869,2451,2869,2471,2868,2491,2867,2512,2866,2532,2865,2552,2865,2571,2865,2577,2845,2580,2781,2587,2724,2588,2701,2587,2681,2587,2662,2587,2644,2587,2622,2587,2602,2588,2582,2589,2564,2590,2559,2590,2558,2592,2558,2611,2558,2631,2556,2651,2554,2675,2554,2695,2620,2730,2644,2730,2664,2730,2706,2792,2705,2817,2705,2839,2704,2858,2704,2875,2705,2892,2693,2896,2625,2899,2610,2899,2598,2899,2560,2964,2562,2992,2586,3051,2607,3051,2667,3053,2728,3056,2749,3057,2769,3057,2789,3058,2808,3058,2828,3058,2847,3057,2866,3057,2869,3057xe" filled="f" stroked="t" strokeweight="2.309pt" strokecolor="#000000">
                <v:path arrowok="t"/>
              </v:shape>
            </v:group>
            <v:group style="position:absolute;left:3000;top:2392;width:488;height:825" coordorigin="3000,2392" coordsize="488,825">
              <v:shape style="position:absolute;left:3000;top:2392;width:488;height:825" coordorigin="3000,2392" coordsize="488,825" path="m3486,3109l3488,3133,3488,3154,3489,3170,3489,3186,3488,3196,3486,3203,3484,3210,3481,3213,3476,3213,3471,3214,3465,3214,3456,3214,3448,3213,3437,3213,3366,3216,3291,3217,3227,3217,3211,3217,3139,3217,3078,3216,3008,3215,3000,3194,3001,3172,3002,3151,3004,3091,3006,3028,3008,2965,3009,2890,3009,2830,3009,2792,3009,2772,3009,2692,3008,2669,3008,2647,3006,2570,3005,2494,3004,2434,3004,2413,3011,2399,3023,2397,3039,2395,3059,2393,3079,2392,3104,2392,3164,2399,3186,2463,3187,2543,3187,2566,3187,2629,3188,2704,3189,2727,3189,2749,3190,2809,3190,2888,3190,2931,3190,2951,3190,2971,3190,2989,3190,3008,3190,3026,3190,3032,3195,3030,3205,3029,3220,3030,3283,3032,3347,3035,3368,3036,3443,3039,3471,3039,3486,3039,3489,3047,3488,3055,3488,3064,3487,3072,3486,3079,3486,3088,3485,3096,3486,3103,3486,3109xe" filled="f" stroked="t" strokeweight="2.309pt" strokecolor="#000000">
                <v:path arrowok="t"/>
              </v:shape>
            </v:group>
            <v:group style="position:absolute;left:3602;top:2392;width:488;height:825" coordorigin="3602,2392" coordsize="488,825">
              <v:shape style="position:absolute;left:3602;top:2392;width:488;height:825" coordorigin="3602,2392" coordsize="488,825" path="m4088,3109l4089,3133,4090,3154,4090,3170,4090,3186,4089,3196,4087,3203,4085,3210,4082,3213,4078,3213,4073,3214,4066,3214,4058,3214,4049,3213,4038,3213,3968,3216,3893,3217,3828,3217,3812,3217,3741,3217,3679,3216,3610,3215,3602,3194,3603,3172,3604,3151,3606,3091,3608,3028,3610,2965,3611,2890,3611,2830,3611,2792,3611,2772,3610,2692,3610,2669,3609,2647,3608,2570,3607,2494,3606,2434,3605,2413,3613,2399,3625,2397,3641,2395,3660,2393,3680,2392,3705,2392,3766,2399,3787,2463,3788,2543,3788,2566,3789,2629,3790,2704,3790,2727,3790,2749,3791,2809,3792,2888,3792,2931,3792,2951,3792,2971,3792,2989,3792,3008,3791,3026,3791,3032,3797,3030,3807,3029,3822,3030,3884,3032,3948,3035,3969,3036,4044,3039,4073,3039,4088,3039,4090,3047,4090,3055,4089,3064,4088,3072,4088,3079,4087,3088,4087,3096,4087,3103,4088,3109xe" filled="f" stroked="t" strokeweight="2.309pt" strokecolor="#000000">
                <v:path arrowok="t"/>
              </v:shape>
            </v:group>
            <v:group style="position:absolute;left:4194;top:2405;width:494;height:825" coordorigin="4194,2405" coordsize="494,825">
              <v:shape style="position:absolute;left:4194;top:2405;width:494;height:825" coordorigin="4194,2405" coordsize="494,825" path="m4666,2530l4683,2590,4688,2668,4688,2688,4688,2705,4687,2728,4686,2750,4685,2770,4685,2790,4685,2808,4685,2826,4685,2848,4685,2869,4682,2946,4678,2991,4676,3011,4666,3070,4645,3128,4592,3186,4535,3212,4459,3228,4416,3230,4397,3230,4337,3223,4279,3201,4226,3138,4209,3077,4203,3001,4202,2981,4199,2921,4196,2842,4195,2821,4195,2801,4194,2781,4194,2761,4194,2741,4195,2721,4195,2701,4196,2682,4197,2662,4198,2641,4209,2562,4230,2502,4268,2452,4338,2419,4401,2407,4438,2405,4456,2406,4516,2414,4576,2434,4627,2469,4661,2517,4666,2530xe" filled="f" stroked="t" strokeweight="2.309pt" strokecolor="#000000">
                <v:path arrowok="t"/>
              </v:shape>
            </v:group>
            <v:group style="position:absolute;left:4320;top:2565;width:223;height:503" coordorigin="4320,2565" coordsize="223,503">
              <v:shape style="position:absolute;left:4320;top:2565;width:223;height:503" coordorigin="4320,2565" coordsize="223,503" path="m4543,2812l4541,2734,4541,2733,4540,2725,4539,2710,4537,2689,4536,2670,4533,2649,4507,2594,4438,2565,4415,2571,4363,2609,4330,2679,4321,2757,4320,2797,4320,2817,4320,2837,4323,2862,4325,2883,4327,2902,4328,2920,4329,2937,4331,2957,4354,3034,4407,3065,4433,3067,4452,3066,4524,3023,4539,2976,4539,2966,4538,2957,4539,2944,4543,2876,4543,2869,4543,2868,4543,2812xe" filled="f" stroked="t" strokeweight="2.309pt" strokecolor="#000000">
                <v:path arrowok="t"/>
              </v:shape>
            </v:group>
            <v:group style="position:absolute;left:4844;top:3069;width:148;height:144" coordorigin="4844,3069" coordsize="148,144">
              <v:shape style="position:absolute;left:4844;top:3069;width:148;height:144" coordorigin="4844,3069" coordsize="148,144" path="m4934,3212l4848,3213,4845,3213,4844,3208,4844,3198,4844,3188,4845,3176,4845,3161,4847,3142,4848,3122,4850,3098,4851,3081,4851,3077,4860,3073,4871,3070,4882,3070,4894,3069,4906,3069,4919,3070,4931,3070,4944,3071,4956,3073,4969,3074,4981,3074,4992,3074,4991,3093,4989,3157,4989,3196,4981,3213,4971,3213,4964,3213,4958,3212,4952,3212,4945,3212,4937,3212,4934,3212xe" filled="f" stroked="t" strokeweight="2.309pt" strokecolor="#000000">
                <v:path arrowok="t"/>
              </v:shape>
            </v:group>
            <v:group style="position:absolute;left:4839;top:2395;width:152;height:622" coordorigin="4839,2395" coordsize="152,622">
              <v:shape style="position:absolute;left:4839;top:2395;width:152;height:622" coordorigin="4839,2395" coordsize="152,622" path="m4844,2403l4848,2403,4866,2402,4885,2400,4906,2398,4931,2396,4987,2420,4987,2498,4987,2518,4987,2538,4987,2598,4986,2659,4986,2700,4986,2721,4985,2742,4985,2763,4985,2784,4986,2845,4988,2924,4990,3000,4974,3009,4955,3014,4934,3016,4907,3016,4885,3016,4867,3017,4851,3017,4841,3018,4841,2998,4841,2978,4841,2958,4842,2938,4842,2918,4842,2898,4841,2834,4840,2774,4840,2717,4839,2697,4839,2676,4839,2656,4839,2636,4839,2616,4839,2597,4840,2532,4841,2471,4844,2416,4844,2403xe" filled="f" stroked="t" strokeweight="2.309pt" strokecolor="#000000">
                <v:path arrowok="t"/>
              </v:shape>
            </v:group>
            <v:group style="position:absolute;left:1462;top:5031;width:8986;height:322" coordorigin="1462,5031" coordsize="8986,322">
              <v:shape style="position:absolute;left:1462;top:5031;width:8986;height:322" coordorigin="1462,5031" coordsize="8986,322" path="m1799,5068l1744,5068,1751,5074,1758,5077,1756,5079,1760,5084,1773,5097,2030,5353,2042,5353,2079,5316,2048,5316,2041,5310,2034,5306,2036,5305,2031,5300,2018,5287,1799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2358,5068l2304,5068,2310,5074,2318,5077,2315,5079,2320,5084,2333,5097,2589,5353,2601,5353,2638,5316,2607,5316,2600,5310,2593,5307,2595,5305,2591,5300,2578,5287,2358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2918,5068l2863,5068,2870,5074,2878,5077,2875,5079,2898,5102,3149,5353,3161,5353,3198,5316,3167,5316,3160,5310,3153,5306,3155,5304,3132,5282,2918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3478,5068l3423,5068,3430,5074,3437,5077,3435,5079,3439,5084,3452,5097,3708,5353,3721,5353,3757,5316,3727,5316,3720,5310,3713,5306,3714,5305,3710,5300,3697,5287,3478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4037,5068l3982,5068,3989,5074,3997,5077,3994,5079,3999,5084,4012,5097,4268,5353,4280,5353,4317,5316,4286,5316,4279,5310,4272,5307,4274,5305,4270,5300,4257,5287,4037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4597,5068l4542,5068,4549,5074,4556,5077,4554,5079,4577,5102,4827,5353,4840,5353,4876,5316,4846,5316,4839,5310,4832,5306,4834,5304,4811,5282,4597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6275,5068l6220,5068,6227,5074,6234,5078,6232,5079,6255,5102,6506,5353,6519,5353,6554,5317,6500,5317,6512,5305,6275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6835,5068l6780,5068,6787,5074,6795,5077,6792,5079,6815,5102,7066,5353,7078,5353,7115,5316,7084,5316,7077,5310,7069,5307,7072,5304,7049,5282,6835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7395,5068l7340,5068,7347,5074,7354,5077,7352,5079,7374,5102,7625,5353,7638,5353,7674,5316,7643,5316,7637,5310,7629,5307,7632,5305,7609,5282,7395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7954,5068l7899,5068,7906,5074,7914,5077,7911,5079,7934,5102,8185,5353,8197,5353,8233,5317,8178,5317,8191,5305,8174,5287,7954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8514,5068l8459,5068,8466,5074,8473,5077,8471,5079,8494,5102,8744,5353,8757,5353,8794,5316,8763,5316,8756,5310,8748,5307,8751,5305,8728,5282,8514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9073,5068l9018,5068,9025,5074,9033,5077,9030,5079,9053,5102,9304,5353,9316,5353,9353,5316,9322,5316,9315,5310,9308,5307,9310,5304,9287,5282,9073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9633,5068l9578,5068,9585,5074,9592,5077,9590,5079,9613,5102,9864,5353,9876,5353,9913,5316,9882,5316,9875,5310,9867,5307,9870,5305,9847,5282,9633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1758,5034l1743,5037,1475,5306,1463,5322,1462,5337,1467,5347,1476,5351,1487,5348,1490,5345,1756,5079,1744,5068,1799,5068,1778,5046,1758,5034e" filled="t" fillcolor="#000000" stroked="f">
                <v:path arrowok="t"/>
                <v:fill/>
              </v:shape>
              <v:shape style="position:absolute;left:1462;top:5031;width:8986;height:322" coordorigin="1462,5031" coordsize="8986,322" path="m5156,5068l5101,5068,5108,5074,5116,5077,5113,5079,5118,5084,5131,5097,5372,5337,5391,5350,5406,5346,5436,5316,5405,5316,5399,5310,5392,5306,5393,5305,5389,5300,5376,5287,5156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5716,5068l5661,5068,5668,5074,5675,5078,5673,5079,5677,5084,5690,5097,5931,5337,5951,5350,5965,5346,5996,5316,5965,5316,5958,5310,5950,5307,5953,5305,5948,5300,5935,5287,5716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10192,5068l10138,5068,10144,5074,10152,5077,10149,5079,10172,5102,10411,5340,10425,5348,10438,5347,10447,5339,10448,5327,10422,5300,10409,5287,10304,5179,10221,5097,10192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6512,5305l6500,5317,6512,5313,6520,5313,6512,5305e" filled="t" fillcolor="#000000" stroked="f">
                <v:path arrowok="t"/>
                <v:fill/>
              </v:shape>
              <v:shape style="position:absolute;left:1462;top:5031;width:8986;height:322" coordorigin="1462,5031" coordsize="8986,322" path="m6512,5313l6500,5317,6554,5317,6555,5316,6524,5316,6522,5315,6512,5313e" filled="t" fillcolor="#000000" stroked="f">
                <v:path arrowok="t"/>
                <v:fill/>
              </v:shape>
              <v:shape style="position:absolute;left:1462;top:5031;width:8986;height:322" coordorigin="1462,5031" coordsize="8986,322" path="m8191,5305l8178,5317,8190,5313,8199,5313,8191,5305e" filled="t" fillcolor="#000000" stroked="f">
                <v:path arrowok="t"/>
                <v:fill/>
              </v:shape>
              <v:shape style="position:absolute;left:1462;top:5031;width:8986;height:322" coordorigin="1462,5031" coordsize="8986,322" path="m8190,5313l8178,5317,8233,5317,8234,5316,8203,5316,8200,5315,8190,5313e" filled="t" fillcolor="#000000" stroked="f">
                <v:path arrowok="t"/>
                <v:fill/>
              </v:shape>
              <v:shape style="position:absolute;left:1462;top:5031;width:8986;height:322" coordorigin="1462,5031" coordsize="8986,322" path="m3437,5034l3422,5037,3155,5304,3160,5310,3167,5316,3198,5316,3435,5079,3423,5068,3478,5068,3456,5046,3437,5034e" filled="t" fillcolor="#000000" stroked="f">
                <v:path arrowok="t"/>
                <v:fill/>
              </v:shape>
              <v:shape style="position:absolute;left:1462;top:5031;width:8986;height:322" coordorigin="1462,5031" coordsize="8986,322" path="m5675,5034l5660,5037,5393,5304,5399,5310,5399,5310,5405,5316,5436,5316,5673,5079,5668,5074,5661,5068,5716,5068,5695,5046,5675,5034e" filled="t" fillcolor="#000000" stroked="f">
                <v:path arrowok="t"/>
                <v:fill/>
              </v:shape>
              <v:shape style="position:absolute;left:1462;top:5031;width:8986;height:322" coordorigin="1462,5031" coordsize="8986,322" path="m5115,5034l5101,5037,4834,5304,4846,5316,4876,5316,5113,5079,5101,5068,5156,5068,5135,5046,5115,5034e" filled="t" fillcolor="#000000" stroked="f">
                <v:path arrowok="t"/>
                <v:fill/>
              </v:shape>
              <v:shape style="position:absolute;left:1462;top:5031;width:8986;height:322" coordorigin="1462,5031" coordsize="8986,322" path="m2317,5034l2303,5037,2036,5304,2041,5310,2048,5316,2079,5316,2315,5079,2304,5068,2358,5068,2337,5046,2317,5034e" filled="t" fillcolor="#000000" stroked="f">
                <v:path arrowok="t"/>
                <v:fill/>
              </v:shape>
              <v:shape style="position:absolute;left:1462;top:5031;width:8986;height:322" coordorigin="1462,5031" coordsize="8986,322" path="m3996,5034l3982,5037,3715,5304,3720,5310,3727,5316,3757,5316,3994,5079,3982,5068,4037,5068,4016,5046,3996,5034e" filled="t" fillcolor="#000000" stroked="f">
                <v:path arrowok="t"/>
                <v:fill/>
              </v:shape>
              <v:shape style="position:absolute;left:1462;top:5031;width:8986;height:322" coordorigin="1462,5031" coordsize="8986,322" path="m9310,5304l9308,5307,9315,5310,9322,5316,9310,5304e" filled="t" fillcolor="#000000" stroked="f">
                <v:path arrowok="t"/>
                <v:fill/>
              </v:shape>
              <v:shape style="position:absolute;left:1462;top:5031;width:8986;height:322" coordorigin="1462,5031" coordsize="8986,322" path="m9596,5031l9584,5031,9310,5304,9322,5316,9353,5316,9590,5079,9578,5068,9633,5068,9596,5031e" filled="t" fillcolor="#000000" stroked="f">
                <v:path arrowok="t"/>
                <v:fill/>
              </v:shape>
              <v:shape style="position:absolute;left:1462;top:5031;width:8986;height:322" coordorigin="1462,5031" coordsize="8986,322" path="m4274,5304l4272,5307,4279,5310,4286,5316,4274,5304e" filled="t" fillcolor="#000000" stroked="f">
                <v:path arrowok="t"/>
                <v:fill/>
              </v:shape>
              <v:shape style="position:absolute;left:1462;top:5031;width:8986;height:322" coordorigin="1462,5031" coordsize="8986,322" path="m4560,5031l4548,5031,4274,5304,4286,5316,4317,5316,4554,5079,4542,5068,4597,5068,4560,5031e" filled="t" fillcolor="#000000" stroked="f">
                <v:path arrowok="t"/>
                <v:fill/>
              </v:shape>
              <v:shape style="position:absolute;left:1462;top:5031;width:8986;height:322" coordorigin="1462,5031" coordsize="8986,322" path="m2595,5304l2593,5307,2600,5310,2607,5316,2595,5304e" filled="t" fillcolor="#000000" stroked="f">
                <v:path arrowok="t"/>
                <v:fill/>
              </v:shape>
              <v:shape style="position:absolute;left:1462;top:5031;width:8986;height:322" coordorigin="1462,5031" coordsize="8986,322" path="m2881,5031l2869,5031,2595,5304,2607,5316,2638,5316,2875,5079,2863,5068,2918,5068,2881,5031e" filled="t" fillcolor="#000000" stroked="f">
                <v:path arrowok="t"/>
                <v:fill/>
              </v:shape>
              <v:shape style="position:absolute;left:1462;top:5031;width:8986;height:322" coordorigin="1462,5031" coordsize="8986,322" path="m7072,5304l7069,5307,7077,5310,7084,5316,7072,5304e" filled="t" fillcolor="#000000" stroked="f">
                <v:path arrowok="t"/>
                <v:fill/>
              </v:shape>
              <v:shape style="position:absolute;left:1462;top:5031;width:8986;height:322" coordorigin="1462,5031" coordsize="8986,322" path="m7358,5031l7346,5031,7072,5304,7084,5316,7115,5316,7352,5079,7340,5068,7395,5068,7358,5031e" filled="t" fillcolor="#000000" stroked="f">
                <v:path arrowok="t"/>
                <v:fill/>
              </v:shape>
              <v:shape style="position:absolute;left:1462;top:5031;width:8986;height:322" coordorigin="1462,5031" coordsize="8986,322" path="m7632,5304l7629,5307,7637,5310,7643,5316,7632,5304e" filled="t" fillcolor="#000000" stroked="f">
                <v:path arrowok="t"/>
                <v:fill/>
              </v:shape>
              <v:shape style="position:absolute;left:1462;top:5031;width:8986;height:322" coordorigin="1462,5031" coordsize="8986,322" path="m7917,5031l7905,5031,7632,5304,7643,5316,7674,5316,7911,5079,7899,5068,7954,5068,7917,5031e" filled="t" fillcolor="#000000" stroked="f">
                <v:path arrowok="t"/>
                <v:fill/>
              </v:shape>
              <v:shape style="position:absolute;left:1462;top:5031;width:8986;height:322" coordorigin="1462,5031" coordsize="8986,322" path="m8751,5304l8748,5307,8756,5310,8763,5316,8751,5304e" filled="t" fillcolor="#000000" stroked="f">
                <v:path arrowok="t"/>
                <v:fill/>
              </v:shape>
              <v:shape style="position:absolute;left:1462;top:5031;width:8986;height:322" coordorigin="1462,5031" coordsize="8986,322" path="m9037,5031l9024,5031,8751,5304,8763,5316,8794,5316,9030,5079,9018,5068,9073,5068,9037,5031e" filled="t" fillcolor="#000000" stroked="f">
                <v:path arrowok="t"/>
                <v:fill/>
              </v:shape>
              <v:shape style="position:absolute;left:1462;top:5031;width:8986;height:322" coordorigin="1462,5031" coordsize="8986,322" path="m9870,5304l9867,5307,9875,5310,9882,5316,9870,5304e" filled="t" fillcolor="#000000" stroked="f">
                <v:path arrowok="t"/>
                <v:fill/>
              </v:shape>
              <v:shape style="position:absolute;left:1462;top:5031;width:8986;height:322" coordorigin="1462,5031" coordsize="8986,322" path="m10156,5031l10143,5031,9870,5304,9882,5316,9913,5316,10149,5079,10138,5068,10192,5068,10156,5031e" filled="t" fillcolor="#000000" stroked="f">
                <v:path arrowok="t"/>
                <v:fill/>
              </v:shape>
              <v:shape style="position:absolute;left:1462;top:5031;width:8986;height:322" coordorigin="1462,5031" coordsize="8986,322" path="m5953,5304l5950,5307,5958,5310,5965,5316,5953,5304e" filled="t" fillcolor="#000000" stroked="f">
                <v:path arrowok="t"/>
                <v:fill/>
              </v:shape>
              <v:shape style="position:absolute;left:1462;top:5031;width:8986;height:322" coordorigin="1462,5031" coordsize="8986,322" path="m6239,5031l6226,5031,5953,5304,5965,5316,5996,5316,6232,5079,6227,5074,6227,5074,6220,5068,6275,5068,6239,5031e" filled="t" fillcolor="#000000" stroked="f">
                <v:path arrowok="t"/>
                <v:fill/>
              </v:shape>
              <v:shape style="position:absolute;left:1462;top:5031;width:8986;height:322" coordorigin="1462,5031" coordsize="8986,322" path="m6520,5313l6512,5313,6522,5315,6524,5316,6520,5313e" filled="t" fillcolor="#000000" stroked="f">
                <v:path arrowok="t"/>
                <v:fill/>
              </v:shape>
              <v:shape style="position:absolute;left:1462;top:5031;width:8986;height:322" coordorigin="1462,5031" coordsize="8986,322" path="m6798,5031l6786,5031,6512,5305,6524,5316,6555,5316,6792,5079,6780,5068,6835,5068,6798,5031e" filled="t" fillcolor="#000000" stroked="f">
                <v:path arrowok="t"/>
                <v:fill/>
              </v:shape>
              <v:shape style="position:absolute;left:1462;top:5031;width:8986;height:322" coordorigin="1462,5031" coordsize="8986,322" path="m8199,5313l8190,5313,8200,5315,8203,5316,8199,5313e" filled="t" fillcolor="#000000" stroked="f">
                <v:path arrowok="t"/>
                <v:fill/>
              </v:shape>
              <v:shape style="position:absolute;left:1462;top:5031;width:8986;height:322" coordorigin="1462,5031" coordsize="8986,322" path="m8477,5031l8465,5031,8191,5305,8203,5316,8234,5316,8471,5079,8459,5068,8514,5068,8477,5031e" filled="t" fillcolor="#000000" stroked="f">
                <v:path arrowok="t"/>
                <v:fill/>
              </v:shape>
              <v:shape style="position:absolute;left:1462;top:5031;width:8986;height:322" coordorigin="1462,5031" coordsize="8986,322" path="m4834,5304l4832,5306,4839,5310,4834,5304e" filled="t" fillcolor="#000000" stroked="f">
                <v:path arrowok="t"/>
                <v:fill/>
              </v:shape>
              <v:shape style="position:absolute;left:1462;top:5031;width:8986;height:322" coordorigin="1462,5031" coordsize="8986,322" path="m3155,5304l3153,5306,3160,5310,3155,5304e" filled="t" fillcolor="#000000" stroked="f">
                <v:path arrowok="t"/>
                <v:fill/>
              </v:shape>
              <v:shape style="position:absolute;left:1462;top:5031;width:8986;height:322" coordorigin="1462,5031" coordsize="8986,322" path="m3715,5304l3713,5306,3720,5310,3715,5304e" filled="t" fillcolor="#000000" stroked="f">
                <v:path arrowok="t"/>
                <v:fill/>
              </v:shape>
              <v:shape style="position:absolute;left:1462;top:5031;width:8986;height:322" coordorigin="1462,5031" coordsize="8986,322" path="m2036,5304l2034,5306,2041,5310,2036,5304e" filled="t" fillcolor="#000000" stroked="f">
                <v:path arrowok="t"/>
                <v:fill/>
              </v:shape>
              <v:shape style="position:absolute;left:1462;top:5031;width:8986;height:322" coordorigin="1462,5031" coordsize="8986,322" path="m5393,5304l5392,5306,5399,5310,5393,5304e" filled="t" fillcolor="#000000" stroked="f">
                <v:path arrowok="t"/>
                <v:fill/>
              </v:shape>
              <v:shape style="position:absolute;left:1462;top:5031;width:8986;height:322" coordorigin="1462,5031" coordsize="8986,322" path="m6227,5074l6232,5079,6234,5078,6227,5074e" filled="t" fillcolor="#000000" stroked="f">
                <v:path arrowok="t"/>
                <v:fill/>
              </v:shape>
              <v:shape style="position:absolute;left:1462;top:5031;width:8986;height:322" coordorigin="1462,5031" coordsize="8986,322" path="m9018,5068l9030,5079,9033,5077,9025,5074,9018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10138,5068l10149,5079,10152,5077,10144,5074,10138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7899,5068l7911,5079,7914,5077,7906,5074,7899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6780,5068l6792,5079,6795,5077,6787,5074,6780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4542,5068l4554,5079,4556,5077,4549,5074,4542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9578,5068l9590,5079,9593,5077,9585,5074,9578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7340,5068l7352,5079,7354,5077,7347,5074,7340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2863,5068l2875,5079,2878,5077,2870,5074,2863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8459,5068l8471,5079,8473,5077,8466,5074,8459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5668,5074l5673,5079,5675,5078,5668,5074e" filled="t" fillcolor="#000000" stroked="f">
                <v:path arrowok="t"/>
                <v:fill/>
              </v:shape>
              <v:shape style="position:absolute;left:1462;top:5031;width:8986;height:322" coordorigin="1462,5031" coordsize="8986,322" path="m3423,5068l3435,5079,3437,5077,3430,5074,3423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2304,5068l2315,5079,2318,5077,2310,5074,2304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5101,5068l5113,5079,5116,5077,5108,5074,5101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3982,5068l3994,5079,3997,5077,3989,5074,3982,5068e" filled="t" fillcolor="#000000" stroked="f">
                <v:path arrowok="t"/>
                <v:fill/>
              </v:shape>
              <v:shape style="position:absolute;left:1462;top:5031;width:8986;height:322" coordorigin="1462,5031" coordsize="8986,322" path="m1744,5068l1756,5079,1758,5077,1751,5074,1744,5068e" filled="t" fillcolor="#000000" stroked="f">
                <v:path arrowok="t"/>
                <v:fill/>
              </v:shape>
            </v:group>
            <v:group style="position:absolute;left:3180;top:4599;width:5535;height:1186" coordorigin="3180,4599" coordsize="5535,1186">
              <v:shape style="position:absolute;left:3180;top:4599;width:5535;height:1186" coordorigin="3180,4599" coordsize="5535,1186" path="m8656,4599l3180,5015,3239,5785,8715,5368,8656,4599e" filled="t" fillcolor="#FFFFFF" stroked="f">
                <v:path arrowok="t"/>
                <v:fill/>
              </v:shape>
            </v:group>
            <v:group style="position:absolute;left:3180;top:4599;width:5535;height:1186" coordorigin="3180,4599" coordsize="5535,1186">
              <v:shape style="position:absolute;left:3180;top:4599;width:5535;height:1186" coordorigin="3180,4599" coordsize="5535,1186" path="m8715,5368l3239,5785,3180,5015,8656,4599,8715,5368xe" filled="f" stroked="t" strokeweight="2.462pt" strokecolor="#000000">
                <v:path arrowok="t"/>
              </v:shape>
              <v:shape style="position:absolute;left:4729;top:5008;width:1330;height:488" type="#_x0000_t75">
                <v:imagedata r:id="rId28" o:title=""/>
              </v:shape>
            </v:group>
            <v:group style="position:absolute;left:6225;top:4992;width:239;height:376" coordorigin="6225,4992" coordsize="239,376">
              <v:shape style="position:absolute;left:6225;top:4992;width:239;height:376" coordorigin="6225,4992" coordsize="239,376" path="m6453,5187l6464,5352,6459,5351,6453,5351,6447,5352,6428,5353,6422,5354,6416,5354,6410,5355,6405,5356,6400,5356,6390,5294,6386,5257,6384,5237,6382,5217,6379,5191,6376,5172,6373,5157,6371,5160,6359,5201,6357,5209,6345,5234,6343,5233,6340,5229,6338,5226,6335,5221,6332,5216,6330,5211,6327,5205,6324,5199,6321,5193,6319,5187,6317,5182,6315,5177,6312,5172,6309,5165,6309,5185,6310,5205,6315,5270,6321,5330,6324,5347,6315,5363,6303,5364,6290,5365,6277,5366,6264,5366,6253,5367,6253,5367,6250,5356,6249,5351,6243,5275,6239,5215,6237,5195,6236,5175,6234,5155,6233,5133,6231,5112,6226,5035,6225,5016,6229,5012,6234,5011,6240,5010,6246,5009,6252,5009,6258,5008,6264,5008,6270,5008,6276,5007,6283,5007,6289,5007,6294,5006,6295,5006,6316,5043,6319,5050,6337,5082,6338,5082,6339,5083,6348,5048,6350,5038,6362,5000,6365,5000,6369,4999,6376,4999,6382,4998,6389,4997,6396,4996,6403,4995,6411,4994,6419,4993,6426,4993,6433,4992,6439,4992,6439,5012,6441,5032,6448,5108,6452,5137,6452,5152,6453,5171,6453,5187xe" filled="f" stroked="t" strokeweight="1.477pt" strokecolor="#232020">
                <v:path arrowok="t"/>
              </v:shape>
            </v:group>
            <v:group style="position:absolute;left:6515;top:4970;width:240;height:372" coordorigin="6515,4970" coordsize="240,372">
              <v:shape style="position:absolute;left:6515;top:4970;width:240;height:372" coordorigin="6515,4970" coordsize="240,372" path="m6751,5259l6751,5260,6753,5271,6754,5282,6754,5294,6755,5306,6754,5317,6752,5328,6733,5329,6713,5331,6693,5332,6673,5334,6653,5336,6630,5339,6609,5340,6589,5342,6570,5342,6552,5343,6545,5323,6532,5241,6524,5158,6518,5082,6515,5021,6515,5002,6533,4990,6552,4986,6574,4983,6593,4981,6618,4979,6636,4977,6701,4971,6724,4970,6728,4970,6728,4971,6730,4983,6732,4995,6732,5007,6732,5020,6732,5032,6733,5044,6733,5044,6667,5054,6655,5055,6599,5061,6597,5061,6597,5062,6598,5072,6598,5082,6598,5092,6597,5103,6599,5113,6602,5122,6602,5122,6613,5122,6623,5122,6634,5121,6645,5120,6655,5120,6666,5119,6666,5120,6669,5131,6670,5143,6670,5155,6670,5166,6671,5178,6636,5197,6630,5197,6610,5212,6610,5223,6616,5267,6636,5265,6656,5264,6676,5263,6698,5263,6718,5262,6737,5260,6751,5259xe" filled="f" stroked="t" strokeweight="1.477pt" strokecolor="#232020">
                <v:path arrowok="t"/>
              </v:shape>
            </v:group>
            <v:group style="position:absolute;left:6809;top:5257;width:66;height:67" coordorigin="6809,5257" coordsize="66,67">
              <v:shape style="position:absolute;left:6809;top:5257;width:66;height:67" coordorigin="6809,5257" coordsize="66,67" path="m6874,5320l6816,5324,6814,5324,6813,5320,6813,5316,6812,5310,6811,5304,6811,5298,6811,5292,6810,5286,6810,5281,6810,5276,6810,5270,6809,5267,6809,5264,6813,5263,6817,5261,6824,5260,6830,5259,6836,5258,6843,5258,6849,5257,6856,5257,6861,5257,6867,5257,6874,5272,6874,5278,6874,5285,6874,5292,6874,5299,6875,5305,6875,5312,6875,5316,6875,5319,6875,5319,6875,5320,6874,5320xe" filled="f" stroked="t" strokeweight="1.477pt" strokecolor="#232020">
                <v:path arrowok="t"/>
              </v:shape>
            </v:group>
            <v:group style="position:absolute;left:6938;top:5247;width:66;height:67" coordorigin="6938,5247" coordsize="66,67">
              <v:shape style="position:absolute;left:6938;top:5247;width:66;height:67" coordorigin="6938,5247" coordsize="66,67" path="m7002,5310l6944,5314,6943,5314,6942,5311,6941,5306,6940,5300,6940,5294,6939,5288,6939,5282,6939,5276,6938,5271,6938,5266,6938,5261,6938,5257,6938,5254,6941,5253,6971,5248,6978,5247,6984,5247,6990,5247,6995,5247,7002,5262,7002,5269,7002,5275,7003,5282,7003,5289,7003,5296,7003,5302,7003,5307,7003,5309,7003,5310,7004,5310,7002,5310xe" filled="f" stroked="t" strokeweight="1.477pt" strokecolor="#232020">
                <v:path arrowok="t"/>
              </v:shape>
            </v:group>
            <v:group style="position:absolute;left:7066;top:5237;width:66;height:67" coordorigin="7066,5237" coordsize="66,67">
              <v:shape style="position:absolute;left:7066;top:5237;width:66;height:67" coordorigin="7066,5237" coordsize="66,67" path="m7131,5300l7073,5304,7071,5304,7070,5301,7069,5296,7069,5290,7068,5284,7066,5251,7066,5247,7066,5245,7069,5243,7074,5242,7080,5240,7087,5239,7093,5238,7100,5238,7106,5237,7112,5237,7118,5237,7124,5237,7130,5253,7131,5259,7131,5266,7131,5273,7131,5279,7131,5286,7131,5292,7132,5297,7132,5299,7132,5300,7132,5300,7131,5300xe" filled="f" stroked="t" strokeweight="1.477pt" strokecolor="#232020">
                <v:path arrowok="t"/>
              </v:shape>
            </v:group>
            <v:group style="position:absolute;left:1488;top:4867;width:8931;height:98" coordorigin="1488,4867" coordsize="8931,98">
              <v:shape style="position:absolute;left:1488;top:4867;width:8931;height:98" coordorigin="1488,4867" coordsize="8931,98" path="m8523,4867l1535,4867,1514,4872,1499,4883,1490,4899,1488,4917,1491,4935,1500,4950,1515,4961,1535,4965,10371,4965,10392,4961,10406,4950,10415,4934,10418,4916,10415,4898,10406,4882,10391,4871,8523,4867e" filled="t" fillcolor="#000000" stroked="f">
                <v:path arrowok="t"/>
                <v:fill/>
              </v:shape>
            </v:group>
            <v:group style="position:absolute;left:1488;top:5336;width:8931;height:98" coordorigin="1488,5336" coordsize="8931,98">
              <v:shape style="position:absolute;left:1488;top:5336;width:8931;height:98" coordorigin="1488,5336" coordsize="8931,98" path="m8523,5336l1535,5336,1514,5340,1499,5351,1490,5367,1488,5385,1491,5403,1500,5419,1515,5430,1535,5434,10371,5434,10392,5429,10406,5418,10415,5403,10418,5385,10415,5367,10406,5351,10391,5340,8523,5336e" filled="t" fillcolor="#000000" stroked="f">
                <v:path arrowok="t"/>
                <v:fill/>
              </v:shape>
            </v:group>
            <v:group style="position:absolute;left:2660;top:4492;width:6582;height:1411" coordorigin="2660,4492" coordsize="6582,1411">
              <v:shape style="position:absolute;left:2660;top:4492;width:6582;height:1411" coordorigin="2660,4492" coordsize="6582,1411" path="m9173,4492l2660,4987,2730,5903,9242,5407,9173,4492e" filled="t" fillcolor="#FFFFFF" stroked="f">
                <v:path arrowok="t"/>
                <v:fill/>
              </v:shape>
            </v:group>
            <v:group style="position:absolute;left:2660;top:4492;width:6582;height:1411" coordorigin="2660,4492" coordsize="6582,1411">
              <v:shape style="position:absolute;left:2660;top:4492;width:6582;height:1411" coordorigin="2660,4492" coordsize="6582,1411" path="m9242,5407l2730,5903,2660,4987,9173,4492,9242,5407xe" filled="f" stroked="t" strokeweight="2.928pt" strokecolor="#000000">
                <v:path arrowok="t"/>
              </v:shape>
            </v:group>
            <v:group style="position:absolute;left:3725;top:5118;width:266;height:444" coordorigin="3725,5118" coordsize="266,444">
              <v:shape style="position:absolute;left:3725;top:5118;width:266;height:444" coordorigin="3725,5118" coordsize="266,444" path="m3928,5332l3990,5543,3990,5543,3971,5547,3951,5549,3930,5549,3898,5524,3895,5516,3892,5507,3889,5497,3887,5488,3861,5449,3858,5449,3856,5449,3853,5450,3851,5450,3848,5450,3846,5450,3843,5451,3841,5451,3837,5451,3824,5503,3823,5513,3813,5556,3813,5556,3812,5557,3812,5557,3812,5557,3808,5558,3800,5559,3728,5563,3725,5563,3725,5563,3725,5562,3725,5559,3726,5551,3733,5478,3741,5399,3752,5317,3764,5240,3776,5177,3795,5126,3798,5126,3802,5125,3808,5125,3813,5125,3820,5124,3828,5123,3837,5122,3848,5121,3861,5118,3863,5124,3865,5132,3869,5142,3872,5153,3876,5165,3880,5178,3886,5197,3904,5256,3923,5316,3926,5325,3928,5332xe" filled="f" stroked="t" strokeweight="1.757pt" strokecolor="#232020">
                <v:path arrowok="t"/>
              </v:shape>
            </v:group>
            <v:group style="position:absolute;left:3823;top:5248;width:45;height:132" coordorigin="3823,5248" coordsize="45,132">
              <v:shape style="position:absolute;left:3823;top:5248;width:45;height:132" coordorigin="3823,5248" coordsize="45,132" path="m3868,5376l3855,5313,3838,5249,3835,5248,3833,5252,3831,5256,3825,5336,3824,5356,3823,5375,3830,5380,3837,5379,3845,5378,3853,5378,3860,5377,3868,5376xe" filled="f" stroked="t" strokeweight="1.757pt" strokecolor="#232020">
                <v:path arrowok="t"/>
              </v:shape>
              <v:shape style="position:absolute;left:4147;top:4920;width:2209;height:621" type="#_x0000_t75">
                <v:imagedata r:id="rId29" o:title=""/>
              </v:shape>
            </v:group>
            <v:group style="position:absolute;left:6544;top:4908;width:269;height:440" coordorigin="6544,4908" coordsize="269,440">
              <v:shape style="position:absolute;left:6544;top:4908;width:269;height:440" coordorigin="6544,4908" coordsize="269,440" path="m6788,4965l6791,4971,6794,4977,6796,4984,6798,4990,6806,5053,6807,5084,6808,5104,6810,5123,6812,5144,6813,5164,6813,5183,6813,5210,6812,5229,6799,5288,6754,5329,6690,5347,6666,5348,6658,5348,6618,5341,6610,5338,6582,5311,6575,5301,6562,5244,6560,5224,6558,5204,6555,5185,6553,5165,6550,5140,6545,5081,6544,5039,6545,5020,6568,4946,6641,4911,6684,4908,6703,4910,6760,4930,6786,4960,6788,4965xe" filled="f" stroked="t" strokeweight="1.757pt" strokecolor="#232020">
                <v:path arrowok="t"/>
              </v:shape>
            </v:group>
            <v:group style="position:absolute;left:6614;top:4991;width:125;height:269" coordorigin="6614,4991" coordsize="125,269">
              <v:shape style="position:absolute;left:6614;top:4991;width:125;height:269" coordorigin="6614,4991" coordsize="125,269" path="m6734,5120l6730,5078,6730,5078,6729,5074,6728,5066,6727,5058,6725,5051,6724,5044,6723,5032,6680,4991,6672,4991,6619,5039,6614,5082,6614,5099,6615,5120,6617,5139,6621,5163,6624,5182,6641,5245,6655,5255,6664,5259,6672,5261,6681,5261,6690,5260,6699,5259,6708,5255,6717,5251,6736,5225,6738,5222,6739,5219,6739,5215,6739,5211,6739,5207,6738,5202,6737,5197,6737,5190,6737,5181,6737,5173,6737,5166,6737,5160,6736,5154,6736,5150,6736,5149,6734,5120xe" filled="f" stroked="t" strokeweight="1.757pt" strokecolor="#232020">
                <v:path arrowok="t"/>
              </v:shape>
            </v:group>
            <v:group style="position:absolute;left:6875;top:4879;width:281;height:443" coordorigin="6875,4879" coordsize="281,443">
              <v:shape style="position:absolute;left:6875;top:4879;width:281;height:443" coordorigin="6875,4879" coordsize="281,443" path="m7085,5147l7073,5150,7059,5152,7046,5154,7032,5157,7019,5159,7007,5162,7007,5162,7008,5222,7012,5288,7013,5304,7005,5314,6951,5320,6940,5321,6930,5321,6922,5322,6913,5322,6908,5322,6907,5321,6906,5320,6904,5299,6903,5279,6898,5216,6895,5175,6894,5155,6893,5137,6891,5115,6889,5095,6888,5076,6887,5054,6885,5033,6884,5014,6882,4996,6881,4976,6879,4957,6878,4937,6876,4917,6875,4904,6882,4903,6944,4892,7011,4884,7071,4879,7091,4879,7107,4879,7129,4880,7148,4882,7150,4888,7150,4894,7151,4903,7152,4911,7153,4919,7153,4928,7154,4937,7155,4945,7155,4953,7156,4961,7156,4968,7156,4973,7080,4983,7059,4986,7040,4988,7017,4992,6999,4994,6990,5006,6989,5017,6990,5026,6992,5036,6995,5044,6999,5050,6999,5051,7000,5051,7000,5051,7006,5051,7012,5051,7019,5051,7027,5051,7077,5045,7079,5048,7082,5089,7083,5099,7087,5146,7087,5146,7086,5147,7085,5147xe" filled="f" stroked="t" strokeweight="1.757pt" strokecolor="#232020">
                <v:path arrowok="t"/>
              </v:shape>
            </v:group>
            <v:group style="position:absolute;left:7365;top:4837;width:284;height:447" coordorigin="7365,4837" coordsize="284,447">
              <v:shape style="position:absolute;left:7365;top:4837;width:284;height:447" coordorigin="7365,4837" coordsize="284,447" path="m7636,5070l7649,5266,7643,5265,7636,5265,7629,5266,7621,5266,7614,5267,7579,5270,7573,5271,7562,5207,7557,5152,7555,5132,7548,5070,7541,5033,7539,5038,7524,5086,7521,5096,7519,5105,7516,5113,7513,5121,7511,5126,7510,5126,7507,5126,7505,5124,7502,5120,7499,5116,7496,5110,7493,5104,7490,5098,7486,5091,7483,5084,7479,5077,7477,5070,7474,5064,7471,5058,7468,5051,7465,5043,7465,5063,7465,5083,7469,5143,7476,5210,7483,5264,7466,5277,7447,5281,7424,5282,7405,5283,7395,5271,7394,5265,7387,5184,7381,5106,7380,5086,7379,5067,7377,5047,7376,5027,7374,5005,7370,4946,7365,4867,7370,4862,7376,4860,7383,4859,7389,4858,7397,4858,7404,4857,7411,4857,7419,4856,7426,4856,7433,4856,7441,4855,7448,4854,7448,4854,7477,4907,7481,4916,7498,4945,7499,4945,7501,4945,7502,4941,7504,4933,7506,4925,7509,4915,7511,4904,7513,4893,7516,4882,7519,4871,7522,4860,7525,4852,7528,4847,7531,4847,7536,4847,7544,4846,7552,4845,7560,4844,7568,4842,7577,4841,7619,4837,7620,4858,7621,4878,7630,4974,7634,5009,7635,5025,7635,5040,7636,5067,7636,5070xe" filled="f" stroked="t" strokeweight="1.757pt" strokecolor="#232020">
                <v:path arrowok="t"/>
              </v:shape>
            </v:group>
            <v:group style="position:absolute;left:7710;top:4812;width:285;height:443" coordorigin="7710,4812" coordsize="285,443">
              <v:shape style="position:absolute;left:7710;top:4812;width:285;height:443" coordorigin="7710,4812" coordsize="285,443" path="m7991,5155l7991,5156,7993,5176,7995,5196,7995,5217,7992,5236,7973,5238,7953,5240,7933,5241,7913,5243,7893,5245,7873,5247,7851,5250,7789,5254,7752,5255,7745,5235,7732,5157,7726,5094,7721,5033,7716,4973,7712,4910,7710,4853,7727,4838,7791,4826,7831,4822,7851,4820,7935,4813,7959,4812,7963,4812,7963,4812,7966,4832,7968,4852,7968,4874,7969,4893,7911,4910,7871,4913,7851,4915,7831,4917,7811,4919,7808,4920,7807,4921,7808,4932,7809,4945,7808,4957,7808,4970,7810,4981,7813,4992,7814,4993,7826,4993,7839,4992,7851,4991,7864,4990,7877,4989,7889,4989,7889,4989,7893,5009,7894,5029,7895,5049,7897,5069,7891,5077,7884,5078,7877,5079,7869,5080,7861,5080,7854,5081,7847,5081,7841,5082,7835,5083,7829,5084,7825,5085,7824,5087,7823,5106,7824,5127,7826,5142,7828,5154,7829,5164,7830,5164,7850,5163,7870,5162,7890,5161,7915,5160,7937,5159,7956,5158,7974,5157,7990,5155,7991,5155xe" filled="f" stroked="t" strokeweight="1.757pt" strokecolor="#232020">
                <v:path arrowok="t"/>
              </v:shape>
            </v:group>
            <v:group style="position:absolute;left:8073;top:5152;width:78;height:80" coordorigin="8073,5152" coordsize="78,80">
              <v:shape style="position:absolute;left:8073;top:5152;width:78;height:80" coordorigin="8073,5152" coordsize="78,80" path="m8122,5228l8076,5232,8075,5232,8074,5229,8073,5197,8073,5189,8073,5181,8073,5173,8073,5166,8073,5160,8073,5159,8077,5157,8115,5153,8122,5153,8128,5153,8135,5153,8141,5153,8147,5152,8148,5164,8148,5176,8149,5189,8149,5202,8150,5214,8151,5226,8147,5226,8142,5227,8138,5227,8135,5227,8132,5227,8128,5227,8123,5228,8122,5228xe" filled="f" stroked="t" strokeweight="1.757pt" strokecolor="#232020">
                <v:path arrowok="t"/>
              </v:shape>
            </v:group>
            <v:group style="position:absolute;left:8042;top:4793;width:102;height:336" coordorigin="8042,4793" coordsize="102,336">
              <v:shape style="position:absolute;left:8042;top:4793;width:102;height:336" coordorigin="8042,4793" coordsize="102,336" path="m8042,4802l8044,4802,8054,4800,8066,4798,8080,4795,8094,4793,8107,4793,8119,4795,8120,4814,8121,4834,8126,4914,8130,4976,8135,5037,8144,5114,8134,5121,8121,5123,8106,5124,8085,5126,8066,5128,8065,5128,8063,5109,8062,5089,8057,5028,8052,4969,8050,4948,8044,4868,8042,4809,8042,4802xe" filled="f" stroked="t" strokeweight="1.757pt" strokecolor="#232020">
                <v:path arrowok="t"/>
              </v:shape>
            </v:group>
            <v:group style="position:absolute;left:8316;top:5156;width:479;height:933" coordorigin="8316,5156" coordsize="479,933">
              <v:shape style="position:absolute;left:8316;top:5156;width:479;height:933" coordorigin="8316,5156" coordsize="479,933" path="m8425,5598l8316,6089,8796,5938,8645,5801,8657,5772,8669,5741,8674,5726,8566,5726,8425,5598e" filled="t" fillcolor="#FFFFFF" stroked="f">
                <v:path arrowok="t"/>
                <v:fill/>
              </v:shape>
              <v:shape style="position:absolute;left:8316;top:5156;width:479;height:933" coordorigin="8316,5156" coordsize="479,933" path="m8704,5156l8694,5230,8680,5311,8663,5398,8650,5458,8634,5519,8617,5579,8598,5639,8577,5698,8566,5726,8674,5726,8701,5647,8719,5584,8736,5520,8750,5457,8763,5396,8773,5337,8787,5254,8794,5203,8704,5156e" filled="t" fillcolor="#FFFFFF" stroked="f">
                <v:path arrowok="t"/>
                <v:fill/>
              </v:shape>
            </v:group>
            <v:group style="position:absolute;left:8316;top:5156;width:479;height:933" coordorigin="8316,5156" coordsize="479,933">
              <v:shape style="position:absolute;left:8316;top:5156;width:479;height:933" coordorigin="8316,5156" coordsize="479,933" path="m8704,5156l8694,5230,8680,5311,8663,5398,8650,5458,8634,5519,8617,5579,8598,5639,8577,5698,8566,5726,8425,5598,8316,6089,8796,5938,8645,5801,8657,5772,8680,5710,8701,5647,8719,5584,8736,5520,8750,5457,8763,5396,8773,5337,8787,5254,8794,5203,8704,5156xe" filled="f" stroked="t" strokeweight="1.952pt" strokecolor="#232020">
                <v:path arrowok="t"/>
              </v:shape>
            </v:group>
            <v:group style="position:absolute;left:1488;top:11290;width:8931;height:98" coordorigin="1488,11290" coordsize="8931,98">
              <v:shape style="position:absolute;left:1488;top:11290;width:8931;height:98" coordorigin="1488,11290" coordsize="8931,98" path="m8523,11290l1535,11290,1514,11294,1499,11305,1490,11321,1488,11339,1491,11357,1500,11372,1515,11383,1535,11387,10371,11387,10392,11383,10406,11372,10415,11356,10418,11338,10415,11320,10406,11305,10391,11294,8523,11290e" filled="t" fillcolor="#000000" stroked="f">
                <v:path arrowok="t"/>
                <v:fill/>
              </v:shape>
            </v:group>
            <v:group style="position:absolute;left:1488;top:11758;width:8931;height:98" coordorigin="1488,11758" coordsize="8931,98">
              <v:shape style="position:absolute;left:1488;top:11758;width:8931;height:98" coordorigin="1488,11758" coordsize="8931,98" path="m8523,11758l1535,11758,1514,11762,1499,11774,1490,11789,1488,11807,1491,11825,1500,11841,1515,11852,1535,11856,10371,11856,10392,11852,10406,11840,10415,11825,10418,11807,10415,11789,10406,11773,10391,11762,8523,11758e" filled="t" fillcolor="#000000" stroked="f">
                <v:path arrowok="t"/>
                <v:fill/>
              </v:shape>
            </v:group>
            <v:group style="position:absolute;left:1462;top:11409;width:8986;height:322" coordorigin="1462,11409" coordsize="8986,322">
              <v:shape style="position:absolute;left:1462;top:11409;width:8986;height:322" coordorigin="1462,11409" coordsize="8986,322" path="m1799,11445l1744,11445,1751,11451,1758,11454,1756,11457,1760,11461,1773,11474,2030,11730,2042,11730,2079,11694,2048,11694,2041,11687,2034,11684,2036,11682,2031,11678,2018,11665,1799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2358,11445l2304,11445,2310,11451,2318,11454,2315,11457,2320,11461,2333,11474,2589,11730,2601,11730,2638,11694,2607,11694,2600,11688,2593,11685,2595,11682,2591,11678,2578,11665,2358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2918,11445l2863,11445,2870,11451,2878,11454,2875,11457,2898,11480,3149,11730,3161,11730,3198,11694,3167,11694,3160,11687,3153,11684,3155,11682,3132,11659,2918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3478,11445l3423,11445,3430,11451,3437,11454,3435,11457,3439,11461,3452,11474,3708,11730,3721,11730,3757,11694,3727,11694,3720,11687,3713,11684,3714,11682,3710,11678,3697,11665,3478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4037,11445l3982,11445,3989,11451,3997,11454,3994,11457,3999,11461,4012,11474,4268,11730,4280,11730,4317,11694,4286,11694,4279,11688,4272,11685,4274,11682,4270,11678,4257,11665,4037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4597,11445l4542,11445,4549,11451,4556,11454,4554,11457,4577,11480,4827,11730,4840,11730,4876,11694,4846,11694,4839,11687,4832,11684,4834,11682,4811,11659,4597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6275,11445l6220,11445,6227,11452,6234,11455,6232,11457,6255,11480,6506,11730,6519,11730,6554,11695,6500,11695,6512,11682,6275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6835,11445l6780,11445,6787,11451,6795,11454,6792,11457,6815,11480,7066,11730,7078,11730,7115,11694,7084,11694,7077,11688,7069,11685,7072,11682,7049,11659,6835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7395,11445l7340,11445,7347,11451,7354,11454,7352,11457,7374,11480,7625,11730,7638,11730,7674,11694,7643,11694,7637,11688,7629,11685,7632,11682,7609,11659,7395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7954,11445l7899,11445,7906,11451,7914,11454,7911,11457,7934,11480,8185,11730,8197,11730,8233,11695,8178,11695,8191,11682,8174,11665,7954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8514,11445l8459,11445,8466,11451,8473,11454,8471,11457,8494,11480,8744,11730,8757,11730,8794,11694,8763,11694,8756,11688,8748,11685,8751,11682,8728,11659,8514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9073,11445l9018,11445,9025,11451,9033,11454,9030,11457,9053,11480,9304,11730,9316,11730,9353,11694,9322,11694,9315,11688,9308,11685,9310,11682,9287,11659,9073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9633,11445l9578,11445,9585,11451,9592,11454,9590,11457,9613,11480,9864,11730,9876,11730,9913,11694,9882,11694,9875,11688,9867,11685,9870,11682,9847,11659,9633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1758,11412l1743,11415,1475,11684,1463,11700,1462,11714,1467,11724,1476,11728,1487,11725,1490,11723,1756,11457,1744,11445,1799,11445,1778,11424,1758,1141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5156,11445l5101,11445,5108,11451,5116,11454,5113,11457,5118,11461,5131,11474,5372,11715,5391,11727,5406,11724,5436,11694,5405,11694,5399,11687,5392,11684,5393,11682,5389,11678,5376,11665,5156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5716,11445l5661,11445,5668,11452,5675,11455,5673,11457,5677,11461,5690,11474,5931,11715,5951,11727,5965,11724,5996,11694,5965,11694,5958,11688,5950,11685,5953,11682,5948,11678,5935,11665,5716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10192,11445l10138,11445,10144,11451,10152,11454,10149,11457,10172,11480,10411,11718,10425,11726,10438,11724,10447,11716,10448,11705,10422,11678,10409,11665,10304,11557,10221,11474,10192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6512,11682l6500,11695,6512,11690,6520,11690,6512,1168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6512,11690l6500,11695,6554,11695,6555,11694,6524,11694,6522,11693,6512,11690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8191,11682l8178,11695,8190,11690,8199,11690,8191,1168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8190,11690l8178,11695,8233,11695,8234,11694,8203,11694,8200,11693,8190,11690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3437,11412l3422,11415,3155,11682,3160,11687,3167,11694,3198,11694,3435,11457,3423,11445,3478,11445,3456,11424,3437,1141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5675,11412l5660,11415,5393,11682,5399,11687,5399,11688,5405,11694,5436,11694,5673,11457,5668,11452,5661,11445,5716,11445,5695,11424,5675,1141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5115,11412l5101,11415,4834,11682,4846,11694,4876,11694,5113,11457,5101,11445,5156,11445,5135,11424,5115,1141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2317,11412l2303,11415,2036,11682,2041,11687,2048,11694,2079,11694,2315,11457,2304,11445,2358,11445,2337,11424,2317,1141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3996,11412l3982,11415,3715,11682,3720,11687,3727,11694,3757,11694,3994,11457,3982,11445,4037,11445,4016,11424,3996,1141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9310,11682l9308,11685,9315,11688,9322,11694,9310,1168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9596,11409l9584,11409,9310,11682,9322,11694,9353,11694,9590,11457,9578,11445,9633,11445,9596,11409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4274,11682l4272,11685,4279,11688,4286,11694,4274,1168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4560,11409l4548,11409,4274,11682,4286,11694,4317,11694,4554,11457,4542,11445,4597,11445,4560,11409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2595,11682l2593,11685,2600,11688,2607,11694,2595,1168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2881,11409l2869,11409,2595,11682,2607,11694,2638,11694,2875,11457,2863,11445,2918,11445,2881,11409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7072,11682l7069,11685,7077,11688,7084,11694,7072,1168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7358,11409l7346,11409,7072,11682,7084,11694,7115,11694,7352,11457,7340,11445,7395,11445,7358,11409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7632,11682l7629,11685,7637,11688,7643,11694,7632,1168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7917,11409l7905,11409,7632,11682,7643,11694,7674,11694,7911,11457,7899,11445,7954,11445,7917,11409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8751,11682l8748,11685,8756,11688,8763,11694,8751,1168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9037,11409l9024,11409,8751,11682,8763,11694,8794,11694,9030,11457,9018,11445,9073,11445,9037,11409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9870,11682l9867,11685,9875,11688,9882,11694,9870,1168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10156,11409l10143,11409,9870,11682,9882,11694,9913,11694,10149,11457,10138,11445,10192,11445,10156,11409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5953,11682l5950,11685,5958,11688,5965,11694,5953,1168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6239,11409l6226,11409,5953,11682,5965,11694,5996,11694,6232,11457,6227,11452,6227,11451,6220,11445,6275,11445,6239,11409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6520,11690l6512,11690,6522,11693,6524,11694,6520,11690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6798,11409l6786,11409,6512,11682,6524,11694,6555,11694,6792,11457,6780,11445,6835,11445,6798,11409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8199,11690l8190,11690,8200,11693,8203,11694,8199,11690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8477,11409l8465,11409,8191,11682,8203,11694,8234,11694,8471,11457,8459,11445,8514,11445,8477,11409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4834,11682l4832,11684,4839,11687,4834,1168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3155,11682l3153,11684,3160,11687,3155,1168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3715,11682l3713,11684,3720,11687,3715,1168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2036,11682l2034,11684,2041,11687,2036,1168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5393,11682l5392,11684,5399,11687,5393,1168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6227,11452l6232,11457,6234,11455,6227,1145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9018,11445l9030,11457,9033,11454,9025,11451,9018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10138,11445l10149,11457,10152,11454,10144,11451,10138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7899,11445l7911,11457,7914,11454,7906,11451,7899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6780,11445l6792,11457,6795,11454,6787,11451,6780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4542,11445l4554,11457,4556,11454,4549,11451,4542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9578,11445l9590,11457,9593,11454,9585,11451,9578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7340,11445l7352,11457,7354,11454,7347,11451,7340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2863,11445l2875,11457,2878,11454,2870,11451,2863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8459,11445l8471,11457,8473,11454,8466,11451,8459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5668,11452l5673,11457,5675,11455,5668,11452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3423,11445l3435,11457,3437,11454,3430,11451,3423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2304,11445l2315,11457,2318,11454,2310,11451,2304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5101,11445l5113,11457,5116,11454,5108,11451,5101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3982,11445l3994,11457,3997,11454,3989,11451,3982,11445e" filled="t" fillcolor="#000000" stroked="f">
                <v:path arrowok="t"/>
                <v:fill/>
              </v:shape>
              <v:shape style="position:absolute;left:1462;top:11409;width:8986;height:322" coordorigin="1462,11409" coordsize="8986,322" path="m1744,11445l1756,11457,1758,11454,1751,11451,1744,11445e" filled="t" fillcolor="#000000" stroked="f">
                <v:path arrowok="t"/>
                <v:fill/>
              </v:shape>
            </v:group>
            <v:group style="position:absolute;left:3180;top:10976;width:5535;height:1186" coordorigin="3180,10976" coordsize="5535,1186">
              <v:shape style="position:absolute;left:3180;top:10976;width:5535;height:1186" coordorigin="3180,10976" coordsize="5535,1186" path="m8656,10976l3180,11393,3239,12163,8715,11746,8656,10976e" filled="t" fillcolor="#FFFFFF" stroked="f">
                <v:path arrowok="t"/>
                <v:fill/>
              </v:shape>
            </v:group>
            <v:group style="position:absolute;left:3180;top:10976;width:5535;height:1186" coordorigin="3180,10976" coordsize="5535,1186">
              <v:shape style="position:absolute;left:3180;top:10976;width:5535;height:1186" coordorigin="3180,10976" coordsize="5535,1186" path="m8715,11746l3239,12163,3180,11393,8656,10976,8715,11746xe" filled="f" stroked="t" strokeweight="2.462pt" strokecolor="#000000">
                <v:path arrowok="t"/>
              </v:shape>
              <v:shape style="position:absolute;left:4729;top:11386;width:1330;height:488" type="#_x0000_t75">
                <v:imagedata r:id="rId30" o:title=""/>
              </v:shape>
            </v:group>
            <v:group style="position:absolute;left:6225;top:11369;width:239;height:376" coordorigin="6225,11369" coordsize="239,376">
              <v:shape style="position:absolute;left:6225;top:11369;width:239;height:376" coordorigin="6225,11369" coordsize="239,376" path="m6453,11565l6464,11729,6459,11729,6453,11729,6447,11730,6441,11730,6434,11731,6405,11733,6400,11734,6390,11672,6386,11635,6384,11614,6382,11594,6379,11569,6376,11550,6373,11535,6371,11538,6359,11578,6357,11587,6345,11612,6343,11610,6340,11607,6338,11603,6335,11599,6332,11594,6330,11588,6327,11583,6324,11577,6321,11571,6319,11565,6317,11560,6315,11555,6312,11549,6309,11542,6309,11562,6310,11582,6315,11647,6321,11707,6324,11724,6315,11740,6303,11742,6290,11743,6277,11743,6264,11744,6253,11745,6253,11745,6250,11734,6249,11729,6243,11653,6239,11592,6237,11573,6236,11553,6234,11533,6233,11511,6231,11490,6226,11413,6225,11393,6229,11390,6234,11388,6240,11388,6246,11387,6252,11386,6258,11386,6264,11386,6270,11385,6276,11385,6283,11385,6289,11384,6294,11383,6295,11383,6316,11420,6319,11428,6337,11460,6338,11460,6339,11460,6348,11425,6350,11416,6362,11377,6365,11377,6369,11377,6376,11376,6382,11375,6389,11375,6396,11374,6403,11373,6411,11372,6419,11371,6426,11370,6433,11370,6439,11369,6439,11390,6441,11410,6448,11486,6452,11515,6452,11530,6453,11548,6453,11565xe" filled="f" stroked="t" strokeweight="1.477pt" strokecolor="#232020">
                <v:path arrowok="t"/>
              </v:shape>
            </v:group>
            <v:group style="position:absolute;left:6515;top:11348;width:240;height:372" coordorigin="6515,11348" coordsize="240,372">
              <v:shape style="position:absolute;left:6515;top:11348;width:240;height:372" coordorigin="6515,11348" coordsize="240,372" path="m6751,11636l6751,11637,6753,11648,6754,11660,6754,11672,6755,11684,6754,11695,6752,11705,6733,11707,6713,11708,6693,11710,6673,11712,6653,11714,6630,11716,6609,11718,6589,11719,6570,11720,6552,11720,6545,11701,6532,11619,6524,11536,6518,11460,6515,11399,6515,11380,6533,11368,6552,11363,6574,11361,6593,11359,6618,11356,6636,11355,6701,11349,6724,11348,6728,11348,6728,11348,6730,11360,6732,11372,6732,11385,6732,11397,6732,11410,6733,11422,6733,11422,6667,11432,6655,11433,6599,11439,6597,11439,6597,11439,6598,11449,6598,11459,6598,11470,6597,11481,6599,11490,6602,11499,6602,11500,6613,11500,6623,11499,6634,11499,6645,11498,6655,11497,6666,11497,6666,11497,6669,11509,6670,11520,6670,11532,6670,11544,6671,11556,6636,11574,6630,11575,6610,11589,6610,11600,6616,11644,6636,11643,6656,11642,6676,11641,6698,11640,6718,11639,6737,11638,6751,11636xe" filled="f" stroked="t" strokeweight="1.477pt" strokecolor="#232020">
                <v:path arrowok="t"/>
              </v:shape>
            </v:group>
            <v:group style="position:absolute;left:6809;top:11634;width:66;height:67" coordorigin="6809,11634" coordsize="66,67">
              <v:shape style="position:absolute;left:6809;top:11634;width:66;height:67" coordorigin="6809,11634" coordsize="66,67" path="m6874,11698l6816,11701,6814,11702,6813,11698,6813,11693,6812,11687,6811,11681,6811,11676,6811,11670,6810,11664,6810,11658,6810,11653,6810,11648,6809,11644,6809,11642,6813,11640,6843,11635,6849,11635,6856,11634,6861,11635,6867,11635,6874,11650,6874,11656,6874,11663,6874,11670,6874,11676,6875,11683,6875,11690,6875,11694,6875,11696,6875,11697,6875,11697,6874,11698xe" filled="f" stroked="t" strokeweight="1.477pt" strokecolor="#232020">
                <v:path arrowok="t"/>
              </v:shape>
            </v:group>
            <v:group style="position:absolute;left:6938;top:11625;width:66;height:67" coordorigin="6938,11625" coordsize="66,67">
              <v:shape style="position:absolute;left:6938;top:11625;width:66;height:67" coordorigin="6938,11625" coordsize="66,67" path="m7002,11688l6944,11692,6943,11692,6942,11688,6941,11683,6940,11678,6940,11672,6939,11666,6939,11660,6939,11654,6938,11649,6938,11643,6938,11638,6938,11634,6938,11632,6941,11630,6971,11625,6978,11625,6984,11625,6990,11625,6995,11625,7002,11640,7002,11646,7002,11653,7003,11660,7003,11667,7003,11673,7003,11680,7003,11684,7003,11687,7003,11687,7004,11688,7002,11688xe" filled="f" stroked="t" strokeweight="1.477pt" strokecolor="#232020">
                <v:path arrowok="t"/>
              </v:shape>
            </v:group>
            <v:group style="position:absolute;left:7066;top:11615;width:66;height:67" coordorigin="7066,11615" coordsize="66,67">
              <v:shape style="position:absolute;left:7066;top:11615;width:66;height:67" coordorigin="7066,11615" coordsize="66,67" path="m7131,11678l7073,11682,7071,11682,7070,11678,7069,11674,7069,11668,7068,11662,7066,11629,7066,11625,7100,11616,7106,11615,7112,11615,7118,11615,7124,11615,7130,11630,7131,11636,7131,11643,7131,11650,7131,11657,7131,11664,7131,11670,7132,11675,7132,11677,7132,11677,7132,11678,7131,11678xe" filled="f" stroked="t" strokeweight="1.477pt" strokecolor="#232020">
                <v:path arrowok="t"/>
              </v:shape>
            </v:group>
            <v:group style="position:absolute;left:4471;top:1508;width:3270;height:186" coordorigin="4471,1508" coordsize="3270,186">
              <v:shape style="position:absolute;left:4471;top:1508;width:3270;height:186" coordorigin="4471,1508" coordsize="3270,186" path="m4471,1694l7741,1694,7741,1508,4471,1508,4471,1694e" filled="t" fillcolor="#FFFFFF" stroked="f">
                <v:path arrowok="t"/>
                <v:fill/>
              </v:shape>
            </v:group>
            <v:group style="position:absolute;left:4471;top:1508;width:3270;height:186" coordorigin="4471,1508" coordsize="3270,186">
              <v:shape style="position:absolute;left:4471;top:1508;width:3270;height:186" coordorigin="4471,1508" coordsize="3270,186" path="m4471,1694l7741,1694,7741,1508,4471,1508,4471,1694xe" filled="f" stroked="t" strokeweight=".628pt" strokecolor="#FFFFFF">
                <v:path arrowok="t"/>
              </v:shape>
            </v:group>
            <v:group style="position:absolute;left:5040;top:407;width:1825;height:140" coordorigin="5040,407" coordsize="1825,140">
              <v:shape style="position:absolute;left:5040;top:407;width:1825;height:140" coordorigin="5040,407" coordsize="1825,140" path="m5040,547l6865,547,6865,407,5040,407,5040,547e" filled="t" fillcolor="#FFFFFF" stroked="f">
                <v:path arrowok="t"/>
                <v:fill/>
              </v:shape>
            </v:group>
            <v:group style="position:absolute;left:5040;top:407;width:1825;height:140" coordorigin="5040,407" coordsize="1825,140">
              <v:shape style="position:absolute;left:5040;top:407;width:1825;height:140" coordorigin="5040,407" coordsize="1825,140" path="m5040,547l6865,547,6865,407,5040,407,5040,547xe" filled="f" stroked="t" strokeweight=".387pt" strokecolor="#FFFFFF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2.391907pt;margin-top:302.430298pt;width:14.0pt;height:237.029207pt;mso-position-horizontal-relative:page;mso-position-vertical-relative:page;z-index:-793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63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spacing w:val="-1"/>
                      <w:w w:val="60"/>
                    </w:rPr>
                    <w:t>M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86"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6"/>
                      <w:w w:val="86"/>
                    </w:rPr>
                    <w:t>k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79"/>
                    </w:rPr>
                    <w:t>e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81"/>
                    </w:rPr>
                    <w:t>Learning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22"/>
                      <w:w w:val="81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1"/>
                      <w:w w:val="81"/>
                    </w:rPr>
                    <w:t>F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81"/>
                    </w:rPr>
                    <w:t>un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13"/>
                      <w:w w:val="81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74"/>
                    </w:rPr>
                    <w:t>With...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-8"/>
                      <w:w w:val="74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74"/>
                    </w:rPr>
                    <w:t>©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spacing w:val="0"/>
                      <w:w w:val="74"/>
                    </w:rPr>
                    <w:t> </w:t>
                  </w:r>
                  <w:hyperlink r:id="rId31"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94"/>
                      </w:rPr>
                      <w:t>ww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7"/>
                        <w:w w:val="94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91"/>
                      </w:rPr>
                      <w:t>.mrsmactivit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-7"/>
                        <w:w w:val="91"/>
                      </w:rPr>
                      <w:t>y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80"/>
                      </w:rPr>
                      <w:t>.co.uk</w:t>
                    </w:r>
                    <w:r>
                      <w:rPr>
                        <w:rFonts w:ascii="Arial" w:hAnsi="Arial" w:cs="Arial" w:eastAsia="Arial"/>
                        <w:sz w:val="24"/>
                        <w:szCs w:val="24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  <w:r>
        <w:rPr>
          <w:rFonts w:ascii="Arial" w:hAnsi="Arial" w:cs="Arial" w:eastAsia="Arial"/>
          <w:sz w:val="36"/>
          <w:szCs w:val="36"/>
          <w:spacing w:val="5"/>
          <w:w w:val="73"/>
        </w:rPr>
        <w:t>HAL</w:t>
      </w:r>
      <w:r>
        <w:rPr>
          <w:rFonts w:ascii="Arial" w:hAnsi="Arial" w:cs="Arial" w:eastAsia="Arial"/>
          <w:sz w:val="36"/>
          <w:szCs w:val="36"/>
          <w:spacing w:val="0"/>
          <w:w w:val="73"/>
        </w:rPr>
        <w:t>F</w:t>
      </w:r>
      <w:r>
        <w:rPr>
          <w:rFonts w:ascii="Arial" w:hAnsi="Arial" w:cs="Arial" w:eastAsia="Arial"/>
          <w:sz w:val="36"/>
          <w:szCs w:val="36"/>
          <w:spacing w:val="13"/>
          <w:w w:val="73"/>
        </w:rPr>
        <w:t> </w:t>
      </w:r>
      <w:r>
        <w:rPr>
          <w:rFonts w:ascii="Arial" w:hAnsi="Arial" w:cs="Arial" w:eastAsia="Arial"/>
          <w:sz w:val="36"/>
          <w:szCs w:val="36"/>
          <w:spacing w:val="-15"/>
          <w:w w:val="80"/>
        </w:rPr>
        <w:t>F</w:t>
      </w:r>
      <w:r>
        <w:rPr>
          <w:rFonts w:ascii="Arial" w:hAnsi="Arial" w:cs="Arial" w:eastAsia="Arial"/>
          <w:sz w:val="36"/>
          <w:szCs w:val="36"/>
          <w:spacing w:val="4"/>
          <w:w w:val="65"/>
        </w:rPr>
        <w:t>A</w:t>
      </w:r>
      <w:r>
        <w:rPr>
          <w:rFonts w:ascii="Arial" w:hAnsi="Arial" w:cs="Arial" w:eastAsia="Arial"/>
          <w:sz w:val="36"/>
          <w:szCs w:val="36"/>
          <w:spacing w:val="7"/>
          <w:w w:val="69"/>
        </w:rPr>
        <w:t>CE,</w:t>
      </w:r>
      <w:r>
        <w:rPr>
          <w:rFonts w:ascii="Arial" w:hAnsi="Arial" w:cs="Arial" w:eastAsia="Arial"/>
          <w:sz w:val="36"/>
          <w:szCs w:val="36"/>
          <w:spacing w:val="7"/>
          <w:w w:val="69"/>
        </w:rPr>
        <w:t> </w:t>
      </w:r>
      <w:r>
        <w:rPr>
          <w:rFonts w:ascii="Arial" w:hAnsi="Arial" w:cs="Arial" w:eastAsia="Arial"/>
          <w:sz w:val="36"/>
          <w:szCs w:val="36"/>
          <w:spacing w:val="5"/>
          <w:w w:val="73"/>
        </w:rPr>
        <w:t>HAL</w:t>
      </w:r>
      <w:r>
        <w:rPr>
          <w:rFonts w:ascii="Arial" w:hAnsi="Arial" w:cs="Arial" w:eastAsia="Arial"/>
          <w:sz w:val="36"/>
          <w:szCs w:val="36"/>
          <w:spacing w:val="0"/>
          <w:w w:val="73"/>
        </w:rPr>
        <w:t>F</w:t>
      </w:r>
      <w:r>
        <w:rPr>
          <w:rFonts w:ascii="Arial" w:hAnsi="Arial" w:cs="Arial" w:eastAsia="Arial"/>
          <w:sz w:val="36"/>
          <w:szCs w:val="36"/>
          <w:spacing w:val="13"/>
          <w:w w:val="73"/>
        </w:rPr>
        <w:t> </w:t>
      </w:r>
      <w:r>
        <w:rPr>
          <w:rFonts w:ascii="Arial" w:hAnsi="Arial" w:cs="Arial" w:eastAsia="Arial"/>
          <w:sz w:val="36"/>
          <w:szCs w:val="36"/>
          <w:spacing w:val="7"/>
          <w:w w:val="72"/>
        </w:rPr>
        <w:t>INFO</w:t>
      </w:r>
      <w:r>
        <w:rPr>
          <w:rFonts w:ascii="Arial" w:hAnsi="Arial" w:cs="Arial" w:eastAsia="Arial"/>
          <w:sz w:val="36"/>
          <w:szCs w:val="36"/>
          <w:spacing w:val="7"/>
          <w:w w:val="72"/>
        </w:rPr>
        <w:t> </w:t>
      </w:r>
      <w:r>
        <w:rPr>
          <w:rFonts w:ascii="Arial" w:hAnsi="Arial" w:cs="Arial" w:eastAsia="Arial"/>
          <w:sz w:val="36"/>
          <w:szCs w:val="36"/>
          <w:spacing w:val="7"/>
          <w:w w:val="75"/>
        </w:rPr>
        <w:t>FL</w:t>
      </w:r>
      <w:r>
        <w:rPr>
          <w:rFonts w:ascii="Arial" w:hAnsi="Arial" w:cs="Arial" w:eastAsia="Arial"/>
          <w:sz w:val="36"/>
          <w:szCs w:val="36"/>
          <w:spacing w:val="4"/>
          <w:w w:val="75"/>
        </w:rPr>
        <w:t>A</w:t>
      </w:r>
      <w:r>
        <w:rPr>
          <w:rFonts w:ascii="Arial" w:hAnsi="Arial" w:cs="Arial" w:eastAsia="Arial"/>
          <w:sz w:val="36"/>
          <w:szCs w:val="36"/>
          <w:spacing w:val="0"/>
          <w:w w:val="61"/>
        </w:rPr>
        <w:t>G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5"/>
          <w:w w:val="70"/>
        </w:rPr>
        <w:t>LARG</w:t>
      </w:r>
      <w:r>
        <w:rPr>
          <w:rFonts w:ascii="Arial" w:hAnsi="Arial" w:cs="Arial" w:eastAsia="Arial"/>
          <w:sz w:val="36"/>
          <w:szCs w:val="36"/>
          <w:spacing w:val="0"/>
          <w:w w:val="70"/>
        </w:rPr>
        <w:t>E</w:t>
      </w:r>
      <w:r>
        <w:rPr>
          <w:rFonts w:ascii="Arial" w:hAnsi="Arial" w:cs="Arial" w:eastAsia="Arial"/>
          <w:sz w:val="36"/>
          <w:szCs w:val="36"/>
          <w:spacing w:val="24"/>
          <w:w w:val="70"/>
        </w:rPr>
        <w:t> </w:t>
      </w:r>
      <w:r>
        <w:rPr>
          <w:rFonts w:ascii="Arial" w:hAnsi="Arial" w:cs="Arial" w:eastAsia="Arial"/>
          <w:sz w:val="36"/>
          <w:szCs w:val="36"/>
          <w:spacing w:val="7"/>
          <w:w w:val="76"/>
        </w:rPr>
        <w:t>SIZE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sectPr>
      <w:type w:val="continuous"/>
      <w:pgSz w:w="11920" w:h="16840"/>
      <w:pgMar w:top="320" w:bottom="0" w:left="200" w:right="1420"/>
      <w:cols w:num="2" w:equalWidth="0">
        <w:col w:w="1643" w:space="6927"/>
        <w:col w:w="173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mrsmactivity.co.uk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://www.mrsmactivity.co.uk/" TargetMode="External"/><Relationship Id="rId12" Type="http://schemas.openxmlformats.org/officeDocument/2006/relationships/hyperlink" Target="http://www.mrsmactivity.co.uk/" TargetMode="Externa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yperlink" Target="http://www.mrsmactivity.co.uk/" TargetMode="External"/><Relationship Id="rId19" Type="http://schemas.openxmlformats.org/officeDocument/2006/relationships/hyperlink" Target="http://www.mrsmactivity.co.uk/" TargetMode="Externa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hyperlink" Target="http://www.mrsmactivity.co.uk/" TargetMode="External"/><Relationship Id="rId25" Type="http://schemas.openxmlformats.org/officeDocument/2006/relationships/hyperlink" Target="http://www.mrsmactivity.co.uk/" TargetMode="External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hyperlink" Target="http://www.mrsmactivity.co.uk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2020-05-22T23:56:39Z</dcterms:created>
  <dcterms:modified xsi:type="dcterms:W3CDTF">2020-05-22T23:56:39Z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2018-07-03T00:00:00Z</vt:filetime>
  </property>
  <property fmtid="{D5CDD505-2E9C-101B-9397-08002B2CF9AE}" pid="3" name="LastSaved">
    <vt:filetime>2020-05-22T00:00:00Z</vt:filetime>
  </property>
</Properties>
</file>