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841.890015pt;height:595.276001pt;mso-position-horizontal-relative:page;mso-position-vertical-relative:page;z-index:-760" coordorigin="0,0" coordsize="16838,11906">
            <v:group style="position:absolute;left:0;top:0;width:16838;height:11906" coordorigin="0,0" coordsize="16838,11906">
              <v:shape style="position:absolute;left:0;top:0;width:16838;height:11906" coordorigin="0,0" coordsize="16838,11906" path="m16838,11906l16838,0,0,0,0,11906,16838,11906xe" filled="f" stroked="t" strokeweight="5pt" strokecolor="#000000">
                <v:path arrowok="t"/>
              </v:shape>
              <v:shape style="position:absolute;left:302;top:6100;width:3906;height:5516" type="#_x0000_t75">
                <v:imagedata r:id="rId5" o:title=""/>
              </v:shape>
            </v:group>
            <v:group style="position:absolute;left:4191;top:6083;width:34;height:5521" coordorigin="4191,6083" coordsize="34,5521">
              <v:shape style="position:absolute;left:4191;top:6083;width:34;height:5521" coordorigin="4191,6083" coordsize="34,5521" path="m4191,6214l4191,11599,4208,11599,4219,11604,4225,9064,4225,6091,4217,6083,4207,6083,4207,6117,4191,6117,4191,6214e" filled="t" fillcolor="#000000" stroked="f">
                <v:path arrowok="t"/>
                <v:fill/>
              </v:shape>
            </v:group>
            <v:group style="position:absolute;left:4219;top:11604;width:4;height:22" coordorigin="4219,11604" coordsize="4,22">
              <v:shape style="position:absolute;left:4219;top:11604;width:4;height:22" coordorigin="4219,11604" coordsize="4,22" path="m4219,11626l4223,11623,4221,11606,4219,11604,4219,11626e" filled="t" fillcolor="#000000" stroked="f">
                <v:path arrowok="t"/>
                <v:fill/>
              </v:shape>
            </v:group>
            <v:group style="position:absolute;left:4191;top:11599;width:28;height:32" coordorigin="4191,11599" coordsize="28,32">
              <v:shape style="position:absolute;left:4191;top:11599;width:28;height:32" coordorigin="4191,11599" coordsize="28,32" path="m4191,11599l4191,11616,4201,11631,4213,11630,4219,11626,4219,11604,4208,11599,4191,11599e" filled="t" fillcolor="#000000" stroked="f">
                <v:path arrowok="t"/>
                <v:fill/>
              </v:shape>
            </v:group>
            <v:group style="position:absolute;left:4213;top:11626;width:6;height:4" coordorigin="4213,11626" coordsize="6,4">
              <v:shape style="position:absolute;left:4213;top:11626;width:6;height:4" coordorigin="4213,11626" coordsize="6,4" path="m4213,11630l4219,11629,4219,11626,4213,11630e" filled="t" fillcolor="#000000" stroked="f">
                <v:path arrowok="t"/>
                <v:fill/>
              </v:shape>
            </v:group>
            <v:group style="position:absolute;left:285;top:6083;width:3928;height:5550" coordorigin="285,6083" coordsize="3928,5550">
              <v:shape style="position:absolute;left:285;top:6083;width:3928;height:5550" coordorigin="285,6083" coordsize="3928,5550" path="m285,6091l285,11625,293,11633,4208,11633,4213,11630,4201,11631,4191,11616,4191,11599,319,11599,319,11613,312,11602,305,11599,305,6113,303,6113,303,6083,293,6083,285,6091e" filled="t" fillcolor="#000000" stroked="f">
                <v:path arrowok="t"/>
                <v:fill/>
              </v:shape>
            </v:group>
            <v:group style="position:absolute;left:4191;top:6102;width:15;height:15" coordorigin="4191,6102" coordsize="15,15">
              <v:shape style="position:absolute;left:4191;top:6102;width:15;height:15" coordorigin="4191,6102" coordsize="15,15" path="m4191,6117l4207,6117,4195,6110,4191,6102,4191,6117e" filled="t" fillcolor="#000000" stroked="f">
                <v:path arrowok="t"/>
                <v:fill/>
              </v:shape>
            </v:group>
            <v:group style="position:absolute;left:303;top:6083;width:3903;height:34" coordorigin="303,6083" coordsize="3903,34">
              <v:shape style="position:absolute;left:303;top:6083;width:3903;height:34" coordorigin="303,6083" coordsize="3903,34" path="m303,6083l303,6113,312,6104,319,6104,319,6113,435,6117,4191,6117,4191,6102,4195,6110,4207,6117,4207,6083,319,6083,319,6104,319,6083,303,6083e" filled="t" fillcolor="#000000" stroked="f">
                <v:path arrowok="t"/>
                <v:fill/>
              </v:shape>
            </v:group>
            <v:group style="position:absolute;left:303;top:6104;width:16;height:10" coordorigin="303,6104" coordsize="16,10">
              <v:shape style="position:absolute;left:303;top:6104;width:16;height:10" coordorigin="303,6104" coordsize="16,10" path="m303,6113l319,6113,319,6104,312,6104,303,6113e" filled="t" fillcolor="#000000" stroked="f">
                <v:path arrowok="t"/>
                <v:fill/>
              </v:shape>
            </v:group>
            <v:group style="position:absolute;left:312;top:6113;width:2;height:5487" coordorigin="312,6113" coordsize="2,5487">
              <v:shape style="position:absolute;left:312;top:6113;width:2;height:5487" coordorigin="312,6113" coordsize="0,5487" path="m312,11599l312,6113e" filled="f" stroked="t" strokeweight=".789131pt" strokecolor="#000000">
                <v:path arrowok="t"/>
              </v:shape>
            </v:group>
            <v:group style="position:absolute;left:305;top:11599;width:14;height:14" coordorigin="305,11599" coordsize="14,14">
              <v:shape style="position:absolute;left:305;top:11599;width:14;height:14" coordorigin="305,11599" coordsize="14,14" path="m305,11599l312,11602,319,11613,319,11599,305,11599e" filled="t" fillcolor="#000000" stroked="f">
                <v:path arrowok="t"/>
                <v:fill/>
              </v:shape>
            </v:group>
            <v:group style="position:absolute;left:486;top:6568;width:3521;height:4867" coordorigin="486,6568" coordsize="3521,4867">
              <v:shape style="position:absolute;left:486;top:6568;width:3521;height:4867" coordorigin="486,6568" coordsize="3521,4867" path="m4007,11435l4007,6568,486,6568,486,11435,4007,11435xe" filled="t" fillcolor="#FFFFFF" stroked="f">
                <v:path arrowok="t"/>
                <v:fill/>
              </v:shape>
            </v:group>
            <v:group style="position:absolute;left:3993;top:6268;width:29;height:5168" coordorigin="3993,6268" coordsize="29,5168">
              <v:shape style="position:absolute;left:3993;top:6268;width:29;height:5168" coordorigin="3993,6268" coordsize="29,5168" path="m3993,6324l3993,11421,4007,11421,4015,11423,4020,11436,4022,8800,4022,6274,4015,6268,4004,6268,4004,6289,4004,6297,3994,6297,3993,6324e" filled="t" fillcolor="#000000" stroked="f">
                <v:path arrowok="t"/>
                <v:fill/>
              </v:shape>
            </v:group>
            <v:group style="position:absolute;left:4020;top:11436;width:2;height:4" coordorigin="4020,11436" coordsize="2,4">
              <v:shape style="position:absolute;left:4020;top:11436;width:2;height:4" coordorigin="4020,11436" coordsize="1,4" path="m4020,11440l4021,11439,4020,11436,4020,11440e" filled="t" fillcolor="#000000" stroked="f">
                <v:path arrowok="t"/>
                <v:fill/>
              </v:shape>
            </v:group>
            <v:group style="position:absolute;left:3993;top:11421;width:27;height:28" coordorigin="3993,11421" coordsize="27,28">
              <v:shape style="position:absolute;left:3993;top:11421;width:27;height:28" coordorigin="3993,11421" coordsize="27,28" path="m3993,11421l3993,11435,4004,11449,4004,11449,4012,11446,4020,11440,4020,11436,4015,11423,4007,11421,3993,11421e" filled="t" fillcolor="#000000" stroked="f">
                <v:path arrowok="t"/>
                <v:fill/>
              </v:shape>
            </v:group>
            <v:group style="position:absolute;left:4012;top:11440;width:7;height:6" coordorigin="4012,11440" coordsize="7,6">
              <v:shape style="position:absolute;left:4012;top:11440;width:7;height:6" coordorigin="4012,11440" coordsize="7,6" path="m4012,11446l4020,11443,4020,11440,4012,11446e" filled="t" fillcolor="#000000" stroked="f">
                <v:path arrowok="t"/>
                <v:fill/>
              </v:shape>
            </v:group>
            <v:group style="position:absolute;left:471;top:6268;width:3541;height:5182" coordorigin="471,6268" coordsize="3541,5182">
              <v:shape style="position:absolute;left:471;top:6268;width:3541;height:5182" coordorigin="471,6268" coordsize="3541,5182" path="m471,6274l471,11443,478,11450,4007,11450,4012,11446,4004,11449,3993,11435,3993,11421,497,11421,496,11435,488,11427,488,6268,478,6268,471,6274e" filled="t" fillcolor="#000000" stroked="f">
                <v:path arrowok="t"/>
                <v:fill/>
              </v:shape>
            </v:group>
            <v:group style="position:absolute;left:3994;top:6283;width:10;height:14" coordorigin="3994,6283" coordsize="10,14">
              <v:shape style="position:absolute;left:3994;top:6283;width:10;height:14" coordorigin="3994,6283" coordsize="10,14" path="m3994,6297l4004,6297,4004,6289,3995,6283,3994,6297e" filled="t" fillcolor="#000000" stroked="f">
                <v:path arrowok="t"/>
                <v:fill/>
              </v:shape>
            </v:group>
            <v:group style="position:absolute;left:492;top:6268;width:3512;height:29" coordorigin="492,6268" coordsize="3512,29">
              <v:shape style="position:absolute;left:492;top:6268;width:3512;height:29" coordorigin="492,6268" coordsize="3512,29" path="m492,6268l492,6289,497,6288,500,6294,687,6297,3994,6297,3995,6283,4004,6289,4004,6268,492,6268e" filled="t" fillcolor="#000000" stroked="f">
                <v:path arrowok="t"/>
                <v:fill/>
              </v:shape>
            </v:group>
            <v:group style="position:absolute;left:487;top:6268;width:2;height:2" coordorigin="487,6268" coordsize="2,2">
              <v:shape style="position:absolute;left:487;top:6268;width:2;height:2" coordorigin="487,6268" coordsize="2,0" path="m487,6268l489,6268e" filled="f" stroked="t" strokeweight=".1pt" strokecolor="#000000">
                <v:path arrowok="t"/>
              </v:shape>
            </v:group>
            <v:group style="position:absolute;left:488;top:6568;width:2;height:1244" coordorigin="488,6568" coordsize="2,1244">
              <v:shape style="position:absolute;left:488;top:6568;width:2;height:1244" coordorigin="488,6568" coordsize="0,1244" path="m488,7812l488,6568e" filled="f" stroked="t" strokeweight=".1pt" strokecolor="#000000">
                <v:path arrowok="t"/>
              </v:shape>
            </v:group>
            <v:group style="position:absolute;left:488;top:9189;width:2;height:2238" coordorigin="488,9189" coordsize="2,2238">
              <v:shape style="position:absolute;left:488;top:9189;width:2;height:2238" coordorigin="488,9189" coordsize="0,2238" path="m488,11427l488,9189e" filled="f" stroked="t" strokeweight=".1pt" strokecolor="#000000">
                <v:path arrowok="t"/>
              </v:shape>
            </v:group>
            <v:group style="position:absolute;left:492;top:6288;width:8;height:6" coordorigin="492,6288" coordsize="8,6">
              <v:shape style="position:absolute;left:492;top:6288;width:8;height:6" coordorigin="492,6288" coordsize="8,6" path="m492,6289l495,6294,500,6294,497,6288,492,6289e" filled="t" fillcolor="#000000" stroked="f">
                <v:path arrowok="t"/>
                <v:fill/>
              </v:shape>
            </v:group>
            <v:group style="position:absolute;left:488;top:11421;width:9;height:14" coordorigin="488,11421" coordsize="9,14">
              <v:shape style="position:absolute;left:488;top:11421;width:9;height:14" coordorigin="488,11421" coordsize="9,14" path="m488,11427l496,11435,497,11421,493,11421,488,11427e" filled="t" fillcolor="#000000" stroked="f">
                <v:path arrowok="t"/>
                <v:fill/>
              </v:shape>
            </v:group>
            <v:group style="position:absolute;left:3993;top:6268;width:29;height:5168" coordorigin="3993,6268" coordsize="29,5168">
              <v:shape style="position:absolute;left:3993;top:6268;width:29;height:5168" coordorigin="3993,6268" coordsize="29,5168" path="m3993,6324l3993,11421,4007,11421,4015,11423,4020,11436,4022,8800,4022,6274,4015,6268,4004,6268,4004,6289,4004,6297,3994,6297,3993,6324e" filled="t" fillcolor="#000000" stroked="f">
                <v:path arrowok="t"/>
                <v:fill/>
              </v:shape>
            </v:group>
            <v:group style="position:absolute;left:4020;top:11436;width:2;height:4" coordorigin="4020,11436" coordsize="2,4">
              <v:shape style="position:absolute;left:4020;top:11436;width:2;height:4" coordorigin="4020,11436" coordsize="1,4" path="m4020,11440l4021,11439,4020,11436,4020,11440e" filled="t" fillcolor="#000000" stroked="f">
                <v:path arrowok="t"/>
                <v:fill/>
              </v:shape>
            </v:group>
            <v:group style="position:absolute;left:3993;top:11421;width:27;height:28" coordorigin="3993,11421" coordsize="27,28">
              <v:shape style="position:absolute;left:3993;top:11421;width:27;height:28" coordorigin="3993,11421" coordsize="27,28" path="m3993,11421l3993,11435,4004,11449,4004,11449,4012,11446,4020,11440,4020,11436,4015,11423,4007,11421,3993,11421e" filled="t" fillcolor="#000000" stroked="f">
                <v:path arrowok="t"/>
                <v:fill/>
              </v:shape>
            </v:group>
            <v:group style="position:absolute;left:4012;top:11440;width:7;height:6" coordorigin="4012,11440" coordsize="7,6">
              <v:shape style="position:absolute;left:4012;top:11440;width:7;height:6" coordorigin="4012,11440" coordsize="7,6" path="m4012,11446l4020,11443,4020,11440,4012,11446e" filled="t" fillcolor="#000000" stroked="f">
                <v:path arrowok="t"/>
                <v:fill/>
              </v:shape>
            </v:group>
            <v:group style="position:absolute;left:471;top:6268;width:3541;height:5182" coordorigin="471,6268" coordsize="3541,5182">
              <v:shape style="position:absolute;left:471;top:6268;width:3541;height:5182" coordorigin="471,6268" coordsize="3541,5182" path="m471,6274l471,11443,478,11450,4007,11450,4012,11446,4004,11449,3993,11435,3993,11421,497,11421,496,11435,488,11427,488,6268,478,6268,471,6274e" filled="t" fillcolor="#000000" stroked="f">
                <v:path arrowok="t"/>
                <v:fill/>
              </v:shape>
            </v:group>
            <v:group style="position:absolute;left:3994;top:6283;width:10;height:14" coordorigin="3994,6283" coordsize="10,14">
              <v:shape style="position:absolute;left:3994;top:6283;width:10;height:14" coordorigin="3994,6283" coordsize="10,14" path="m3994,6297l4004,6297,4004,6289,3995,6283,3994,6297e" filled="t" fillcolor="#000000" stroked="f">
                <v:path arrowok="t"/>
                <v:fill/>
              </v:shape>
            </v:group>
            <v:group style="position:absolute;left:492;top:6268;width:3512;height:29" coordorigin="492,6268" coordsize="3512,29">
              <v:shape style="position:absolute;left:492;top:6268;width:3512;height:29" coordorigin="492,6268" coordsize="3512,29" path="m492,6268l492,6289,497,6288,500,6294,687,6297,3994,6297,3995,6283,4004,6289,4004,6268,492,6268e" filled="t" fillcolor="#000000" stroked="f">
                <v:path arrowok="t"/>
                <v:fill/>
              </v:shape>
            </v:group>
            <v:group style="position:absolute;left:492;top:6288;width:8;height:6" coordorigin="492,6288" coordsize="8,6">
              <v:shape style="position:absolute;left:492;top:6288;width:8;height:6" coordorigin="492,6288" coordsize="8,6" path="m492,6289l495,6294,500,6294,497,6288,492,6289e" filled="t" fillcolor="#000000" stroked="f">
                <v:path arrowok="t"/>
                <v:fill/>
              </v:shape>
            </v:group>
            <v:group style="position:absolute;left:488;top:11421;width:9;height:14" coordorigin="488,11421" coordsize="9,14">
              <v:shape style="position:absolute;left:488;top:11421;width:9;height:14" coordorigin="488,11421" coordsize="9,14" path="m488,11427l496,11435,497,11421,493,11421,488,11427e" filled="t" fillcolor="#000000" stroked="f">
                <v:path arrowok="t"/>
                <v:fill/>
              </v:shape>
            </v:group>
            <v:group style="position:absolute;left:302;top:6268;width:3906;height:300" coordorigin="302,6268" coordsize="3906,300">
              <v:shape style="position:absolute;left:302;top:6268;width:3906;height:300" coordorigin="302,6268" coordsize="3906,300" path="m4208,6568l4208,6268,302,6268,302,6568,4208,6568e" filled="t" fillcolor="#FFFFFF" stroked="f">
                <v:path arrowok="t"/>
                <v:fill/>
              </v:shape>
            </v:group>
            <v:group style="position:absolute;left:302;top:6237;width:3906;height:63" coordorigin="302,6237" coordsize="3906,63">
              <v:shape style="position:absolute;left:302;top:6237;width:3906;height:63" coordorigin="302,6237" coordsize="3906,63" path="m604,6237l604,6299,4510,6299,4510,6237,604,6237e" filled="t" fillcolor="#000000" stroked="f">
                <v:path arrowok="t"/>
                <v:fill/>
              </v:shape>
            </v:group>
            <v:group style="position:absolute;left:302;top:6537;width:3906;height:63" coordorigin="302,6537" coordsize="3906,63">
              <v:shape style="position:absolute;left:302;top:6537;width:3906;height:63" coordorigin="302,6537" coordsize="3906,63" path="m604,6537l604,6599,4510,6599,4510,6537,604,6537e" filled="t" fillcolor="#000000" stroked="f">
                <v:path arrowok="t"/>
                <v:fill/>
              </v:shape>
            </v:group>
            <v:group style="position:absolute;left:302;top:6315;width:3906;height:206" coordorigin="302,6315" coordsize="3906,206">
              <v:shape style="position:absolute;left:302;top:6315;width:3906;height:206" coordorigin="302,6315" coordsize="3906,206" path="m4178,6322l4178,6336,4181,6335,4186,6343,4364,6521,4372,6521,4510,6383,4510,6348,4380,6479,4380,6500,4376,6501,4361,6498,4361,6483,4193,6315,4185,6315,4178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4361,6498l4376,6501,4380,6500,4372,6494,4368,6490,4361,6498e" filled="t" fillcolor="#000000" stroked="f">
                <v:path arrowok="t"/>
                <v:fill/>
              </v:shape>
              <v:shape style="position:absolute;left:302;top:6315;width:3906;height:206" coordorigin="302,6315" coordsize="3906,206" path="m4368,6490l4372,6494,4380,6500,4380,6479,4368,6490e" filled="t" fillcolor="#000000" stroked="f">
                <v:path arrowok="t"/>
                <v:fill/>
              </v:shape>
              <v:shape style="position:absolute;left:302;top:6315;width:3906;height:206" coordorigin="302,6315" coordsize="3906,206" path="m4361,6483l4361,6498,4368,6490,4361,6483e" filled="t" fillcolor="#000000" stroked="f">
                <v:path arrowok="t"/>
                <v:fill/>
              </v:shape>
              <v:shape style="position:absolute;left:302;top:6315;width:3906;height:206" coordorigin="302,6315" coordsize="3906,206" path="m3831,6346l4006,6521,4014,6521,4188,6347,4186,6343,4185,6342,4178,6336,4178,6322,4021,6479,4021,6500,4018,6501,4013,6493,3838,6318,3838,6338,3831,6346e" filled="t" fillcolor="#000000" stroked="f">
                <v:path arrowok="t"/>
                <v:fill/>
              </v:shape>
              <v:shape style="position:absolute;left:302;top:6315;width:3906;height:206" coordorigin="302,6315" coordsize="3906,206" path="m4178,6336l4185,6342,4186,6343,4181,6335,4178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4013,6493l4018,6501,4021,6500,4014,6494,4013,6493e" filled="t" fillcolor="#000000" stroked="f">
                <v:path arrowok="t"/>
                <v:fill/>
              </v:shape>
              <v:shape style="position:absolute;left:302;top:6315;width:3906;height:206" coordorigin="302,6315" coordsize="3906,206" path="m4011,6489l4013,6493,4014,6494,4021,6500,4021,6479,4011,6489e" filled="t" fillcolor="#000000" stroked="f">
                <v:path arrowok="t"/>
                <v:fill/>
              </v:shape>
              <v:shape style="position:absolute;left:302;top:6315;width:3906;height:206" coordorigin="302,6315" coordsize="3906,206" path="m3819,6336l3827,6342,3831,6346,3838,6338,3823,6335,3819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3819,6322l3819,6336,3823,6335,3838,6338,3838,6318,3835,6315,3827,6315,3819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3472,6346l3648,6521,3655,6521,3831,6346,3827,6342,3819,6336,3819,6322,3663,6479,3663,6500,3659,6501,3644,6498,3644,6483,3480,6318,3480,6338,3472,6346e" filled="t" fillcolor="#000000" stroked="f">
                <v:path arrowok="t"/>
                <v:fill/>
              </v:shape>
              <v:shape style="position:absolute;left:302;top:6315;width:3906;height:206" coordorigin="302,6315" coordsize="3906,206" path="m3644,6498l3659,6501,3663,6500,3655,6494,3652,6490,3644,6498e" filled="t" fillcolor="#000000" stroked="f">
                <v:path arrowok="t"/>
                <v:fill/>
              </v:shape>
              <v:shape style="position:absolute;left:302;top:6315;width:3906;height:206" coordorigin="302,6315" coordsize="3906,206" path="m3652,6490l3655,6494,3663,6500,3663,6479,3652,6490e" filled="t" fillcolor="#000000" stroked="f">
                <v:path arrowok="t"/>
                <v:fill/>
              </v:shape>
              <v:shape style="position:absolute;left:302;top:6315;width:3906;height:206" coordorigin="302,6315" coordsize="3906,206" path="m3644,6483l3644,6498,3652,6490,3644,6483e" filled="t" fillcolor="#000000" stroked="f">
                <v:path arrowok="t"/>
                <v:fill/>
              </v:shape>
              <v:shape style="position:absolute;left:302;top:6315;width:3906;height:206" coordorigin="302,6315" coordsize="3906,206" path="m3461,6336l3469,6342,3472,6346,3480,6338,3465,6335,3461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3461,6322l3461,6336,3465,6335,3480,6338,3480,6318,3476,6315,3468,6315,3461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3103,6322l3103,6336,3106,6335,3111,6343,3289,6521,3297,6521,3472,6346,3469,6342,3461,6336,3461,6322,3305,6479,3305,6500,3301,6501,3286,6498,3286,6483,3118,6315,3110,6315,3103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3286,6498l3301,6501,3305,6500,3297,6494,3293,6490,3286,6498e" filled="t" fillcolor="#000000" stroked="f">
                <v:path arrowok="t"/>
                <v:fill/>
              </v:shape>
              <v:shape style="position:absolute;left:302;top:6315;width:3906;height:206" coordorigin="302,6315" coordsize="3906,206" path="m3293,6490l3297,6494,3305,6500,3305,6479,3293,6490e" filled="t" fillcolor="#000000" stroked="f">
                <v:path arrowok="t"/>
                <v:fill/>
              </v:shape>
              <v:shape style="position:absolute;left:302;top:6315;width:3906;height:206" coordorigin="302,6315" coordsize="3906,206" path="m3286,6483l3286,6498,3293,6490,3286,6483e" filled="t" fillcolor="#000000" stroked="f">
                <v:path arrowok="t"/>
                <v:fill/>
              </v:shape>
              <v:shape style="position:absolute;left:302;top:6315;width:3906;height:206" coordorigin="302,6315" coordsize="3906,206" path="m2744,6322l2744,6336,2748,6335,2753,6343,2931,6521,2939,6521,3113,6347,3111,6343,3110,6342,3103,6336,3103,6322,2946,6479,2946,6500,2943,6501,2938,6493,2760,6315,2752,6315,2744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3103,6336l3110,6342,3111,6343,3106,6335,3103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2938,6493l2943,6501,2946,6500,2939,6494,2938,6493e" filled="t" fillcolor="#000000" stroked="f">
                <v:path arrowok="t"/>
                <v:fill/>
              </v:shape>
              <v:shape style="position:absolute;left:302;top:6315;width:3906;height:206" coordorigin="302,6315" coordsize="3906,206" path="m2936,6489l2938,6493,2939,6494,2946,6500,2946,6479,2936,6489e" filled="t" fillcolor="#000000" stroked="f">
                <v:path arrowok="t"/>
                <v:fill/>
              </v:shape>
              <v:shape style="position:absolute;left:302;top:6315;width:3906;height:206" coordorigin="302,6315" coordsize="3906,206" path="m2397,6346l2572,6521,2580,6521,2755,6347,2753,6343,2752,6342,2744,6336,2744,6322,2588,6479,2588,6500,2584,6501,2579,6493,2405,6318,2405,6338,2397,6346e" filled="t" fillcolor="#000000" stroked="f">
                <v:path arrowok="t"/>
                <v:fill/>
              </v:shape>
              <v:shape style="position:absolute;left:302;top:6315;width:3906;height:206" coordorigin="302,6315" coordsize="3906,206" path="m2744,6336l2752,6342,2753,6343,2748,6335,2744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2579,6493l2584,6501,2588,6500,2580,6494,2579,6493e" filled="t" fillcolor="#000000" stroked="f">
                <v:path arrowok="t"/>
                <v:fill/>
              </v:shape>
              <v:shape style="position:absolute;left:302;top:6315;width:3906;height:206" coordorigin="302,6315" coordsize="3906,206" path="m2577,6489l2579,6493,2580,6494,2588,6500,2588,6479,2577,6489e" filled="t" fillcolor="#000000" stroked="f">
                <v:path arrowok="t"/>
                <v:fill/>
              </v:shape>
              <v:shape style="position:absolute;left:302;top:6315;width:3906;height:206" coordorigin="302,6315" coordsize="3906,206" path="m2386,6336l2394,6342,2397,6346,2405,6338,2390,6335,2386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2386,6322l2386,6336,2390,6335,2405,6338,2405,6318,2401,6315,2393,6315,2386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2028,6322l2028,6336,2031,6335,2036,6343,2214,6521,2222,6521,2397,6346,2394,6342,2386,6336,2386,6322,2230,6479,2230,6500,2226,6501,2211,6498,2211,6483,2043,6315,2035,6315,2028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2211,6498l2226,6501,2230,6500,2222,6494,2218,6490,2211,6498e" filled="t" fillcolor="#000000" stroked="f">
                <v:path arrowok="t"/>
                <v:fill/>
              </v:shape>
              <v:shape style="position:absolute;left:302;top:6315;width:3906;height:206" coordorigin="302,6315" coordsize="3906,206" path="m2218,6490l2222,6494,2230,6500,2230,6479,2218,6490e" filled="t" fillcolor="#000000" stroked="f">
                <v:path arrowok="t"/>
                <v:fill/>
              </v:shape>
              <v:shape style="position:absolute;left:302;top:6315;width:3906;height:206" coordorigin="302,6315" coordsize="3906,206" path="m2211,6483l2211,6498,2218,6490,2211,6483e" filled="t" fillcolor="#000000" stroked="f">
                <v:path arrowok="t"/>
                <v:fill/>
              </v:shape>
              <v:shape style="position:absolute;left:302;top:6315;width:3906;height:206" coordorigin="302,6315" coordsize="3906,206" path="m1681,6346l1856,6521,1864,6521,2038,6347,2036,6343,2035,6342,2028,6336,2028,6322,1871,6479,1871,6500,1868,6501,1863,6493,1688,6318,1688,6338,1681,6346e" filled="t" fillcolor="#000000" stroked="f">
                <v:path arrowok="t"/>
                <v:fill/>
              </v:shape>
              <v:shape style="position:absolute;left:302;top:6315;width:3906;height:206" coordorigin="302,6315" coordsize="3906,206" path="m2028,6336l2035,6342,2036,6343,2031,6335,2028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1863,6493l1868,6501,1871,6500,1863,6494,1863,6493e" filled="t" fillcolor="#000000" stroked="f">
                <v:path arrowok="t"/>
                <v:fill/>
              </v:shape>
              <v:shape style="position:absolute;left:302;top:6315;width:3906;height:206" coordorigin="302,6315" coordsize="3906,206" path="m1861,6489l1863,6493,1863,6494,1871,6500,1871,6479,1861,6489e" filled="t" fillcolor="#000000" stroked="f">
                <v:path arrowok="t"/>
                <v:fill/>
              </v:shape>
              <v:shape style="position:absolute;left:302;top:6315;width:3906;height:206" coordorigin="302,6315" coordsize="3906,206" path="m1669,6336l1677,6342,1681,6346,1688,6338,1673,6335,1669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1669,6322l1669,6336,1673,6335,1688,6338,1688,6318,1685,6315,1677,6315,1669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1322,6346l1497,6521,1505,6521,1681,6346,1677,6342,1669,6336,1669,6322,1513,6479,1513,6500,1509,6501,1494,6498,1494,6483,1330,6318,1330,6338,1322,6346e" filled="t" fillcolor="#000000" stroked="f">
                <v:path arrowok="t"/>
                <v:fill/>
              </v:shape>
              <v:shape style="position:absolute;left:302;top:6315;width:3906;height:206" coordorigin="302,6315" coordsize="3906,206" path="m1494,6498l1509,6501,1513,6500,1505,6494,1501,6490,1494,6498e" filled="t" fillcolor="#000000" stroked="f">
                <v:path arrowok="t"/>
                <v:fill/>
              </v:shape>
              <v:shape style="position:absolute;left:302;top:6315;width:3906;height:206" coordorigin="302,6315" coordsize="3906,206" path="m1501,6490l1505,6494,1513,6500,1513,6479,1501,6490e" filled="t" fillcolor="#000000" stroked="f">
                <v:path arrowok="t"/>
                <v:fill/>
              </v:shape>
              <v:shape style="position:absolute;left:302;top:6315;width:3906;height:206" coordorigin="302,6315" coordsize="3906,206" path="m1494,6483l1494,6498,1501,6490,1494,6483e" filled="t" fillcolor="#000000" stroked="f">
                <v:path arrowok="t"/>
                <v:fill/>
              </v:shape>
              <v:shape style="position:absolute;left:302;top:6315;width:3906;height:206" coordorigin="302,6315" coordsize="3906,206" path="m1311,6336l1319,6342,1322,6346,1330,6338,1315,6335,1311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1311,6322l1311,6336,1315,6335,1330,6338,1330,6318,1326,6315,1318,6315,1311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953,6322l953,6336,956,6335,961,6343,1139,6521,1147,6521,1322,6346,1319,6342,1311,6336,1311,6322,1155,6479,1155,6500,1151,6501,1146,6493,968,6315,960,6315,953,6322e" filled="t" fillcolor="#000000" stroked="f">
                <v:path arrowok="t"/>
                <v:fill/>
              </v:shape>
              <v:shape style="position:absolute;left:302;top:6315;width:3906;height:206" coordorigin="302,6315" coordsize="3906,206" path="m1146,6493l1151,6501,1155,6500,1147,6494,1146,6493e" filled="t" fillcolor="#000000" stroked="f">
                <v:path arrowok="t"/>
                <v:fill/>
              </v:shape>
              <v:shape style="position:absolute;left:302;top:6315;width:3906;height:206" coordorigin="302,6315" coordsize="3906,206" path="m1144,6489l1146,6493,1147,6494,1155,6500,1155,6479,1144,6489e" filled="t" fillcolor="#000000" stroked="f">
                <v:path arrowok="t"/>
                <v:fill/>
              </v:shape>
              <v:shape style="position:absolute;left:302;top:6315;width:3906;height:206" coordorigin="302,6315" coordsize="3906,206" path="m604,6345l781,6521,789,6521,963,6347,961,6343,960,6342,953,6336,953,6322,796,6479,796,6500,792,6501,777,6498,777,6483,610,6315,604,6315,604,6345e" filled="t" fillcolor="#000000" stroked="f">
                <v:path arrowok="t"/>
                <v:fill/>
              </v:shape>
              <v:shape style="position:absolute;left:302;top:6315;width:3906;height:206" coordorigin="302,6315" coordsize="3906,206" path="m953,6336l960,6342,961,6343,956,6335,953,6336e" filled="t" fillcolor="#000000" stroked="f">
                <v:path arrowok="t"/>
                <v:fill/>
              </v:shape>
              <v:shape style="position:absolute;left:302;top:6315;width:3906;height:206" coordorigin="302,6315" coordsize="3906,206" path="m777,6498l792,6501,796,6500,788,6494,785,6490,777,6498e" filled="t" fillcolor="#000000" stroked="f">
                <v:path arrowok="t"/>
                <v:fill/>
              </v:shape>
              <v:shape style="position:absolute;left:302;top:6315;width:3906;height:206" coordorigin="302,6315" coordsize="3906,206" path="m785,6490l788,6494,796,6500,796,6479,785,6490e" filled="t" fillcolor="#000000" stroked="f">
                <v:path arrowok="t"/>
                <v:fill/>
              </v:shape>
              <v:shape style="position:absolute;left:302;top:6315;width:3906;height:206" coordorigin="302,6315" coordsize="3906,206" path="m777,6483l777,6498,785,6490,777,6483e" filled="t" fillcolor="#000000" stroked="f">
                <v:path arrowok="t"/>
                <v:fill/>
              </v:shape>
              <v:shape style="position:absolute;left:302;top:6315;width:3906;height:206" coordorigin="302,6315" coordsize="3906,206" path="m604,6347l605,6347,604,6346,604,6347e" filled="t" fillcolor="#000000" stroked="f">
                <v:path arrowok="t"/>
                <v:fill/>
              </v:shape>
            </v:group>
            <v:group style="position:absolute;left:499;top:6038;width:3544;height:760" coordorigin="499,6038" coordsize="3544,760">
              <v:shape style="position:absolute;left:499;top:6038;width:3544;height:760" coordorigin="499,6038" coordsize="3544,760" path="m499,6305l536,6798,4043,6531,4006,6038,499,6305e" filled="t" fillcolor="#FFFFFF" stroked="f">
                <v:path arrowok="t"/>
                <v:fill/>
              </v:shape>
            </v:group>
            <v:group style="position:absolute;left:499;top:6038;width:3544;height:760" coordorigin="499,6038" coordsize="3544,760">
              <v:shape style="position:absolute;left:499;top:6038;width:3544;height:760" coordorigin="499,6038" coordsize="3544,760" path="m4043,6531l536,6798,499,6305,4006,6038,4043,6531xe" filled="f" stroked="t" strokeweight="1.577pt" strokecolor="#000000">
                <v:path arrowok="t"/>
              </v:shape>
              <v:shape style="position:absolute;left:627;top:6250;width:3271;height:426" type="#_x0000_t75">
                <v:imagedata r:id="rId6" o:title=""/>
              </v:shape>
              <v:shape style="position:absolute;left:3099;top:9567;width:1141;height:2081" type="#_x0000_t75">
                <v:imagedata r:id="rId7" o:title=""/>
              </v:shape>
              <v:shape style="position:absolute;left:279;top:7794;width:1268;height:1412" type="#_x0000_t75">
                <v:imagedata r:id="rId8" o:title=""/>
              </v:shape>
              <v:shape style="position:absolute;left:188;top:10493;width:1234;height:1297" type="#_x0000_t75">
                <v:imagedata r:id="rId9" o:title=""/>
              </v:shape>
            </v:group>
            <v:group style="position:absolute;left:201;top:5953;width:4109;height:5811" coordorigin="201,5953" coordsize="4109,5811">
              <v:shape style="position:absolute;left:201;top:5953;width:4109;height:5811" coordorigin="201,5953" coordsize="4109,5811" path="m4310,11764l4310,5953,201,5953,201,11764,4310,11764xe" filled="f" stroked="t" strokeweight=".988pt" strokecolor="#000000">
                <v:path arrowok="t"/>
              </v:shape>
            </v:group>
            <v:group style="position:absolute;left:4434;top:6098;width:3859;height:4797" coordorigin="4434,6098" coordsize="3859,4797">
              <v:shape style="position:absolute;left:4434;top:6098;width:3859;height:4797" coordorigin="4434,6098" coordsize="3859,4797" path="m4434,6349l4434,10644,4444,10704,4469,10759,4510,10807,4563,10846,4626,10875,4697,10891,4748,10895,7980,10895,8056,10887,8124,10867,8184,10834,8233,10792,8269,10741,8290,10684,8294,10644,8294,6349,8285,6289,8259,6234,8218,6186,8165,6147,8102,6118,8031,6101,7980,6098,4748,6098,4672,6105,4604,6126,4544,6159,4495,6201,4459,6251,4439,6308,4434,6349e" filled="t" fillcolor="#FFFFFF" stroked="f">
                <v:path arrowok="t"/>
                <v:fill/>
              </v:shape>
            </v:group>
            <v:group style="position:absolute;left:4748;top:6205;width:3576;height:4720" coordorigin="4748,6205" coordsize="3576,4720">
              <v:shape style="position:absolute;left:4748;top:6205;width:3576;height:4720" coordorigin="4748,6205" coordsize="3576,4720" path="m4748,10919l7694,10920,7755,10921,7812,10924,7833,10924,7853,10925,7873,10925,7914,10926,7934,10925,8013,10919,8077,10906,8141,10882,8199,10850,8248,10809,8286,10760,8310,10703,8319,6579,8319,6559,8323,6459,8324,6438,8324,6418,8323,6398,8316,6320,8298,6257,8270,6205,8270,6444,8269,6518,8269,10630,8258,10698,8229,10756,8184,10802,8128,10837,8065,10859,7998,10869,7693,10870,4771,10870,4771,10897,4765,10913,4748,10919e" filled="t" fillcolor="#000000" stroked="f">
                <v:path arrowok="t"/>
                <v:fill/>
              </v:shape>
            </v:group>
            <v:group style="position:absolute;left:4459;top:6073;width:3811;height:371" coordorigin="4459,6073" coordsize="3811,371">
              <v:shape style="position:absolute;left:4459;top:6073;width:3811;height:371" coordorigin="4459,6073" coordsize="3811,371" path="m4459,6205l4459,6372,4460,6347,4464,6324,4486,6262,4523,6211,4574,6172,4634,6144,4700,6127,4765,6122,4827,6121,4927,6121,5027,6122,5066,6123,7694,6123,7755,6121,7797,6120,7819,6119,7840,6118,7861,6118,7904,6118,7925,6118,7988,6122,8050,6130,8118,6149,8187,6188,8231,6240,8256,6302,8267,6371,8270,6444,8270,6205,8213,6149,8141,6111,8059,6088,7973,6077,7894,6074,7598,6074,4797,6073,4770,6074,4688,6083,4609,6103,4537,6137,4476,6185,4460,6204,4459,6205e" filled="t" fillcolor="#000000" stroked="f">
                <v:path arrowok="t"/>
                <v:fill/>
              </v:shape>
            </v:group>
            <v:group style="position:absolute;left:4724;top:10870;width:48;height:49" coordorigin="4724,10870" coordsize="48,49">
              <v:shape style="position:absolute;left:4724;top:10870;width:48;height:49" coordorigin="4724,10870" coordsize="48,49" path="m4724,10894l4729,10911,4746,10919,4748,10919,4765,10913,4771,10897,4766,10880,4750,10870,4748,10870,4730,10878,4724,10894e" filled="t" fillcolor="#000000" stroked="f">
                <v:path arrowok="t"/>
                <v:fill/>
              </v:shape>
            </v:group>
            <v:group style="position:absolute;left:4748;top:10870;width:24;height:27" coordorigin="4748,10870" coordsize="24,27">
              <v:shape style="position:absolute;left:4748;top:10870;width:24;height:27" coordorigin="4748,10870" coordsize="24,27" path="m4748,10870l4750,10870,4766,10880,4771,10897,4771,10870,4748,10870e" filled="t" fillcolor="#000000" stroked="f">
                <v:path arrowok="t"/>
                <v:fill/>
              </v:shape>
            </v:group>
            <v:group style="position:absolute;left:4724;top:10868;width:24;height:26" coordorigin="4724,10868" coordsize="24,26">
              <v:shape style="position:absolute;left:4724;top:10868;width:24;height:26" coordorigin="4724,10868" coordsize="24,26" path="m4724,10868l4724,10894,4730,10878,4748,10870,4724,10868,4724,10868e" filled="t" fillcolor="#000000" stroked="f">
                <v:path arrowok="t"/>
                <v:fill/>
              </v:shape>
            </v:group>
            <v:group style="position:absolute;left:4410;top:6205;width:337;height:4714" coordorigin="4410,6205" coordsize="337,4714">
              <v:shape style="position:absolute;left:4410;top:6205;width:337;height:4714" coordorigin="4410,6205" coordsize="337,4714" path="m4410,6359l4410,10602,4419,10684,4446,10755,4489,10814,4546,10861,4614,10894,4691,10914,4747,10919,4729,10911,4724,10894,4724,10868,4701,10866,4679,10861,4614,10841,4557,10810,4510,10767,4477,10713,4460,10647,4459,6205,4445,6225,4433,6248,4423,6273,4416,6299,4411,6328,4410,6359e" filled="t" fillcolor="#000000" stroked="f">
                <v:path arrowok="t"/>
                <v:fill/>
              </v:shape>
              <v:shape style="position:absolute;left:4434;top:6098;width:3859;height:4797" type="#_x0000_t75">
                <v:imagedata r:id="rId10" o:title=""/>
              </v:shape>
            </v:group>
            <v:group style="position:absolute;left:4755;top:6242;width:3560;height:4675" coordorigin="4755,6242" coordsize="3560,4675">
              <v:shape style="position:absolute;left:4755;top:6242;width:3560;height:4675" coordorigin="4755,6242" coordsize="3560,4675" path="m4755,10906l7674,10911,7735,10912,7812,10915,7833,10916,7853,10917,7873,10917,7914,10917,7934,10917,8013,10911,8077,10897,8140,10874,8198,10841,8246,10800,8283,10750,8305,10691,8310,6579,8311,6559,8315,6459,8315,6438,8315,6418,8315,6398,8303,6304,8280,6245,8278,6242,8278,6442,8277,10630,8267,10698,8239,10757,8195,10804,8140,10840,8078,10865,8011,10877,4762,10878,4762,10901,4755,10906e" filled="t" fillcolor="#000000" stroked="f">
                <v:path arrowok="t"/>
                <v:fill/>
              </v:shape>
            </v:group>
            <v:group style="position:absolute;left:4451;top:6082;width:3828;height:360" coordorigin="4451,6082" coordsize="3828,360">
              <v:shape style="position:absolute;left:4451;top:6082;width:3828;height:360" coordorigin="4451,6082" coordsize="3828,360" path="m4451,6233l4451,6372,4452,6347,4455,6324,4476,6261,4513,6209,4562,6169,4621,6139,4686,6121,4754,6114,4817,6113,4837,6113,4938,6113,5016,6114,5054,6114,7694,6114,7756,6113,7798,6111,7819,6111,7841,6110,7853,6110,7914,6110,7927,6110,7990,6114,8052,6122,8121,6141,8192,6180,8237,6233,8263,6297,8275,6367,8278,6442,8278,6242,8228,6177,8161,6131,8083,6103,7999,6088,7914,6083,7674,6082,4796,6082,4770,6082,4691,6091,4613,6111,4543,6143,4484,6189,4453,6229,4451,6233e" filled="t" fillcolor="#000000" stroked="f">
                <v:path arrowok="t"/>
                <v:fill/>
              </v:shape>
            </v:group>
            <v:group style="position:absolute;left:4733;top:10878;width:29;height:28" coordorigin="4733,10878" coordsize="29,28">
              <v:shape style="position:absolute;left:4733;top:10878;width:29;height:28" coordorigin="4733,10878" coordsize="29,28" path="m4733,10889l4736,10906,4755,10906,4762,10901,4760,10884,4748,10878,4733,10889e" filled="t" fillcolor="#000000" stroked="f">
                <v:path arrowok="t"/>
                <v:fill/>
              </v:shape>
            </v:group>
            <v:group style="position:absolute;left:4748;top:10878;width:15;height:23" coordorigin="4748,10878" coordsize="15,23">
              <v:shape style="position:absolute;left:4748;top:10878;width:15;height:23" coordorigin="4748,10878" coordsize="15,23" path="m4748,10878l4760,10884,4762,10901,4762,10878,4748,10878e" filled="t" fillcolor="#000000" stroked="f">
                <v:path arrowok="t"/>
                <v:fill/>
              </v:shape>
            </v:group>
            <v:group style="position:absolute;left:4418;top:6233;width:337;height:4678" coordorigin="4418,6233" coordsize="337,4678">
              <v:shape style="position:absolute;left:4418;top:6233;width:337;height:4678" coordorigin="4418,6233" coordsize="337,4678" path="m4418,6359l4418,10602,4427,10682,4454,10751,4496,10809,4551,10854,4617,10886,4693,10906,4748,10911,4755,10906,4736,10906,4733,10889,4733,10877,4724,10877,4701,10874,4635,10858,4574,10831,4523,10793,4483,10744,4458,10683,4451,6233,4441,6251,4431,6275,4424,6301,4420,6329,4418,6359e" filled="t" fillcolor="#000000" stroked="f">
                <v:path arrowok="t"/>
                <v:fill/>
              </v:shape>
            </v:group>
            <v:group style="position:absolute;left:4733;top:10877;width:15;height:11" coordorigin="4733,10877" coordsize="15,11">
              <v:shape style="position:absolute;left:4733;top:10877;width:15;height:11" coordorigin="4733,10877" coordsize="15,11" path="m4733,10877l4733,10889,4748,10878,4733,10877e" filled="t" fillcolor="#000000" stroked="f">
                <v:path arrowok="t"/>
                <v:fill/>
              </v:shape>
            </v:group>
            <v:group style="position:absolute;left:4663;top:6303;width:3403;height:4386" coordorigin="4663,6303" coordsize="3403,4386">
              <v:shape style="position:absolute;left:4663;top:6303;width:3403;height:4386" coordorigin="4663,6303" coordsize="3403,4386" path="m4663,6533l4664,10480,4679,10539,4713,10592,4760,10635,4820,10667,4889,10686,4939,10689,7789,10688,7862,10681,7928,10658,7984,10622,8028,10576,8056,10521,8066,10460,8064,6513,8049,6454,8015,6401,7968,6358,7908,6326,7839,6307,7789,6303,4939,6304,4866,6311,4800,6334,4744,6370,4700,6417,4672,6472,4663,6533e" filled="t" fillcolor="#FFFFFF" stroked="f">
                <v:path arrowok="t"/>
                <v:fill/>
              </v:shape>
            </v:group>
            <v:group style="position:absolute;left:4949;top:6433;width:3136;height:4274" coordorigin="4949,6433" coordsize="3136,4274">
              <v:shape style="position:absolute;left:4949;top:6433;width:3136;height:4274" coordorigin="4949,6433" coordsize="3136,4274" path="m4949,10699l7644,10707,7739,10707,7759,10707,7834,10699,7906,10680,7971,10650,8024,10607,8063,10549,8082,10475,8083,6704,8085,6623,8084,6563,8073,6485,8054,6433,8054,10369,8054,10390,8051,10451,8034,10526,7985,10596,7914,10640,7830,10665,7770,10672,7708,10675,7675,10676,7652,10675,7644,10675,7618,10674,7560,10672,7537,10672,7513,10671,4955,10671,4955,10686,4949,10699e" filled="t" fillcolor="#000000" stroked="f">
                <v:path arrowok="t"/>
                <v:fill/>
              </v:shape>
            </v:group>
            <v:group style="position:absolute;left:4680;top:6283;width:3374;height:4087" coordorigin="4680,6283" coordsize="3374,4087">
              <v:shape style="position:absolute;left:4680;top:6283;width:3374;height:4087" coordorigin="4680,6283" coordsize="3374,4087" path="m4680,6414l4680,6546,4682,6513,4687,6484,4721,6414,4776,6368,4846,6340,4926,6326,5008,6322,7513,6321,7582,6321,7586,6321,7644,6320,7675,6319,7739,6320,7804,6324,7866,6334,7924,6351,7995,6395,8039,6467,8048,6533,8048,10190,8048,10208,8049,10227,8053,10327,8054,10348,8054,10369,8054,6433,8053,6430,8019,6379,7964,6333,7898,6305,7827,6289,7752,6283,7702,6283,7675,6283,7644,6284,7605,6285,7582,6285,7563,6286,7513,6286,5032,6286,5005,6286,4921,6292,4841,6305,4768,6333,4708,6378,4691,6398,4680,6414e" filled="t" fillcolor="#000000" stroked="f">
                <v:path arrowok="t"/>
                <v:fill/>
              </v:shape>
            </v:group>
            <v:group style="position:absolute;left:4923;top:10671;width:31;height:27" coordorigin="4923,10671" coordsize="31,27">
              <v:shape style="position:absolute;left:4923;top:10671;width:31;height:27" coordorigin="4923,10671" coordsize="31,27" path="m4923,10681l4924,10699,4949,10699,4955,10686,4947,10674,4939,10671,4923,10681e" filled="t" fillcolor="#000000" stroked="f">
                <v:path arrowok="t"/>
                <v:fill/>
              </v:shape>
            </v:group>
            <v:group style="position:absolute;left:4939;top:10671;width:16;height:14" coordorigin="4939,10671" coordsize="16,14">
              <v:shape style="position:absolute;left:4939;top:10671;width:16;height:14" coordorigin="4939,10671" coordsize="16,14" path="m4939,10671l4947,10674,4955,10686,4955,10671,4939,10671e" filled="t" fillcolor="#000000" stroked="f">
                <v:path arrowok="t"/>
                <v:fill/>
              </v:shape>
            </v:group>
            <v:group style="position:absolute;left:4639;top:6414;width:310;height:4292" coordorigin="4639,6414" coordsize="310,4292">
              <v:shape style="position:absolute;left:4639;top:6414;width:310;height:4292" coordorigin="4639,6414" coordsize="310,4292" path="m4639,6603l4639,6623,4639,6643,4640,6664,4644,6764,4645,6784,4645,10450,4655,10519,4682,10578,4724,10626,4777,10663,4838,10689,4904,10704,4926,10706,4948,10700,4949,10699,4924,10699,4923,10681,4923,10670,4915,10670,4891,10666,4825,10647,4769,10615,4724,10571,4694,10515,4681,10447,4680,6414,4677,6420,4647,6505,4639,6583,4639,6603e" filled="t" fillcolor="#000000" stroked="f">
                <v:path arrowok="t"/>
                <v:fill/>
              </v:shape>
              <v:shape style="position:absolute;left:4424;top:6073;width:3920;height:4846" type="#_x0000_t75">
                <v:imagedata r:id="rId11" o:title=""/>
              </v:shape>
            </v:group>
            <v:group style="position:absolute;left:4408;top:11668;width:3913;height:2" coordorigin="4408,11668" coordsize="3913,2">
              <v:shape style="position:absolute;left:4408;top:11668;width:3913;height:2" coordorigin="4408,11668" coordsize="3913,0" path="m4408,11668l4408,11668e" filled="f" stroked="t" strokeweight=".1pt" strokecolor="#000000">
                <v:path arrowok="t"/>
              </v:shape>
            </v:group>
            <v:group style="position:absolute;left:4408;top:11668;width:3913;height:2" coordorigin="4408,11668" coordsize="3913,2">
              <v:shape style="position:absolute;left:4408;top:11668;width:3913;height:2" coordorigin="4408,11668" coordsize="3913,0" path="m4408,11668l8321,11668e" filled="f" stroked="t" strokeweight="3.223pt" strokecolor="#000000">
                <v:path arrowok="t"/>
                <v:stroke dashstyle="longDash"/>
              </v:shape>
            </v:group>
            <v:group style="position:absolute;left:5158;top:10687;width:2022;height:318" coordorigin="5158,10687" coordsize="2022,318">
              <v:shape style="position:absolute;left:5158;top:10687;width:2022;height:318" coordorigin="5158,10687" coordsize="2022,318" path="m5158,10722l5163,11005,7180,10971,7175,10687,5158,10722e" filled="t" fillcolor="#FFFFFF" stroked="f">
                <v:path arrowok="t"/>
                <v:fill/>
              </v:shape>
            </v:group>
            <v:group style="position:absolute;left:5158;top:10687;width:2022;height:318" coordorigin="5158,10687" coordsize="2022,318">
              <v:shape style="position:absolute;left:5158;top:10687;width:2022;height:318" coordorigin="5158,10687" coordsize="2022,318" path="m7180,10971l5163,11005,5158,10722,7175,10687,7180,10971xe" filled="f" stroked="t" strokeweight=".905pt" strokecolor="#000000">
                <v:path arrowok="t"/>
              </v:shape>
            </v:group>
            <v:group style="position:absolute;left:6882;top:10883;width:162;height:281" coordorigin="6882,10883" coordsize="162,281">
              <v:shape style="position:absolute;left:6882;top:10883;width:162;height:281" coordorigin="6882,10883" coordsize="162,281" path="m6988,11000l6988,11081,6997,11062,7006,11042,7026,10982,7044,10908,7019,10883,7015,10900,7011,10918,7007,10936,7002,10956,6996,10976,6990,10996,6988,11000e" filled="t" fillcolor="#FFFFFF" stroked="f">
                <v:path arrowok="t"/>
                <v:fill/>
              </v:shape>
              <v:shape style="position:absolute;left:6882;top:10883;width:162;height:281" coordorigin="6882,10883" coordsize="162,281" path="m6882,11164l7032,11126,6988,11081,6988,11000,6983,11017,6975,11036,6966,11056,6924,11015,6882,11164e" filled="t" fillcolor="#FFFFFF" stroked="f">
                <v:path arrowok="t"/>
                <v:fill/>
              </v:shape>
            </v:group>
            <v:group style="position:absolute;left:6882;top:10883;width:162;height:281" coordorigin="6882,10883" coordsize="162,281">
              <v:shape style="position:absolute;left:6882;top:10883;width:162;height:281" coordorigin="6882,10883" coordsize="162,281" path="m7019,10883l7002,10956,6983,11017,6966,11056,6924,11015,6882,11164,7032,11126,6988,11081,6997,11062,7020,11002,7036,10943,7044,10908,7019,10883xe" filled="f" stroked="t" strokeweight=".603pt" strokecolor="#232020">
                <v:path arrowok="t"/>
              </v:shape>
            </v:group>
            <v:group style="position:absolute;left:4438;top:10236;width:3299;height:510" coordorigin="4438,10236" coordsize="3299,510">
              <v:shape style="position:absolute;left:4438;top:10236;width:3299;height:510" coordorigin="4438,10236" coordsize="3299,510" path="m4438,10284l4445,10746,4446,10746,7737,10699,7730,10236,4438,10284e" filled="t" fillcolor="#000000" stroked="f">
                <v:path arrowok="t"/>
                <v:fill/>
              </v:shape>
            </v:group>
            <v:group style="position:absolute;left:4443;top:10167;width:3299;height:510" coordorigin="4443,10167" coordsize="3299,510">
              <v:shape style="position:absolute;left:4443;top:10167;width:3299;height:510" coordorigin="4443,10167" coordsize="3299,510" path="m4443,10215l4449,10677,7741,10630,7735,10167,4443,10215e" filled="t" fillcolor="#FFFFFF" stroked="f">
                <v:path arrowok="t"/>
                <v:fill/>
              </v:shape>
            </v:group>
            <v:group style="position:absolute;left:4443;top:10167;width:3299;height:510" coordorigin="4443,10167" coordsize="3299,510">
              <v:shape style="position:absolute;left:4443;top:10167;width:3299;height:510" coordorigin="4443,10167" coordsize="3299,510" path="m7741,10630l4449,10677,4443,10215,7735,10167,7741,10630xe" filled="f" stroked="t" strokeweight="1.476pt" strokecolor="#000000">
                <v:path arrowok="t"/>
              </v:shape>
              <v:shape style="position:absolute;left:4689;top:10276;width:1537;height:304" type="#_x0000_t75">
                <v:imagedata r:id="rId12" o:title=""/>
              </v:shape>
            </v:group>
            <v:group style="position:absolute;left:6320;top:10281;width:165;height:260" coordorigin="6320,10281" coordsize="165,260">
              <v:shape style="position:absolute;left:6320;top:10281;width:165;height:260" coordorigin="6320,10281" coordsize="165,260" path="m6485,10539l6481,10281,6451,10282,6442,10283,6435,10283,6431,10283,6426,10283,6422,10283,6419,10283,6409,10309,6404,10323,6402,10330,6401,10332,6401,10333,6394,10316,6389,10304,6387,10299,6384,10293,6381,10289,6378,10285,6375,10285,6371,10286,6366,10286,6348,10286,6341,10286,6335,10286,6331,10287,6327,10287,6323,10288,6320,10289,6320,10318,6321,10391,6322,10461,6323,10522,6325,10539,6325,10540,6325,10540,6325,10540,6325,10540,6326,10541,6326,10540,6331,10540,6356,10541,6367,10540,6377,10539,6388,10538,6386,10515,6384,10494,6383,10475,6383,10457,6383,10444,6383,10441,6382,10438,6382,10435,6382,10431,6382,10428,6382,10425,6390,10442,6396,10451,6402,10451,6404,10451,6406,10449,6408,10447,6410,10444,6413,10439,6417,10433,6421,10424,6425,10504,6425,10514,6425,10526,6426,10539,6440,10538,6449,10538,6453,10538,6457,10537,6459,10537,6460,10537,6469,10537,6477,10538,6485,10539xe" filled="f" stroked="t" strokeweight=".881pt" strokecolor="#000000">
                <v:path arrowok="t"/>
              </v:shape>
            </v:group>
            <v:group style="position:absolute;left:6516;top:10278;width:168;height:258" coordorigin="6516,10278" coordsize="168,258">
              <v:shape style="position:absolute;left:6516;top:10278;width:168;height:258" coordorigin="6516,10278" coordsize="168,258" path="m6684,10500l6684,10498,6683,10492,6683,10480,6661,10482,6652,10482,6645,10482,6639,10482,6633,10481,6628,10481,6624,10481,6612,10481,6600,10481,6587,10481,6586,10474,6586,10466,6585,10456,6586,10437,6587,10437,6588,10436,6590,10436,6599,10437,6612,10436,6623,10435,6630,10433,6630,10404,6630,10395,6612,10379,6608,10379,6584,10383,6583,10379,6582,10373,6582,10368,6582,10360,6582,10351,6583,10339,6630,10338,6651,10337,6671,10334,6679,10328,6679,10322,6679,10314,6679,10306,6680,10300,6680,10296,6679,10290,6679,10284,6678,10279,6658,10278,6638,10278,6620,10278,6560,10281,6516,10342,6516,10362,6516,10383,6517,10402,6517,10422,6518,10442,6519,10474,6520,10499,6521,10518,6521,10530,6541,10534,6561,10535,6581,10536,6633,10534,6657,10533,6675,10533,6683,10523,6684,10512,6684,10500xe" filled="f" stroked="t" strokeweight=".881pt" strokecolor="#000000">
                <v:path arrowok="t"/>
              </v:shape>
            </v:group>
            <v:group style="position:absolute;left:4310;top:6084;width:4109;height:857" coordorigin="4310,6084" coordsize="4109,857">
              <v:shape style="position:absolute;left:4310;top:6084;width:4109;height:857" coordorigin="4310,6084" coordsize="4109,857" path="m4912,6183l4912,6928,9021,6841,9021,6096,4912,6183e" filled="t" fillcolor="#000000" stroked="f">
                <v:path arrowok="t"/>
                <v:fill/>
              </v:shape>
            </v:group>
            <v:group style="position:absolute;left:4310;top:5985;width:4109;height:832" coordorigin="4310,5985" coordsize="4109,832">
              <v:shape style="position:absolute;left:4310;top:5985;width:4109;height:832" coordorigin="4310,5985" coordsize="4109,832" path="m4310,6072l4310,6817,8419,6730,8419,5985,4310,6072e" filled="t" fillcolor="#FFFFFF" stroked="f">
                <v:path arrowok="t"/>
                <v:fill/>
              </v:shape>
            </v:group>
            <v:group style="position:absolute;left:4310;top:5972;width:4109;height:857" coordorigin="4310,5972" coordsize="4109,857">
              <v:shape style="position:absolute;left:4310;top:5972;width:4109;height:857" coordorigin="4310,5972" coordsize="4109,857" path="m9015,6730l4906,6817e" filled="f" stroked="t" strokeweight="2.375pt" strokecolor="#000000">
                <v:path arrowok="t"/>
              </v:shape>
              <v:shape style="position:absolute;left:4310;top:5972;width:4109;height:857" coordorigin="4310,5972" coordsize="4109,857" path="m4906,6072l9015,5985e" filled="f" stroked="t" strokeweight="2.375pt" strokecolor="#000000">
                <v:path arrowok="t"/>
              </v:shape>
            </v:group>
            <v:group style="position:absolute;left:4551;top:6244;width:216;height:354" coordorigin="4551,6244" coordsize="216,354">
              <v:shape style="position:absolute;left:4551;top:6244;width:216;height:354" coordorigin="4551,6244" coordsize="216,354" path="m4726,6419l4767,6593,4767,6594,4757,6596,4746,6597,4734,6597,4722,6596,4710,6595,4700,6593,4699,6593,4697,6588,4695,6582,4693,6574,4691,6567,4689,6560,4687,6552,4685,6544,4666,6512,4664,6512,4662,6512,4660,6512,4658,6512,4656,6512,4654,6512,4652,6512,4650,6512,4647,6512,4643,6512,4641,6518,4639,6524,4638,6531,4637,6539,4635,6546,4634,6554,4633,6562,4623,6596,4623,6596,4622,6596,4622,6597,4622,6597,4622,6597,4619,6597,4612,6598,4602,6597,4586,6597,4564,6597,4551,6598,4551,6598,4551,6597,4551,6595,4552,6588,4563,6520,4572,6460,4585,6397,4602,6318,4622,6247,4627,6247,4630,6247,4633,6247,4638,6247,4642,6247,4647,6246,4654,6246,4661,6246,4670,6245,4681,6244,4682,6248,4684,6255,4686,6263,4688,6272,4691,6282,4694,6293,4696,6304,4699,6316,4702,6329,4705,6341,4708,6353,4711,6365,4714,6376,4717,6387,4720,6397,4722,6406,4724,6414,4726,6419xe" filled="f" stroked="t" strokeweight="1.422pt" strokecolor="#232020">
                <v:path arrowok="t"/>
              </v:shape>
            </v:group>
            <v:group style="position:absolute;left:4639;top:6347;width:36;height:107" coordorigin="4639,6347" coordsize="36,107">
              <v:shape style="position:absolute;left:4639;top:6347;width:36;height:107" coordorigin="4639,6347" coordsize="36,107" path="m4675,6453l4666,6392,4658,6354,4656,6348,4644,6406,4642,6425,4639,6446,4644,6454,4650,6454,4656,6454,4663,6453,4669,6453,4675,6453xe" filled="f" stroked="t" strokeweight="1.422pt" strokecolor="#232020">
                <v:path arrowok="t"/>
              </v:shape>
              <v:shape style="position:absolute;left:4913;top:6190;width:1779;height:413" type="#_x0000_t75">
                <v:imagedata r:id="rId13" o:title=""/>
              </v:shape>
            </v:group>
            <v:group style="position:absolute;left:6856;top:6198;width:213;height:357" coordorigin="6856,6198" coordsize="213,357">
              <v:shape style="position:absolute;left:6856;top:6198;width:213;height:357" coordorigin="6856,6198" coordsize="213,357" path="m7058,6250l7069,6313,7069,6322,7069,6330,7069,6350,7069,6370,7069,6394,7069,6413,7069,6430,7068,6449,7067,6460,7066,6472,7063,6484,7060,6496,7019,6541,6999,6548,6990,6551,6981,6553,6971,6553,6962,6554,6952,6555,6943,6554,6888,6537,6883,6533,6879,6527,6876,6521,6871,6512,6863,6465,6862,6446,6860,6426,6859,6406,6858,6380,6857,6359,6856,6340,6857,6323,6865,6254,6916,6204,6928,6201,6941,6199,6954,6198,6967,6198,6979,6198,6992,6200,7004,6204,7016,6207,7027,6213,7037,6220,7047,6228,7054,6238,7058,6250xe" filled="f" stroked="t" strokeweight="1.422pt" strokecolor="#232020">
                <v:path arrowok="t"/>
              </v:shape>
            </v:group>
            <v:group style="position:absolute;left:6911;top:6266;width:97;height:219" coordorigin="6911,6266" coordsize="97,219">
              <v:shape style="position:absolute;left:6911;top:6266;width:97;height:219" coordorigin="6911,6266" coordsize="97,219" path="m7008,6373l7006,6339,7006,6338,7006,6335,7005,6329,7004,6322,7004,6316,6970,6266,6963,6266,6956,6267,6912,6330,6911,6349,6911,6370,6912,6390,6914,6405,6916,6417,6916,6429,6917,6441,6920,6452,6966,6484,6973,6483,7007,6443,7007,6439,7007,6435,7007,6430,7008,6423,7008,6416,7008,6410,7008,6405,7008,6400,7008,6397,7008,6397,7008,6373xe" filled="f" stroked="t" strokeweight="1.422pt" strokecolor="#232020">
                <v:path arrowok="t"/>
              </v:shape>
            </v:group>
            <v:group style="position:absolute;left:7132;top:6193;width:225;height:352" coordorigin="7132,6193" coordsize="225,352">
              <v:shape style="position:absolute;left:7132;top:6193;width:225;height:352" coordorigin="7132,6193" coordsize="225,352" path="m7291,6410l7280,6412,7270,6413,7259,6414,7247,6416,7237,6417,7227,6419,7227,6419,7226,6439,7225,6459,7225,6479,7225,6500,7225,6520,7165,6544,7157,6544,7137,6522,7137,6502,7136,6476,7136,6456,7136,6440,7136,6419,7135,6399,7135,6375,7134,6356,7134,6338,7134,6318,7134,6298,7133,6279,7133,6259,7132,6239,7132,6219,7132,6204,7137,6203,7145,6202,7156,6201,7167,6200,7232,6194,7272,6193,7296,6193,7355,6208,7355,6215,7355,6222,7356,6229,7356,6236,7356,6243,7356,6250,7356,6256,7356,6263,7356,6268,7356,6272,7347,6273,7337,6274,7326,6275,7315,6276,7303,6277,7292,6278,7280,6278,7268,6279,7256,6280,7244,6281,7233,6282,7223,6283,7220,6292,7218,6300,7219,6308,7226,6329,7226,6329,7231,6329,7236,6329,7242,6330,7248,6330,7253,6330,7259,6329,7265,6329,7270,6329,7275,6329,7281,6328,7285,6328,7289,6327,7290,6330,7291,6334,7291,6341,7291,6347,7291,6355,7291,6363,7291,6371,7291,6379,7291,6388,7291,6396,7291,6403,7292,6409,7292,6410,7292,6410,7291,6410xe" filled="f" stroked="t" strokeweight="1.422pt" strokecolor="#232020">
                <v:path arrowok="t"/>
              </v:shape>
            </v:group>
            <v:group style="position:absolute;left:7530;top:6183;width:213;height:352" coordorigin="7530,6183" coordsize="213,352">
              <v:shape style="position:absolute;left:7530;top:6183;width:213;height:352" coordorigin="7530,6183" coordsize="213,352" path="m7740,6372l7742,6531,7737,6531,7732,6530,7726,6531,7720,6531,7714,6531,7708,6531,7702,6531,7696,6531,7691,6532,7685,6532,7680,6532,7674,6470,7673,6451,7672,6425,7666,6348,7663,6342,7660,6348,7646,6388,7644,6396,7641,6402,7639,6409,7637,6412,7635,6412,7634,6412,7632,6410,7630,6407,7627,6403,7625,6399,7623,6394,7620,6388,7618,6383,7616,6377,7613,6371,7611,6365,7609,6360,7608,6355,7605,6350,7603,6343,7602,6363,7601,6383,7601,6403,7602,6423,7605,6489,7608,6524,7598,6534,7586,6535,7574,6535,7561,6535,7549,6535,7539,6535,7538,6535,7538,6535,7537,6534,7537,6532,7536,6529,7536,6524,7536,6519,7533,6444,7533,6402,7532,6384,7532,6364,7532,6344,7531,6323,7530,6263,7530,6203,7534,6192,7539,6191,7544,6190,7550,6190,7556,6190,7562,6190,7568,6190,7574,6190,7580,6190,7586,6190,7592,6190,7597,6189,7598,6189,7601,6192,7604,6197,7607,6204,7610,6211,7613,6218,7616,6226,7619,6233,7622,6240,7624,6247,7627,6254,7629,6260,7632,6264,7633,6265,7634,6265,7635,6265,7636,6265,7638,6262,7640,6255,7642,6249,7644,6241,7646,6232,7649,6223,7663,6187,7665,6187,7670,6187,7676,6186,7682,6186,7689,6185,7737,6183,7737,6203,7737,6223,7740,6299,7742,6324,7741,6339,7741,6359,7740,6372xe" filled="f" stroked="t" strokeweight="1.422pt" strokecolor="#232020">
                <v:path arrowok="t"/>
              </v:shape>
            </v:group>
            <v:group style="position:absolute;left:7809;top:6177;width:216;height:351" coordorigin="7809,6177" coordsize="216,351">
              <v:shape style="position:absolute;left:7809;top:6177;width:216;height:351" coordorigin="7809,6177" coordsize="216,351" path="m8024,6457l8024,6458,8025,6469,8025,6480,8002,6524,7982,6524,7962,6525,7942,6526,7921,6527,7900,6527,7879,6528,7859,6528,7840,6528,7815,6467,7813,6405,7810,6343,7809,6261,7809,6239,7846,6183,7911,6180,7930,6179,7956,6178,7973,6178,7991,6177,8000,6177,8007,6177,8013,6178,8016,6178,8016,6178,8018,6190,8019,6202,8019,6214,8018,6226,8018,6237,8018,6249,8018,6249,8007,6252,7953,6256,7942,6256,7931,6256,7920,6256,7909,6256,7898,6257,7887,6258,7886,6258,7886,6259,7886,6268,7886,6278,7885,6288,7884,6299,7885,6308,7887,6317,7888,6318,7898,6318,7908,6318,7918,6318,7928,6318,7939,6318,7949,6318,7949,6318,7951,6330,7952,6341,7951,6352,7951,6363,7951,6375,7911,6391,7905,6391,7901,6392,7896,6392,7893,6393,7891,6394,7890,6404,7890,6415,7890,6427,7891,6439,7892,6449,7893,6457,7893,6457,7913,6457,7933,6457,7953,6457,7975,6458,7994,6458,8014,6457,8024,6457xe" filled="f" stroked="t" strokeweight="1.422pt" strokecolor="#232020">
                <v:path arrowok="t"/>
              </v:shape>
            </v:group>
            <v:group style="position:absolute;left:8088;top:6460;width:63;height:63" coordorigin="8088,6460" coordsize="63,63">
              <v:shape style="position:absolute;left:8088;top:6460;width:63;height:63" coordorigin="8088,6460" coordsize="63,63" path="m8127,6522l8090,6523,8089,6523,8088,6521,8088,6516,8088,6512,8088,6507,8088,6501,8088,6494,8089,6488,8089,6481,8090,6475,8090,6469,8090,6464,8090,6464,8094,6462,8098,6461,8103,6461,8108,6460,8113,6460,8119,6460,8124,6461,8130,6461,8135,6461,8141,6462,8146,6462,8151,6462,8151,6471,8150,6481,8150,6491,8150,6502,8150,6512,8150,6522,8147,6522,8143,6522,8140,6522,8137,6522,8135,6521,8132,6521,8128,6522,8127,6522xe" filled="f" stroked="t" strokeweight="1.422pt" strokecolor="#232020">
                <v:path arrowok="t"/>
              </v:shape>
            </v:group>
            <v:group style="position:absolute;left:8080;top:6168;width:69;height:271" coordorigin="8080,6168" coordsize="69,271">
              <v:shape style="position:absolute;left:8080;top:6168;width:69;height:271" coordorigin="8080,6168" coordsize="69,271" path="m8081,6173l8082,6173,8091,6172,8101,6171,8112,6170,8124,6168,8134,6169,8144,6171,8144,6190,8144,6210,8144,6270,8145,6336,8148,6413,8149,6431,8141,6436,8131,6437,8118,6437,8106,6438,8095,6438,8085,6439,8085,6439,8085,6419,8084,6399,8083,6337,8081,6294,8081,6274,8080,6256,8080,6231,8080,6210,8080,6192,8081,6175,8081,6173xe" filled="f" stroked="t" strokeweight="1.422pt" strokecolor="#232020">
                <v:path arrowok="t"/>
              </v:shape>
            </v:group>
            <v:group style="position:absolute;left:8245;top:6490;width:174;height:739" coordorigin="8245,6490" coordsize="174,739">
              <v:shape style="position:absolute;left:8245;top:6490;width:174;height:739" coordorigin="8245,6490" coordsize="174,739" path="m8245,7228l8419,7184,8419,6900,8355,6836,8245,7228e" filled="t" fillcolor="#FFFFFF" stroked="f">
                <v:path arrowok="t"/>
                <v:fill/>
              </v:shape>
            </v:group>
            <v:group style="position:absolute;left:8245;top:6490;width:174;height:739" coordorigin="8245,6490" coordsize="174,739">
              <v:shape style="position:absolute;left:8245;top:6490;width:174;height:739" coordorigin="8245,6490" coordsize="174,739" path="m8419,6900l8355,6836,8245,7228,8419,7184e" filled="f" stroked="t" strokeweight="1.583pt" strokecolor="#232020">
                <v:path arrowok="t"/>
              </v:shape>
            </v:group>
            <v:group style="position:absolute;left:7551;top:10119;width:818;height:818" coordorigin="7551,10119" coordsize="818,818">
              <v:shape style="position:absolute;left:7551;top:10119;width:818;height:818" coordorigin="7551,10119" coordsize="818,818" path="m7551,10528l7557,10594,7572,10657,7597,10716,7630,10770,7671,10817,7719,10858,7772,10891,7831,10916,7894,10932,7960,10937,7994,10936,8058,10925,8119,10905,8176,10876,8226,10839,8271,10794,8308,10743,8337,10687,8357,10626,8368,10562,8369,10528,8368,10494,8357,10430,8337,10369,8308,10313,8271,10262,8226,10218,8176,10180,8119,10151,8058,10131,7994,10120,7960,10119,7927,10120,7862,10131,7801,10151,7745,10180,7694,10218,7650,10262,7612,10313,7583,10369,7563,10430,7553,10494,7551,10528e" filled="t" fillcolor="#FFFFFF" stroked="f">
                <v:path arrowok="t"/>
                <v:fill/>
              </v:shape>
            </v:group>
            <v:group style="position:absolute;left:7551;top:10119;width:818;height:818" coordorigin="7551,10119" coordsize="818,818">
              <v:shape style="position:absolute;left:7551;top:10119;width:818;height:818" coordorigin="7551,10119" coordsize="818,818" path="m7960,10937l7894,10932,7831,10916,7772,10891,7719,10858,7671,10817,7630,10770,7597,10716,7572,10657,7557,10594,7551,10528,7553,10494,7563,10430,7583,10369,7612,10313,7650,10262,7694,10218,7745,10180,7801,10151,7862,10131,7927,10120,7960,10119,7994,10120,8058,10131,8119,10151,8176,10180,8226,10218,8271,10262,8308,10313,8337,10369,8357,10430,8368,10494,8369,10528,8368,10562,8357,10626,8337,10687,8308,10743,8271,10794,8226,10839,8176,10876,8119,10905,8058,10925,7994,10936,7960,10937xe" filled="f" stroked="t" strokeweight="1.412pt" strokecolor="#1F191A">
                <v:path arrowok="t"/>
              </v:shape>
            </v:group>
            <v:group style="position:absolute;left:7796;top:10356;width:114;height:117" coordorigin="7796,10356" coordsize="114,117">
              <v:shape style="position:absolute;left:7796;top:10356;width:114;height:117" coordorigin="7796,10356" coordsize="114,117" path="m7866,10380l7870,10398,7872,10400,7910,10363,7892,10356,7875,10362,7866,10380e" filled="t" fillcolor="#FFFFFF" stroked="f">
                <v:path arrowok="t"/>
                <v:fill/>
              </v:shape>
              <v:shape style="position:absolute;left:7796;top:10356;width:114;height:117" coordorigin="7796,10356" coordsize="114,117" path="m7832,10439l7846,10446,7863,10446,7880,10433,7882,10416,7872,10400,7832,10439e" filled="t" fillcolor="#FFFFFF" stroked="f">
                <v:path arrowok="t"/>
                <v:fill/>
              </v:shape>
              <v:shape style="position:absolute;left:7796;top:10356;width:114;height:117" coordorigin="7796,10356" coordsize="114,117" path="m7796,10456l7797,10473,7832,10439,7826,10436,7809,10438,7796,10456e" filled="t" fillcolor="#FFFFFF" stroked="f">
                <v:path arrowok="t"/>
                <v:fill/>
              </v:shape>
            </v:group>
            <v:group style="position:absolute;left:7796;top:10356;width:114;height:117" coordorigin="7796,10356" coordsize="114,117">
              <v:shape style="position:absolute;left:7796;top:10356;width:114;height:117" coordorigin="7796,10356" coordsize="114,117" path="m7910,10363l7892,10356,7875,10362,7866,10380,7870,10398,7882,10416,7880,10433,7863,10446,7846,10446,7826,10436,7809,10438,7796,10456,7797,10473e" filled="f" stroked="t" strokeweight=".519pt" strokecolor="#000000">
                <v:path arrowok="t"/>
              </v:shape>
            </v:group>
            <v:group style="position:absolute;left:7840;top:10336;width:389;height:349" coordorigin="7840,10336" coordsize="389,349">
              <v:shape style="position:absolute;left:7840;top:10336;width:389;height:349" coordorigin="7840,10336" coordsize="389,349" path="m7840,10336l8229,10685e" filled="f" stroked="t" strokeweight=".519pt" strokecolor="#000000">
                <v:path arrowok="t"/>
              </v:shape>
            </v:group>
            <v:group style="position:absolute;left:7739;top:10304;width:511;height:483" coordorigin="7739,10304" coordsize="511,483">
              <v:shape style="position:absolute;left:7739;top:10304;width:511;height:483" coordorigin="7739,10304" coordsize="511,483" path="m7739,10429l8138,10787,8250,10661,7851,10304,7739,10429e" filled="t" fillcolor="#FFFFFF" stroked="f">
                <v:path arrowok="t"/>
                <v:fill/>
              </v:shape>
            </v:group>
            <v:group style="position:absolute;left:7739;top:10304;width:511;height:483" coordorigin="7739,10304" coordsize="511,483">
              <v:shape style="position:absolute;left:7739;top:10304;width:511;height:483" coordorigin="7739,10304" coordsize="511,483" path="m7739,10429l7851,10304,8250,10661,8138,10787,7739,10429xe" filled="f" stroked="t" strokeweight=".519pt" strokecolor="#000000">
                <v:path arrowok="t"/>
              </v:shape>
            </v:group>
            <v:group style="position:absolute;left:7697;top:10279;width:156;height:152" coordorigin="7697,10279" coordsize="156,152">
              <v:shape style="position:absolute;left:7697;top:10279;width:156;height:152" coordorigin="7697,10279" coordsize="156,152" path="m7697,10279l7737,10431,7853,10302,7697,10279e" filled="t" fillcolor="#FFFFFF" stroked="f">
                <v:path arrowok="t"/>
                <v:fill/>
              </v:shape>
            </v:group>
            <v:group style="position:absolute;left:7697;top:10279;width:156;height:152" coordorigin="7697,10279" coordsize="156,152">
              <v:shape style="position:absolute;left:7697;top:10279;width:156;height:152" coordorigin="7697,10279" coordsize="156,152" path="m7737,10431l7697,10279,7853,10302,7737,10431xe" filled="f" stroked="t" strokeweight=".519pt" strokecolor="#000000">
                <v:path arrowok="t"/>
              </v:shape>
            </v:group>
            <v:group style="position:absolute;left:7710;top:10286;width:38;height:42" coordorigin="7710,10286" coordsize="38,42">
              <v:shape style="position:absolute;left:7710;top:10286;width:38;height:42" coordorigin="7710,10286" coordsize="38,42" path="m7710,10329l7748,10286e" filled="f" stroked="t" strokeweight=".519pt" strokecolor="#000000">
                <v:path arrowok="t"/>
              </v:shape>
            </v:group>
            <v:group style="position:absolute;left:7795;top:10366;width:399;height:359" coordorigin="7795,10366" coordsize="399,359">
              <v:shape style="position:absolute;left:7795;top:10366;width:399;height:359" coordorigin="7795,10366" coordsize="399,359" path="m7795,10366l8194,10725e" filled="f" stroked="t" strokeweight=".519pt" strokecolor="#000000">
                <v:path arrowok="t"/>
              </v:shape>
            </v:group>
            <v:group style="position:absolute;left:7833;top:10326;width:399;height:359" coordorigin="7833,10326" coordsize="399,359">
              <v:shape style="position:absolute;left:7833;top:10326;width:399;height:359" coordorigin="7833,10326" coordsize="399,359" path="m7833,10326l8231,10685e" filled="f" stroked="t" strokeweight=".519pt" strokecolor="#000000">
                <v:path arrowok="t"/>
              </v:shape>
            </v:group>
            <v:group style="position:absolute;left:7759;top:10410;width:396;height:358" coordorigin="7759,10410" coordsize="396,358">
              <v:shape style="position:absolute;left:7759;top:10410;width:396;height:358" coordorigin="7759,10410" coordsize="396,358" path="m7759,10410l8155,10768e" filled="f" stroked="t" strokeweight=".519pt" strokecolor="#000000">
                <v:path arrowok="t"/>
              </v:shape>
            </v:group>
            <v:group style="position:absolute;left:4310;top:5953;width:4109;height:5811" coordorigin="4310,5953" coordsize="4109,5811">
              <v:shape style="position:absolute;left:4310;top:5953;width:4109;height:5811" coordorigin="4310,5953" coordsize="4109,5811" path="m8419,11764l8419,5953,4310,5953,4310,11764,8419,11764xe" filled="f" stroked="t" strokeweight=".988pt" strokecolor="#000000">
                <v:path arrowok="t"/>
              </v:shape>
              <v:shape style="position:absolute;left:8571;top:6171;width:3805;height:5374" type="#_x0000_t75">
                <v:imagedata r:id="rId14" o:title=""/>
              </v:shape>
            </v:group>
            <v:group style="position:absolute;left:12360;top:6155;width:33;height:5379" coordorigin="12360,6155" coordsize="33,5379">
              <v:shape style="position:absolute;left:12360;top:6155;width:33;height:5379" coordorigin="12360,6155" coordsize="33,5379" path="m12360,6283l12360,11529,12376,11529,12387,11534,12393,9059,12393,6162,12385,6155,12375,6155,12375,6188,12360,6188,12360,6283e" filled="t" fillcolor="#000000" stroked="f">
                <v:path arrowok="t"/>
                <v:fill/>
              </v:shape>
            </v:group>
            <v:group style="position:absolute;left:12387;top:11534;width:4;height:20" coordorigin="12387,11534" coordsize="4,20">
              <v:shape style="position:absolute;left:12387;top:11534;width:4;height:20" coordorigin="12387,11534" coordsize="4,20" path="m12387,11554l12391,11551,12388,11534,12387,11534,12387,11554e" filled="t" fillcolor="#000000" stroked="f">
                <v:path arrowok="t"/>
                <v:fill/>
              </v:shape>
            </v:group>
            <v:group style="position:absolute;left:12360;top:11529;width:28;height:31" coordorigin="12360,11529" coordsize="28,31">
              <v:shape style="position:absolute;left:12360;top:11529;width:28;height:31" coordorigin="12360,11529" coordsize="28,31" path="m12360,11529l12360,11545,12370,11560,12381,11558,12387,11554,12387,11534,12376,11529,12360,11529e" filled="t" fillcolor="#000000" stroked="f">
                <v:path arrowok="t"/>
                <v:fill/>
              </v:shape>
            </v:group>
            <v:group style="position:absolute;left:12381;top:11554;width:6;height:4" coordorigin="12381,11554" coordsize="6,4">
              <v:shape style="position:absolute;left:12381;top:11554;width:6;height:4" coordorigin="12381,11554" coordsize="6,4" path="m12381,11558l12387,11557,12387,11554,12381,11558e" filled="t" fillcolor="#000000" stroked="f">
                <v:path arrowok="t"/>
                <v:fill/>
              </v:shape>
            </v:group>
            <v:group style="position:absolute;left:8554;top:6155;width:3827;height:5407" coordorigin="8554,6155" coordsize="3827,5407">
              <v:shape style="position:absolute;left:8554;top:6155;width:3827;height:5407" coordorigin="8554,6155" coordsize="3827,5407" path="m8554,6162l8554,11554,8562,11562,12376,11562,12381,11558,12370,11560,12360,11545,12360,11529,8587,11529,8587,11543,8580,11532,8574,11529,8574,6184,8572,6184,8572,6155,8562,6155,8554,6162e" filled="t" fillcolor="#000000" stroked="f">
                <v:path arrowok="t"/>
                <v:fill/>
              </v:shape>
            </v:group>
            <v:group style="position:absolute;left:12360;top:6173;width:15;height:14" coordorigin="12360,6173" coordsize="15,14">
              <v:shape style="position:absolute;left:12360;top:6173;width:15;height:14" coordorigin="12360,6173" coordsize="15,14" path="m12360,6188l12375,6188,12363,6180,12360,6173,12360,6188e" filled="t" fillcolor="#000000" stroked="f">
                <v:path arrowok="t"/>
                <v:fill/>
              </v:shape>
            </v:group>
            <v:group style="position:absolute;left:8572;top:6155;width:3803;height:33" coordorigin="8572,6155" coordsize="3803,33">
              <v:shape style="position:absolute;left:8572;top:6155;width:3803;height:33" coordorigin="8572,6155" coordsize="3803,33" path="m8572,6155l8572,6184,8580,6175,8587,6175,8587,6184,8701,6188,12360,6188,12360,6173,12363,6180,12375,6188,12375,6155,8587,6155,8587,6175,8587,6155,8572,6155e" filled="t" fillcolor="#000000" stroked="f">
                <v:path arrowok="t"/>
                <v:fill/>
              </v:shape>
            </v:group>
            <v:group style="position:absolute;left:8572;top:6175;width:15;height:10" coordorigin="8572,6175" coordsize="15,10">
              <v:shape style="position:absolute;left:8572;top:6175;width:15;height:10" coordorigin="8572,6175" coordsize="15,10" path="m8572,6184l8587,6184,8587,6175,8580,6175,8572,6184e" filled="t" fillcolor="#000000" stroked="f">
                <v:path arrowok="t"/>
                <v:fill/>
              </v:shape>
            </v:group>
            <v:group style="position:absolute;left:8581;top:6184;width:2;height:5345" coordorigin="8581,6184" coordsize="2,5345">
              <v:shape style="position:absolute;left:8581;top:6184;width:2;height:5345" coordorigin="8581,6184" coordsize="0,5345" path="m8581,11529l8581,6184e" filled="f" stroked="t" strokeweight=".770591pt" strokecolor="#000000">
                <v:path arrowok="t"/>
              </v:shape>
            </v:group>
            <v:group style="position:absolute;left:8574;top:11529;width:13;height:15" coordorigin="8574,11529" coordsize="13,15">
              <v:shape style="position:absolute;left:8574;top:11529;width:13;height:15" coordorigin="8574,11529" coordsize="13,15" path="m8574,11529l8580,11532,8587,11543,8587,11529,8574,11529e" filled="t" fillcolor="#000000" stroked="f">
                <v:path arrowok="t"/>
                <v:fill/>
              </v:shape>
            </v:group>
            <v:group style="position:absolute;left:8750;top:6349;width:3431;height:40" coordorigin="8750,6349" coordsize="3431,40">
              <v:shape style="position:absolute;left:8750;top:6349;width:3431;height:40" coordorigin="8750,6349" coordsize="3431,40" path="m12181,6388l12181,6349,8750,6349,8750,6388,12181,6388xe" filled="t" fillcolor="#FFFFFF" stroked="f">
                <v:path arrowok="t"/>
                <v:fill/>
              </v:shape>
            </v:group>
            <v:group style="position:absolute;left:8750;top:6681;width:3431;height:4688" coordorigin="8750,6681" coordsize="3431,4688">
              <v:shape style="position:absolute;left:8750;top:6681;width:3431;height:4688" coordorigin="8750,6681" coordsize="3431,4688" path="m12181,11369l12181,6681,8750,6681,8750,11369,12181,11369xe" filled="t" fillcolor="#FFFFFF" stroked="f">
                <v:path arrowok="t"/>
                <v:fill/>
              </v:shape>
            </v:group>
            <v:group style="position:absolute;left:12166;top:6334;width:28;height:5036" coordorigin="12166,6334" coordsize="28,5036">
              <v:shape style="position:absolute;left:12166;top:6334;width:28;height:5036" coordorigin="12166,6334" coordsize="28,5036" path="m12166,6390l12166,11355,12180,11355,12187,11356,12193,11370,12195,8801,12195,6341,12188,6334,12177,6334,12177,6355,12177,6363,12168,6363,12166,6390e" filled="t" fillcolor="#000000" stroked="f">
                <v:path arrowok="t"/>
                <v:fill/>
              </v:shape>
            </v:group>
            <v:group style="position:absolute;left:12193;top:11370;width:2;height:2" coordorigin="12193,11370" coordsize="2,2">
              <v:shape style="position:absolute;left:12193;top:11370;width:2;height:2" coordorigin="12193,11370" coordsize="1,2" path="m12193,11372l12194,11372,12193,11370,12193,11372e" filled="t" fillcolor="#000000" stroked="f">
                <v:path arrowok="t"/>
                <v:fill/>
              </v:shape>
            </v:group>
            <v:group style="position:absolute;left:12166;top:11355;width:27;height:28" coordorigin="12166,11355" coordsize="27,28">
              <v:shape style="position:absolute;left:12166;top:11355;width:27;height:28" coordorigin="12166,11355" coordsize="27,28" path="m12166,11355l12166,11369,12178,11382,12186,11379,12193,11372,12193,11370,12187,11356,12180,11355,12166,11355e" filled="t" fillcolor="#000000" stroked="f">
                <v:path arrowok="t"/>
                <v:fill/>
              </v:shape>
            </v:group>
            <v:group style="position:absolute;left:12186;top:11372;width:8;height:6" coordorigin="12186,11372" coordsize="8,6">
              <v:shape style="position:absolute;left:12186;top:11372;width:8;height:6" coordorigin="12186,11372" coordsize="8,6" path="m12186,11379l12193,11375,12193,11372,12186,11379e" filled="t" fillcolor="#000000" stroked="f">
                <v:path arrowok="t"/>
                <v:fill/>
              </v:shape>
            </v:group>
            <v:group style="position:absolute;left:8736;top:6334;width:3450;height:5049" coordorigin="8736,6334" coordsize="3450,5049">
              <v:shape style="position:absolute;left:8736;top:6334;width:3450;height:5049" coordorigin="8736,6334" coordsize="3450,5049" path="m8736,6341l8736,11377,8742,11383,12180,11383,12186,11379,12178,11382,12166,11369,12166,11355,8761,11355,8760,11368,8752,11361,8752,6334,8742,6334,8736,6341e" filled="t" fillcolor="#000000" stroked="f">
                <v:path arrowok="t"/>
                <v:fill/>
              </v:shape>
            </v:group>
            <v:group style="position:absolute;left:12168;top:6349;width:10;height:13" coordorigin="12168,6349" coordsize="10,13">
              <v:shape style="position:absolute;left:12168;top:6349;width:10;height:13" coordorigin="12168,6349" coordsize="10,13" path="m12168,6363l12177,6363,12177,6355,12168,6349,12168,6363e" filled="t" fillcolor="#000000" stroked="f">
                <v:path arrowok="t"/>
                <v:fill/>
              </v:shape>
            </v:group>
            <v:group style="position:absolute;left:8756;top:6334;width:3422;height:28" coordorigin="8756,6334" coordsize="3422,28">
              <v:shape style="position:absolute;left:8756;top:6334;width:3422;height:28" coordorigin="8756,6334" coordsize="3422,28" path="m8756,6334l8756,6356,8760,6354,8763,6361,8945,6363,12168,6363,12168,6349,12177,6355,12177,6334,8756,6334e" filled="t" fillcolor="#000000" stroked="f">
                <v:path arrowok="t"/>
                <v:fill/>
              </v:shape>
            </v:group>
            <v:group style="position:absolute;left:8752;top:6334;width:2;height:54" coordorigin="8752,6334" coordsize="2,54">
              <v:shape style="position:absolute;left:8752;top:6334;width:2;height:54" coordorigin="8752,6334" coordsize="0,54" path="m8752,6389l8752,6334e" filled="f" stroked="t" strokeweight=".1pt" strokecolor="#000000">
                <v:path arrowok="t"/>
              </v:shape>
            </v:group>
            <v:group style="position:absolute;left:8752;top:6681;width:2;height:4680" coordorigin="8752,6681" coordsize="2,4680">
              <v:shape style="position:absolute;left:8752;top:6681;width:2;height:4680" coordorigin="8752,6681" coordsize="0,4680" path="m8752,11361l8752,6681e" filled="f" stroked="t" strokeweight=".1pt" strokecolor="#000000">
                <v:path arrowok="t"/>
              </v:shape>
            </v:group>
            <v:group style="position:absolute;left:8756;top:6354;width:8;height:7" coordorigin="8756,6354" coordsize="8,7">
              <v:shape style="position:absolute;left:8756;top:6354;width:8;height:7" coordorigin="8756,6354" coordsize="8,7" path="m8756,6356l8760,6361,8763,6361,8760,6354,8756,6356e" filled="t" fillcolor="#000000" stroked="f">
                <v:path arrowok="t"/>
                <v:fill/>
              </v:shape>
            </v:group>
            <v:group style="position:absolute;left:8752;top:11355;width:9;height:13" coordorigin="8752,11355" coordsize="9,13">
              <v:shape style="position:absolute;left:8752;top:11355;width:9;height:13" coordorigin="8752,11355" coordsize="9,13" path="m8752,11361l8760,11368,8761,11355,8757,11355,8752,11361e" filled="t" fillcolor="#000000" stroked="f">
                <v:path arrowok="t"/>
                <v:fill/>
              </v:shape>
              <v:shape style="position:absolute;left:8990;top:9690;width:2949;height:1599" type="#_x0000_t75">
                <v:imagedata r:id="rId15" o:title=""/>
              </v:shape>
            </v:group>
            <v:group style="position:absolute;left:8768;top:7035;width:1696;height:1183" coordorigin="8768,7035" coordsize="1696,1183">
              <v:shape style="position:absolute;left:8768;top:7035;width:1696;height:1183" coordorigin="8768,7035" coordsize="1696,1183" path="m8768,8218l8768,7035,10464,7035,10464,8218,8768,8218e" filled="t" fillcolor="#FFFFFF" stroked="f">
                <v:path arrowok="t"/>
                <v:fill/>
              </v:shape>
            </v:group>
            <v:group style="position:absolute;left:10481;top:7023;width:4;height:1205" coordorigin="10481,7023" coordsize="4,1205">
              <v:shape style="position:absolute;left:10481;top:7023;width:4;height:1205" coordorigin="10481,7023" coordsize="4,1205" path="m10481,8227l10481,8227e" filled="f" stroked="t" strokeweight=".1pt" strokecolor="#000000">
                <v:path arrowok="t"/>
              </v:shape>
            </v:group>
            <v:group style="position:absolute;left:10444;top:8198;width:39;height:39" coordorigin="10444,8198" coordsize="39,39">
              <v:shape style="position:absolute;left:10444;top:8198;width:39;height:39" coordorigin="10444,8198" coordsize="39,39" path="m10444,8198l10444,8218,10453,8235,10468,8237,10475,8233,10481,8227,10483,8212,10471,8199,10464,8198,10444,8198e" filled="t" fillcolor="#000000" stroked="f">
                <v:path arrowok="t"/>
                <v:fill/>
              </v:shape>
            </v:group>
            <v:group style="position:absolute;left:10444;top:7015;width:39;height:1197" coordorigin="10444,7015" coordsize="39,1197">
              <v:shape style="position:absolute;left:10444;top:7015;width:39;height:1197" coordorigin="10444,7015" coordsize="39,1197" path="m10444,7056l10444,8198,10464,8198,10471,8199,10483,8212,10483,7023,10475,7015,10464,7015,10464,7056,10444,7056e" filled="t" fillcolor="#000000" stroked="f">
                <v:path arrowok="t"/>
                <v:fill/>
              </v:shape>
            </v:group>
            <v:group style="position:absolute;left:10475;top:8227;width:6;height:5" coordorigin="10475,8227" coordsize="6,5">
              <v:shape style="position:absolute;left:10475;top:8227;width:6;height:5" coordorigin="10475,8227" coordsize="6,5" path="m10475,8233l10481,8230,10481,8227,10475,8233e" filled="t" fillcolor="#000000" stroked="f">
                <v:path arrowok="t"/>
                <v:fill/>
              </v:shape>
            </v:group>
            <v:group style="position:absolute;left:10468;top:8233;width:7;height:4" coordorigin="10468,8233" coordsize="7,4">
              <v:shape style="position:absolute;left:10468;top:8233;width:7;height:4" coordorigin="10468,8233" coordsize="7,4" path="m10468,8237l10470,8237,10475,8233,10468,8237e" filled="t" fillcolor="#000000" stroked="f">
                <v:path arrowok="t"/>
                <v:fill/>
              </v:shape>
            </v:group>
            <v:group style="position:absolute;left:8747;top:7015;width:1720;height:1224" coordorigin="8747,7015" coordsize="1720,1224">
              <v:shape style="position:absolute;left:8747;top:7015;width:1720;height:1224" coordorigin="8747,7015" coordsize="1720,1224" path="m8747,7024l8747,8229,8757,8239,10464,8239,10468,8237,10453,8235,10444,8218,10444,8198,8788,8198,8788,8218,8768,8198,8768,7015,8757,7015,8747,7024e" filled="t" fillcolor="#000000" stroked="f">
                <v:path arrowok="t"/>
                <v:fill/>
              </v:shape>
            </v:group>
            <v:group style="position:absolute;left:8768;top:7015;width:1696;height:41" coordorigin="8768,7015" coordsize="1696,41">
              <v:shape style="position:absolute;left:8768;top:7015;width:1696;height:41" coordorigin="8768,7015" coordsize="1696,41" path="m8768,7056l10464,7056,10444,7035,10444,7015,8788,7015,8788,7035,8768,7056e" filled="t" fillcolor="#000000" stroked="f">
                <v:path arrowok="t"/>
                <v:fill/>
              </v:shape>
            </v:group>
            <v:group style="position:absolute;left:10444;top:7015;width:20;height:41" coordorigin="10444,7015" coordsize="20,41">
              <v:shape style="position:absolute;left:10444;top:7015;width:20;height:41" coordorigin="10444,7015" coordsize="20,41" path="m10444,7015l10444,7035,10464,7056,10464,7015,10444,7015e" filled="t" fillcolor="#000000" stroked="f">
                <v:path arrowok="t"/>
                <v:fill/>
              </v:shape>
            </v:group>
            <v:group style="position:absolute;left:8768;top:8198;width:20;height:20" coordorigin="8768,8198" coordsize="20,20">
              <v:shape style="position:absolute;left:8768;top:8198;width:20;height:20" coordorigin="8768,8198" coordsize="20,20" path="m8768,8198l8788,8218,8788,8198,8768,8198e" filled="t" fillcolor="#000000" stroked="f">
                <v:path arrowok="t"/>
                <v:fill/>
              </v:shape>
            </v:group>
            <v:group style="position:absolute;left:8778;top:7056;width:2;height:1142" coordorigin="8778,7056" coordsize="2,1142">
              <v:shape style="position:absolute;left:8778;top:7056;width:2;height:1142" coordorigin="8778,7056" coordsize="0,1142" path="m8778,8198l8778,7056e" filled="f" stroked="t" strokeweight="1.123pt" strokecolor="#000000">
                <v:path arrowok="t"/>
              </v:shape>
            </v:group>
            <v:group style="position:absolute;left:8768;top:7015;width:20;height:41" coordorigin="8768,7015" coordsize="20,41">
              <v:shape style="position:absolute;left:8768;top:7015;width:20;height:41" coordorigin="8768,7015" coordsize="20,41" path="m8768,7015l8768,7056,8788,7035,8788,7015,8768,7015e" filled="t" fillcolor="#000000" stroked="f">
                <v:path arrowok="t"/>
                <v:fill/>
              </v:shape>
            </v:group>
            <v:group style="position:absolute;left:8924;top:7983;width:1425;height:2" coordorigin="8924,7983" coordsize="1425,2">
              <v:shape style="position:absolute;left:8924;top:7983;width:1425;height:2" coordorigin="8924,7983" coordsize="1425,0" path="m10350,7983l10350,7983e" filled="f" stroked="t" strokeweight=".1pt" strokecolor="#000000">
                <v:path arrowok="t"/>
              </v:shape>
            </v:group>
            <v:group style="position:absolute;left:8924;top:7983;width:1425;height:2" coordorigin="8924,7983" coordsize="1425,2">
              <v:shape style="position:absolute;left:8924;top:7983;width:1425;height:2" coordorigin="8924,7983" coordsize="1425,0" path="m8924,7983l10350,7983e" filled="f" stroked="t" strokeweight="2.874pt" strokecolor="#000000">
                <v:path arrowok="t"/>
                <v:stroke dashstyle="dash"/>
              </v:shape>
            </v:group>
            <v:group style="position:absolute;left:10484;top:7035;width:1696;height:1183" coordorigin="10484,7035" coordsize="1696,1183">
              <v:shape style="position:absolute;left:10484;top:7035;width:1696;height:1183" coordorigin="10484,7035" coordsize="1696,1183" path="m10484,8218l10484,7035,12181,7035,12181,8218,10484,8218e" filled="t" fillcolor="#FFFFFF" stroked="f">
                <v:path arrowok="t"/>
                <v:fill/>
              </v:shape>
            </v:group>
            <v:group style="position:absolute;left:12197;top:7023;width:4;height:1205" coordorigin="12197,7023" coordsize="4,1205">
              <v:shape style="position:absolute;left:12197;top:7023;width:4;height:1205" coordorigin="12197,7023" coordsize="4,1205" path="m12197,8227l12197,8227e" filled="f" stroked="t" strokeweight=".1pt" strokecolor="#000000">
                <v:path arrowok="t"/>
              </v:shape>
            </v:group>
            <v:group style="position:absolute;left:12160;top:8198;width:39;height:39" coordorigin="12160,8198" coordsize="39,39">
              <v:shape style="position:absolute;left:12160;top:8198;width:39;height:39" coordorigin="12160,8198" coordsize="39,39" path="m12160,8198l12160,8218,12169,8235,12184,8237,12191,8233,12197,8227,12200,8212,12188,8199,12180,8198,12160,8198e" filled="t" fillcolor="#000000" stroked="f">
                <v:path arrowok="t"/>
                <v:fill/>
              </v:shape>
            </v:group>
            <v:group style="position:absolute;left:12160;top:7015;width:39;height:1197" coordorigin="12160,7015" coordsize="39,1197">
              <v:shape style="position:absolute;left:12160;top:7015;width:39;height:1197" coordorigin="12160,7015" coordsize="39,1197" path="m12160,7056l12160,8198,12180,8198,12188,8199,12200,8212,12200,7023,12192,7015,12180,7015,12180,7056,12160,7056e" filled="t" fillcolor="#000000" stroked="f">
                <v:path arrowok="t"/>
                <v:fill/>
              </v:shape>
            </v:group>
            <v:group style="position:absolute;left:12191;top:8227;width:6;height:5" coordorigin="12191,8227" coordsize="6,5">
              <v:shape style="position:absolute;left:12191;top:8227;width:6;height:5" coordorigin="12191,8227" coordsize="6,5" path="m12191,8233l12197,8230,12197,8227,12191,8233e" filled="t" fillcolor="#000000" stroked="f">
                <v:path arrowok="t"/>
                <v:fill/>
              </v:shape>
            </v:group>
            <v:group style="position:absolute;left:12184;top:8233;width:7;height:4" coordorigin="12184,8233" coordsize="7,4">
              <v:shape style="position:absolute;left:12184;top:8233;width:7;height:4" coordorigin="12184,8233" coordsize="7,4" path="m12184,8237l12187,8237,12191,8233,12184,8237e" filled="t" fillcolor="#000000" stroked="f">
                <v:path arrowok="t"/>
                <v:fill/>
              </v:shape>
            </v:group>
            <v:group style="position:absolute;left:10464;top:7015;width:1720;height:1224" coordorigin="10464,7015" coordsize="1720,1224">
              <v:shape style="position:absolute;left:10464;top:7015;width:1720;height:1224" coordorigin="10464,7015" coordsize="1720,1224" path="m10464,7024l10464,8229,10473,8239,12180,8239,12184,8237,12169,8235,12160,8218,12160,8198,10505,8198,10505,8218,10484,8198,10484,7015,10473,7015,10464,7024e" filled="t" fillcolor="#000000" stroked="f">
                <v:path arrowok="t"/>
                <v:fill/>
              </v:shape>
            </v:group>
            <v:group style="position:absolute;left:10484;top:7015;width:1696;height:41" coordorigin="10484,7015" coordsize="1696,41">
              <v:shape style="position:absolute;left:10484;top:7015;width:1696;height:41" coordorigin="10484,7015" coordsize="1696,41" path="m10484,7056l12180,7056,12160,7035,12160,7015,10505,7015,10505,7035,10484,7056e" filled="t" fillcolor="#000000" stroked="f">
                <v:path arrowok="t"/>
                <v:fill/>
              </v:shape>
            </v:group>
            <v:group style="position:absolute;left:12160;top:7015;width:20;height:41" coordorigin="12160,7015" coordsize="20,41">
              <v:shape style="position:absolute;left:12160;top:7015;width:20;height:41" coordorigin="12160,7015" coordsize="20,41" path="m12160,7015l12160,7035,12180,7056,12180,7015,12160,7015e" filled="t" fillcolor="#000000" stroked="f">
                <v:path arrowok="t"/>
                <v:fill/>
              </v:shape>
            </v:group>
            <v:group style="position:absolute;left:10484;top:8198;width:20;height:20" coordorigin="10484,8198" coordsize="20,20">
              <v:shape style="position:absolute;left:10484;top:8198;width:20;height:20" coordorigin="10484,8198" coordsize="20,20" path="m10484,8198l10505,8218,10505,8198,10484,8198e" filled="t" fillcolor="#000000" stroked="f">
                <v:path arrowok="t"/>
                <v:fill/>
              </v:shape>
            </v:group>
            <v:group style="position:absolute;left:10494;top:7056;width:2;height:1142" coordorigin="10494,7056" coordsize="2,1142">
              <v:shape style="position:absolute;left:10494;top:7056;width:2;height:1142" coordorigin="10494,7056" coordsize="0,1142" path="m10494,8198l10494,7056e" filled="f" stroked="t" strokeweight="1.123pt" strokecolor="#000000">
                <v:path arrowok="t"/>
              </v:shape>
            </v:group>
            <v:group style="position:absolute;left:10484;top:7015;width:20;height:41" coordorigin="10484,7015" coordsize="20,41">
              <v:shape style="position:absolute;left:10484;top:7015;width:20;height:41" coordorigin="10484,7015" coordsize="20,41" path="m10484,7015l10484,7056,10505,7035,10505,7015,10484,7015e" filled="t" fillcolor="#000000" stroked="f">
                <v:path arrowok="t"/>
                <v:fill/>
              </v:shape>
            </v:group>
            <v:group style="position:absolute;left:10641;top:7983;width:1425;height:2" coordorigin="10641,7983" coordsize="1425,2">
              <v:shape style="position:absolute;left:10641;top:7983;width:1425;height:2" coordorigin="10641,7983" coordsize="1425,0" path="m12066,7983l12066,7983e" filled="f" stroked="t" strokeweight=".1pt" strokecolor="#000000">
                <v:path arrowok="t"/>
              </v:shape>
            </v:group>
            <v:group style="position:absolute;left:10641;top:7983;width:1425;height:2" coordorigin="10641,7983" coordsize="1425,2">
              <v:shape style="position:absolute;left:10641;top:7983;width:1425;height:2" coordorigin="10641,7983" coordsize="1425,0" path="m10641,7983l12066,7983e" filled="f" stroked="t" strokeweight="2.874pt" strokecolor="#000000">
                <v:path arrowok="t"/>
                <v:stroke dashstyle="dash"/>
              </v:shape>
            </v:group>
            <v:group style="position:absolute;left:8872;top:9522;width:3194;height:2" coordorigin="8872,9522" coordsize="3194,2">
              <v:shape style="position:absolute;left:8872;top:9522;width:3194;height:2" coordorigin="8872,9522" coordsize="3194,0" path="m12066,9522l12066,9522e" filled="f" stroked="t" strokeweight=".1pt" strokecolor="#000000">
                <v:path arrowok="t"/>
              </v:shape>
            </v:group>
            <v:group style="position:absolute;left:8872;top:9522;width:3194;height:2" coordorigin="8872,9522" coordsize="3194,2">
              <v:shape style="position:absolute;left:8872;top:9522;width:3194;height:2" coordorigin="8872,9522" coordsize="3194,0" path="m8872,9522l12066,9522e" filled="f" stroked="t" strokeweight="2.874pt" strokecolor="#000000">
                <v:path arrowok="t"/>
                <v:stroke dashstyle="dash"/>
              </v:shape>
            </v:group>
            <v:group style="position:absolute;left:8571;top:6388;width:3805;height:292" coordorigin="8571,6388" coordsize="3805,292">
              <v:shape style="position:absolute;left:8571;top:6388;width:3805;height:292" coordorigin="8571,6388" coordsize="3805,292" path="m12376,6681l12376,6388,8571,6388,8571,6681,12376,6681e" filled="t" fillcolor="#FFFFFF" stroked="f">
                <v:path arrowok="t"/>
                <v:fill/>
              </v:shape>
            </v:group>
            <v:group style="position:absolute;left:8571;top:6358;width:3805;height:61" coordorigin="8571,6358" coordsize="3805,61">
              <v:shape style="position:absolute;left:8571;top:6358;width:3805;height:61" coordorigin="8571,6358" coordsize="3805,61" path="m9434,6358l9434,6419,13239,6419,13239,6362,11661,6358,9434,6358e" filled="t" fillcolor="#000000" stroked="f">
                <v:path arrowok="t"/>
                <v:fill/>
              </v:shape>
            </v:group>
            <v:group style="position:absolute;left:8571;top:6650;width:3805;height:61" coordorigin="8571,6650" coordsize="3805,61">
              <v:shape style="position:absolute;left:8571;top:6650;width:3805;height:61" coordorigin="8571,6650" coordsize="3805,61" path="m9434,6650l9434,6711,13239,6711,13239,6654,11661,6650,9434,6650e" filled="t" fillcolor="#000000" stroked="f">
                <v:path arrowok="t"/>
                <v:fill/>
              </v:shape>
            </v:group>
            <v:group style="position:absolute;left:8571;top:6434;width:3805;height:201" coordorigin="8571,6434" coordsize="3805,201">
              <v:shape style="position:absolute;left:8571;top:6434;width:3805;height:201" coordorigin="8571,6434" coordsize="3805,201" path="m12945,6464l13115,6635,13123,6635,13258,6501,13258,6467,13130,6594,13130,6614,13127,6616,13116,6609,13116,6601,12949,6434,12948,6434,12948,6461,12945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3116,6609l13127,6616,13130,6614,13123,6609,13119,6605,13116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3119,6605l13123,6609,13130,6614,13130,6594,13119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3116,6601l13116,6609,13119,6605,13116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934,6455l12941,6461,12945,6464,12948,6461,12937,6454,12934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934,6442l12934,6455,12937,6454,12948,6461,12948,6434,12941,6434,12934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596,6464l12766,6635,12774,6635,12945,6464,12941,6461,12934,6455,12934,6442,12781,6594,12781,6614,12778,6616,12767,6609,12767,6601,12599,6434,12599,6434,12599,6461,12596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767,6609l12778,6616,12781,6614,12774,6609,12770,6605,12767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770,6605l12774,6609,12781,6614,12781,6594,12770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767,6601l12767,6609,12770,6605,12767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584,6455l12592,6461,12596,6464,12599,6461,12588,6454,12584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584,6442l12584,6455,12588,6454,12599,6461,12599,6434,12592,6434,12584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246,6464l12417,6635,12425,6635,12596,6464,12592,6461,12584,6455,12584,6442,12432,6594,12432,6614,12429,6616,12417,6609,12417,6601,12250,6434,12250,6434,12250,6461,12246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417,6609l12429,6616,12432,6614,12425,6609,12421,6605,12417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421,6605l12425,6609,12432,6614,12432,6594,12421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417,6601l12417,6609,12421,6605,12417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235,6455l12243,6461,12246,6464,12250,6461,12239,6454,12235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235,6442l12235,6455,12239,6454,12250,6461,12250,6434,12243,6434,12235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897,6464l12068,6635,12076,6635,12246,6464,12243,6461,12235,6455,12235,6442,12083,6594,12083,6614,12079,6616,12068,6609,12068,6601,11901,6434,11901,6434,11901,6461,11897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068,6609l12079,6616,12083,6614,12076,6609,12072,6605,12068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072,6605l12076,6609,12083,6614,12083,6594,12072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2068,6601l12068,6609,12072,6605,12068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886,6455l11894,6461,11897,6464,11901,6461,11890,6454,11886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886,6442l11886,6455,11890,6454,11901,6461,11901,6434,11894,6434,11886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548,6464l11719,6635,11727,6635,11897,6464,11894,6461,11886,6455,11886,6442,11734,6594,11734,6614,11730,6616,11719,6609,11719,6601,11552,6434,11552,6434,11552,6461,11548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719,6609l11730,6616,11734,6614,11726,6609,11723,6605,11719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723,6605l11726,6609,11734,6614,11734,6594,11723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719,6601l11719,6609,11723,6605,11719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537,6455l11545,6461,11548,6464,11552,6461,11541,6454,11537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537,6442l11537,6455,11541,6454,11552,6461,11552,6434,11544,6434,11537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199,6464l11370,6635,11378,6635,11548,6464,11545,6461,11537,6455,11537,6442,11385,6594,11385,6614,11381,6616,11370,6609,11370,6601,11203,6434,11203,6434,11203,6461,11199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370,6609l11381,6616,11385,6614,11377,6609,11374,6605,11370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374,6605l11377,6609,11385,6614,11385,6594,11374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370,6601l11370,6609,11374,6605,11370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188,6455l11196,6461,11199,6464,11203,6461,11192,6454,11188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188,6442l11188,6455,11192,6454,11203,6461,11203,6434,11195,6434,11188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850,6464l11021,6635,11028,6635,11199,6464,11196,6461,11188,6455,11188,6442,11036,6594,11036,6614,11032,6616,11021,6609,11021,6601,10854,6434,10854,6434,10854,6461,10850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021,6609l11032,6616,11036,6614,11028,6609,11025,6605,11021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025,6605l11028,6609,11036,6614,11036,6594,11025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1021,6601l11021,6609,11025,6605,11021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839,6455l10846,6461,10850,6464,10854,6461,10843,6454,10839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839,6442l10839,6455,10843,6454,10854,6461,10854,6434,10846,6434,10839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501,6464l10672,6635,10679,6635,10850,6464,10846,6461,10839,6455,10839,6442,10687,6594,10687,6614,10683,6616,10672,6609,10672,6601,10505,6434,10505,6434,10505,6461,10501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672,6609l10683,6616,10687,6614,10679,6609,10676,6605,10672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676,6605l10679,6609,10687,6614,10687,6594,10676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672,6601l10672,6609,10676,6605,10672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490,6455l10497,6461,10501,6464,10505,6461,10493,6454,10490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490,6442l10490,6455,10493,6454,10505,6461,10505,6434,10497,6434,10490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152,6464l10323,6635,10330,6635,10501,6464,10497,6461,10490,6455,10490,6442,10338,6594,10338,6614,10334,6616,10323,6609,10323,6601,10156,6434,10155,6434,10155,6461,10152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323,6609l10334,6616,10338,6614,10330,6609,10326,6605,10323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326,6605l10330,6609,10338,6614,10338,6594,10326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323,6601l10323,6609,10326,6605,10323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141,6455l10148,6461,10152,6464,10155,6461,10144,6454,10141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10141,6442l10141,6455,10144,6454,10155,6461,10155,6434,10148,6434,10141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9803,6464l9973,6635,9981,6635,10152,6464,10148,6461,10141,6455,10141,6442,9988,6594,9988,6614,9985,6616,9974,6609,9974,6601,9807,6434,9806,6434,9806,6461,9803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9974,6609l9985,6616,9988,6614,9981,6609,9977,6605,9974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9977,6605l9981,6609,9988,6614,9988,6594,9977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9974,6601l9974,6609,9977,6605,9974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9792,6455l9799,6461,9803,6464,9806,6461,9795,6454,9792,6455e" filled="t" fillcolor="#000000" stroked="f">
                <v:path arrowok="t"/>
                <v:fill/>
              </v:shape>
              <v:shape style="position:absolute;left:8571;top:6434;width:3805;height:201" coordorigin="8571,6434" coordsize="3805,201" path="m9792,6442l9792,6455,9795,6454,9806,6461,9806,6434,9799,6434,9792,6442e" filled="t" fillcolor="#000000" stroked="f">
                <v:path arrowok="t"/>
                <v:fill/>
              </v:shape>
              <v:shape style="position:absolute;left:8571;top:6434;width:3805;height:201" coordorigin="8571,6434" coordsize="3805,201" path="m9454,6464l9624,6635,9632,6635,9803,6464,9799,6461,9792,6455,9792,6442,9639,6594,9639,6614,9636,6616,9625,6609,9625,6601,9457,6434,9457,6434,9457,6461,9454,6464e" filled="t" fillcolor="#000000" stroked="f">
                <v:path arrowok="t"/>
                <v:fill/>
              </v:shape>
              <v:shape style="position:absolute;left:8571;top:6434;width:3805;height:201" coordorigin="8571,6434" coordsize="3805,201" path="m9625,6609l9636,6616,9639,6614,9632,6609,9628,6605,9625,6609e" filled="t" fillcolor="#000000" stroked="f">
                <v:path arrowok="t"/>
                <v:fill/>
              </v:shape>
              <v:shape style="position:absolute;left:8571;top:6434;width:3805;height:201" coordorigin="8571,6434" coordsize="3805,201" path="m9628,6605l9632,6609,9639,6614,9639,6594,9628,6605e" filled="t" fillcolor="#000000" stroked="f">
                <v:path arrowok="t"/>
                <v:fill/>
              </v:shape>
              <v:shape style="position:absolute;left:8571;top:6434;width:3805;height:201" coordorigin="8571,6434" coordsize="3805,201" path="m9625,6601l9625,6609,9628,6605,9625,6601e" filled="t" fillcolor="#000000" stroked="f">
                <v:path arrowok="t"/>
                <v:fill/>
              </v:shape>
              <v:shape style="position:absolute;left:8571;top:6434;width:3805;height:201" coordorigin="8571,6434" coordsize="3805,201" path="m9452,6463l9454,6464,9457,6461,9452,6458,9452,6463e" filled="t" fillcolor="#000000" stroked="f">
                <v:path arrowok="t"/>
                <v:fill/>
              </v:shape>
              <v:shape style="position:absolute;left:8571;top:6434;width:3805;height:201" coordorigin="8571,6434" coordsize="3805,201" path="m9452,6458l9457,6461,9457,6434,9452,6434,9452,6458e" filled="t" fillcolor="#000000" stroked="f">
                <v:path arrowok="t"/>
                <v:fill/>
              </v:shape>
              <v:shape style="position:absolute;left:8571;top:6434;width:3805;height:201" coordorigin="8571,6434" coordsize="3805,201" path="m9452,6466l9454,6464,9452,6463,9452,6466e" filled="t" fillcolor="#000000" stroked="f">
                <v:path arrowok="t"/>
                <v:fill/>
              </v:shape>
            </v:group>
            <v:group style="position:absolute;left:8762;top:6171;width:3453;height:733" coordorigin="8762,6171" coordsize="3453,733">
              <v:shape style="position:absolute;left:8762;top:6171;width:3453;height:733" coordorigin="8762,6171" coordsize="3453,733" path="m8762,6431l8799,6912,12215,6652,12179,6178,12089,6178,8762,6431e" filled="t" fillcolor="#FFFFFF" stroked="f">
                <v:path arrowok="t"/>
                <v:fill/>
              </v:shape>
            </v:group>
            <v:group style="position:absolute;left:8762;top:6171;width:3453;height:733" coordorigin="8762,6171" coordsize="3453,733">
              <v:shape style="position:absolute;left:8762;top:6171;width:3453;height:733" coordorigin="8762,6171" coordsize="3453,733" path="m12215,6652l8799,6912,8762,6431,12089,6178e" filled="f" stroked="t" strokeweight="1.536pt" strokecolor="#000000">
                <v:path arrowok="t"/>
              </v:shape>
              <v:shape style="position:absolute;left:8762;top:6171;width:3453;height:733" coordorigin="8762,6171" coordsize="3453,733" path="m12179,6178l12215,6652e" filled="f" stroked="t" strokeweight="1.536pt" strokecolor="#000000">
                <v:path arrowok="t"/>
              </v:shape>
              <v:shape style="position:absolute;left:8739;top:8222;width:3454;height:175" type="#_x0000_t75">
                <v:imagedata r:id="rId16" o:title=""/>
              </v:shape>
            </v:group>
            <v:group style="position:absolute;left:8768;top:8192;width:3396;height:36" coordorigin="8768,8192" coordsize="3396,36">
              <v:shape style="position:absolute;left:8768;top:8192;width:3396;height:36" coordorigin="8768,8192" coordsize="3396,36" path="m8984,8193l8984,8228,9162,8227,9541,8227,9921,8227,11251,8227,11633,8227,11816,8227,12206,8228,12381,8228,12381,8199,12195,8198,12015,8197,11816,8196,11633,8195,11437,8194,11251,8194,11061,8193,10871,8193,10679,8192,10491,8192,10111,8192,9352,8192,8984,8193e" filled="t" fillcolor="#000000" stroked="f">
                <v:path arrowok="t"/>
                <v:fill/>
              </v:shape>
            </v:group>
            <v:group style="position:absolute;left:8768;top:8362;width:3396;height:35" coordorigin="8768,8362" coordsize="3396,35">
              <v:shape style="position:absolute;left:8768;top:8362;width:3396;height:35" coordorigin="8768,8362" coordsize="3396,35" path="m8899,8362l8899,8397,9339,8396,11196,8396,12129,8397,12295,8397,12295,8368,12129,8367,11933,8366,11755,8365,11569,8365,11382,8364,11196,8363,11010,8363,10824,8362,10638,8362,10451,8362,10081,8362,8899,8362e" filled="t" fillcolor="#000000" stroked="f">
                <v:path arrowok="t"/>
                <v:fill/>
              </v:shape>
              <v:shape style="position:absolute;left:9188;top:6455;width:975;height:307" type="#_x0000_t75">
                <v:imagedata r:id="rId17" o:title=""/>
              </v:shape>
              <v:shape style="position:absolute;left:10255;top:6381;width:830;height:305" type="#_x0000_t75">
                <v:imagedata r:id="rId18" o:title=""/>
              </v:shape>
            </v:group>
            <v:group style="position:absolute;left:11189;top:6370;width:148;height:234" coordorigin="11189,6370" coordsize="148,234">
              <v:shape style="position:absolute;left:11189;top:6370;width:148;height:234" coordorigin="11189,6370" coordsize="148,234" path="m11331,6492l11337,6595,11334,6595,11331,6595,11327,6595,11323,6595,11319,6596,11315,6596,11311,6596,11308,6597,11304,6597,11301,6597,11298,6598,11291,6557,11290,6546,11289,6535,11288,6524,11287,6513,11286,6503,11284,6492,11283,6482,11281,6473,11280,6476,11278,6479,11277,6485,11275,6490,11274,6495,11272,6501,11271,6506,11269,6511,11268,6515,11266,6519,11265,6522,11264,6522,11263,6522,11262,6521,11260,6519,11259,6516,11257,6514,11256,6510,11254,6507,11246,6489,11244,6486,11243,6483,11241,6478,11241,6498,11246,6559,11251,6598,11244,6602,11237,6603,11229,6603,11221,6604,11213,6604,11206,6605,11206,6605,11204,6598,11204,6595,11203,6590,11203,6583,11202,6577,11197,6517,11196,6499,11195,6479,11193,6456,11192,6435,11190,6416,11189,6398,11191,6383,11213,6381,11217,6380,11221,6380,11224,6380,11228,6380,11232,6379,11232,6379,11234,6381,11236,6384,11239,6389,11241,6393,11243,6397,11245,6402,11247,6407,11249,6412,11258,6427,11259,6427,11260,6427,11265,6405,11266,6400,11268,6394,11269,6388,11271,6382,11272,6378,11274,6375,11276,6375,11278,6375,11282,6375,11286,6374,11291,6374,11295,6373,11300,6373,11304,6372,11309,6372,11314,6371,11318,6371,11322,6370,11323,6391,11324,6411,11326,6430,11329,6451,11330,6461,11330,6472,11331,6492xe" filled="f" stroked="t" strokeweight=".922pt" strokecolor="#232020">
                <v:path arrowok="t"/>
              </v:shape>
            </v:group>
            <v:group style="position:absolute;left:11370;top:6357;width:150;height:232" coordorigin="11370,6357" coordsize="150,232">
              <v:shape style="position:absolute;left:11370;top:6357;width:150;height:232" coordorigin="11370,6357" coordsize="150,232" path="m11517,6537l11517,6538,11518,6545,11518,6552,11519,6559,11519,6566,11519,6573,11517,6580,11498,6581,11478,6583,11458,6585,11435,6587,11415,6589,11396,6589,11387,6570,11378,6505,11372,6428,11370,6387,11377,6368,11386,6367,11396,6366,11406,6365,11416,6364,11426,6363,11435,6362,11445,6361,11454,6360,11463,6359,11472,6359,11479,6358,11486,6358,11491,6357,11496,6357,11500,6357,11502,6357,11502,6357,11504,6365,11505,6372,11505,6380,11505,6388,11505,6396,11506,6403,11506,6403,11499,6405,11492,6407,11485,6408,11478,6408,11471,6409,11464,6410,11457,6410,11450,6410,11443,6411,11436,6412,11429,6412,11422,6414,11421,6414,11420,6414,11421,6420,11421,6427,11421,6433,11421,6440,11422,6446,11424,6452,11424,6452,11430,6452,11437,6452,11444,6451,11450,6451,11457,6450,11464,6450,11464,6450,11465,6457,11466,6465,11466,6472,11466,6479,11467,6487,11441,6498,11438,6499,11428,6508,11429,6515,11432,6542,11453,6541,11472,6540,11493,6539,11512,6537,11517,6537xe" filled="f" stroked="t" strokeweight=".922pt" strokecolor="#232020">
                <v:path arrowok="t"/>
              </v:shape>
            </v:group>
            <v:group style="position:absolute;left:11553;top:6536;width:41;height:42" coordorigin="11553,6536" coordsize="41,42">
              <v:shape style="position:absolute;left:11553;top:6536;width:41;height:42" coordorigin="11553,6536" coordsize="41,42" path="m11593,6575l11557,6578,11556,6578,11555,6575,11555,6572,11555,6569,11554,6565,11554,6562,11554,6558,11554,6554,11553,6551,11553,6548,11553,6544,11553,6542,11553,6540,11574,6536,11578,6536,11582,6536,11585,6536,11589,6536,11592,6536,11593,6537,11593,6537,11593,6539,11593,6542,11593,6545,11593,6549,11593,6554,11594,6558,11594,6562,11594,6566,11594,6570,11594,6573,11594,6575,11594,6575,11594,6575,11593,6575xe" filled="f" stroked="t" strokeweight=".922pt" strokecolor="#232020">
                <v:path arrowok="t"/>
              </v:shape>
            </v:group>
            <v:group style="position:absolute;left:11633;top:6530;width:41;height:42" coordorigin="11633,6530" coordsize="41,42">
              <v:shape style="position:absolute;left:11633;top:6530;width:41;height:42" coordorigin="11633,6530" coordsize="41,42" path="m11674,6569l11637,6572,11636,6572,11636,6569,11635,6566,11635,6563,11634,6559,11634,6555,11634,6552,11634,6548,11634,6545,11633,6541,11633,6538,11633,6536,11654,6530,11658,6530,11662,6530,11666,6530,11669,6530,11672,6530,11673,6531,11673,6531,11673,6533,11673,6536,11673,6539,11673,6543,11673,6547,11674,6552,11674,6556,11674,6560,11674,6564,11674,6567,11674,6568,11674,6569,11674,6569,11674,6569xe" filled="f" stroked="t" strokeweight=".922pt" strokecolor="#232020">
                <v:path arrowok="t"/>
              </v:shape>
            </v:group>
            <v:group style="position:absolute;left:11713;top:6524;width:41;height:42" coordorigin="11713,6524" coordsize="41,42">
              <v:shape style="position:absolute;left:11713;top:6524;width:41;height:42" coordorigin="11713,6524" coordsize="41,42" path="m11754,6563l11717,6565,11716,6566,11716,6563,11715,6560,11715,6557,11714,6553,11714,6549,11714,6546,11714,6542,11714,6539,11713,6535,11713,6532,11713,6530,11734,6524,11738,6524,11742,6524,11746,6524,11749,6524,11752,6524,11753,6525,11753,6525,11753,6527,11753,6530,11753,6533,11753,6537,11754,6541,11754,6546,11754,6550,11754,6563,11754,6563,11754,6563xe" filled="f" stroked="t" strokeweight=".922pt" strokecolor="#232020">
                <v:path arrowok="t"/>
              </v:shape>
            </v:group>
            <v:group style="position:absolute;left:8419;top:5953;width:4109;height:5811" coordorigin="8419,5953" coordsize="4109,5811">
              <v:shape style="position:absolute;left:8419;top:5953;width:4109;height:5811" coordorigin="8419,5953" coordsize="4109,5811" path="m12528,11764l12528,5953,8419,5953,8419,11764,12528,11764xe" filled="f" stroked="t" strokeweight=".988pt" strokecolor="#000000">
                <v:path arrowok="t"/>
              </v:shape>
              <v:shape style="position:absolute;left:12630;top:6100;width:3906;height:5516" type="#_x0000_t75">
                <v:imagedata r:id="rId19" o:title=""/>
              </v:shape>
            </v:group>
            <v:group style="position:absolute;left:16519;top:6083;width:34;height:5521" coordorigin="16519,6083" coordsize="34,5521">
              <v:shape style="position:absolute;left:16519;top:6083;width:34;height:5521" coordorigin="16519,6083" coordsize="34,5521" path="m16519,6214l16519,11599,16536,11599,16546,11604,16553,9064,16553,6091,16545,6083,16534,6083,16534,6117,16519,6117,16519,6214e" filled="t" fillcolor="#000000" stroked="f">
                <v:path arrowok="t"/>
                <v:fill/>
              </v:shape>
            </v:group>
            <v:group style="position:absolute;left:16546;top:11604;width:4;height:22" coordorigin="16546,11604" coordsize="4,22">
              <v:shape style="position:absolute;left:16546;top:11604;width:4;height:22" coordorigin="16546,11604" coordsize="4,22" path="m16546,11626l16551,11623,16549,11606,16546,11604,16546,11626e" filled="t" fillcolor="#000000" stroked="f">
                <v:path arrowok="t"/>
                <v:fill/>
              </v:shape>
            </v:group>
            <v:group style="position:absolute;left:16519;top:11599;width:28;height:32" coordorigin="16519,11599" coordsize="28,32">
              <v:shape style="position:absolute;left:16519;top:11599;width:28;height:32" coordorigin="16519,11599" coordsize="28,32" path="m16519,11599l16519,11616,16529,11631,16540,11630,16546,11626,16546,11604,16536,11599,16519,11599e" filled="t" fillcolor="#000000" stroked="f">
                <v:path arrowok="t"/>
                <v:fill/>
              </v:shape>
            </v:group>
            <v:group style="position:absolute;left:16540;top:11626;width:6;height:4" coordorigin="16540,11626" coordsize="6,4">
              <v:shape style="position:absolute;left:16540;top:11626;width:6;height:4" coordorigin="16540,11626" coordsize="6,4" path="m16540,11630l16546,11629,16546,11626,16540,11630e" filled="t" fillcolor="#000000" stroked="f">
                <v:path arrowok="t"/>
                <v:fill/>
              </v:shape>
            </v:group>
            <v:group style="position:absolute;left:12613;top:6083;width:3928;height:5550" coordorigin="12613,6083" coordsize="3928,5550">
              <v:shape style="position:absolute;left:12613;top:6083;width:3928;height:5550" coordorigin="12613,6083" coordsize="3928,5550" path="m12613,6091l12613,11625,12620,11633,16536,11633,16540,11630,16529,11631,16519,11616,16519,11599,12646,11599,12646,11613,12639,11602,12633,11599,12633,6113,12631,6113,12631,6083,12620,6083,12613,6091e" filled="t" fillcolor="#000000" stroked="f">
                <v:path arrowok="t"/>
                <v:fill/>
              </v:shape>
            </v:group>
            <v:group style="position:absolute;left:16519;top:6102;width:15;height:15" coordorigin="16519,6102" coordsize="15,15">
              <v:shape style="position:absolute;left:16519;top:6102;width:15;height:15" coordorigin="16519,6102" coordsize="15,15" path="m16519,6117l16534,6117,16523,6110,16519,6102,16519,6117e" filled="t" fillcolor="#000000" stroked="f">
                <v:path arrowok="t"/>
                <v:fill/>
              </v:shape>
            </v:group>
            <v:group style="position:absolute;left:12631;top:6083;width:3903;height:34" coordorigin="12631,6083" coordsize="3903,34">
              <v:shape style="position:absolute;left:12631;top:6083;width:3903;height:34" coordorigin="12631,6083" coordsize="3903,34" path="m12631,6083l12631,6113,12639,6104,12647,6104,12647,6113,12763,6117,16519,6117,16519,6102,16523,6110,16534,6117,16534,6083,12647,6083,12647,6104,12647,6083,12631,6083e" filled="t" fillcolor="#000000" stroked="f">
                <v:path arrowok="t"/>
                <v:fill/>
              </v:shape>
            </v:group>
            <v:group style="position:absolute;left:12631;top:6104;width:16;height:10" coordorigin="12631,6104" coordsize="16,10">
              <v:shape style="position:absolute;left:12631;top:6104;width:16;height:10" coordorigin="12631,6104" coordsize="16,10" path="m12631,6113l12647,6113,12647,6104,12639,6104,12631,6113e" filled="t" fillcolor="#000000" stroked="f">
                <v:path arrowok="t"/>
                <v:fill/>
              </v:shape>
            </v:group>
            <v:group style="position:absolute;left:12640;top:6113;width:2;height:5487" coordorigin="12640,6113" coordsize="2,5487">
              <v:shape style="position:absolute;left:12640;top:6113;width:2;height:5487" coordorigin="12640,6113" coordsize="0,5487" path="m12640,11599l12640,6113e" filled="f" stroked="t" strokeweight=".789131pt" strokecolor="#000000">
                <v:path arrowok="t"/>
              </v:shape>
            </v:group>
            <v:group style="position:absolute;left:12633;top:11599;width:14;height:14" coordorigin="12633,11599" coordsize="14,14">
              <v:shape style="position:absolute;left:12633;top:11599;width:14;height:14" coordorigin="12633,11599" coordsize="14,14" path="m12633,11599l12639,11602,12646,11613,12646,11599,12633,11599e" filled="t" fillcolor="#000000" stroked="f">
                <v:path arrowok="t"/>
                <v:fill/>
              </v:shape>
            </v:group>
            <v:group style="position:absolute;left:12813;top:6282;width:3521;height:41" coordorigin="12813,6282" coordsize="3521,41">
              <v:shape style="position:absolute;left:12813;top:6282;width:3521;height:41" coordorigin="12813,6282" coordsize="3521,41" path="m16335,6323l16335,6282,12813,6282,12813,6323,16335,6323xe" filled="t" fillcolor="#FFFFFF" stroked="f">
                <v:path arrowok="t"/>
                <v:fill/>
              </v:shape>
            </v:group>
            <v:group style="position:absolute;left:12813;top:6623;width:3521;height:4812" coordorigin="12813,6623" coordsize="3521,4812">
              <v:shape style="position:absolute;left:12813;top:6623;width:3521;height:4812" coordorigin="12813,6623" coordsize="3521,4812" path="m16335,11435l16335,6623,12813,6623,12813,11435,16335,11435xe" filled="t" fillcolor="#FFFFFF" stroked="f">
                <v:path arrowok="t"/>
                <v:fill/>
              </v:shape>
            </v:group>
            <v:group style="position:absolute;left:16320;top:6268;width:29;height:5168" coordorigin="16320,6268" coordsize="29,5168">
              <v:shape style="position:absolute;left:16320;top:6268;width:29;height:5168" coordorigin="16320,6268" coordsize="29,5168" path="m16320,6324l16320,11421,16335,11421,16342,11423,16347,11436,16349,8800,16349,6274,16343,6268,16332,6268,16332,6289,16331,6297,16322,6297,16320,6324e" filled="t" fillcolor="#000000" stroked="f">
                <v:path arrowok="t"/>
                <v:fill/>
              </v:shape>
            </v:group>
            <v:group style="position:absolute;left:16347;top:11436;width:2;height:4" coordorigin="16347,11436" coordsize="2,4">
              <v:shape style="position:absolute;left:16347;top:11436;width:2;height:4" coordorigin="16347,11436" coordsize="1,4" path="m16347,11440l16349,11439,16347,11436,16347,11440e" filled="t" fillcolor="#000000" stroked="f">
                <v:path arrowok="t"/>
                <v:fill/>
              </v:shape>
            </v:group>
            <v:group style="position:absolute;left:16320;top:11421;width:27;height:28" coordorigin="16320,11421" coordsize="27,28">
              <v:shape style="position:absolute;left:16320;top:11421;width:27;height:28" coordorigin="16320,11421" coordsize="27,28" path="m16320,11421l16320,11435,16331,11449,16332,11449,16340,11446,16347,11440,16347,11436,16342,11423,16335,11421,16320,11421e" filled="t" fillcolor="#000000" stroked="f">
                <v:path arrowok="t"/>
                <v:fill/>
              </v:shape>
            </v:group>
            <v:group style="position:absolute;left:16340;top:11440;width:7;height:6" coordorigin="16340,11440" coordsize="7,6">
              <v:shape style="position:absolute;left:16340;top:11440;width:7;height:6" coordorigin="16340,11440" coordsize="7,6" path="m16340,11446l16347,11443,16347,11440,16340,11446e" filled="t" fillcolor="#000000" stroked="f">
                <v:path arrowok="t"/>
                <v:fill/>
              </v:shape>
            </v:group>
            <v:group style="position:absolute;left:12799;top:6268;width:3541;height:5182" coordorigin="12799,6268" coordsize="3541,5182">
              <v:shape style="position:absolute;left:12799;top:6268;width:3541;height:5182" coordorigin="12799,6268" coordsize="3541,5182" path="m12799,6274l12799,11443,12806,11450,16335,11450,16340,11446,16331,11449,16320,11435,16320,11421,12824,11421,12824,11435,12815,11427,12815,6268,12806,6268,12799,6274e" filled="t" fillcolor="#000000" stroked="f">
                <v:path arrowok="t"/>
                <v:fill/>
              </v:shape>
            </v:group>
            <v:group style="position:absolute;left:16322;top:6283;width:10;height:14" coordorigin="16322,6283" coordsize="10,14">
              <v:shape style="position:absolute;left:16322;top:6283;width:10;height:14" coordorigin="16322,6283" coordsize="10,14" path="m16322,6297l16331,6297,16332,6289,16323,6283,16322,6297e" filled="t" fillcolor="#000000" stroked="f">
                <v:path arrowok="t"/>
                <v:fill/>
              </v:shape>
            </v:group>
            <v:group style="position:absolute;left:12819;top:6268;width:3512;height:29" coordorigin="12819,6268" coordsize="3512,29">
              <v:shape style="position:absolute;left:12819;top:6268;width:3512;height:29" coordorigin="12819,6268" coordsize="3512,29" path="m12819,6268l12819,6289,12824,6288,12827,6294,13014,6297,16322,6297,16323,6283,16332,6289,16332,6268,12819,6268e" filled="t" fillcolor="#000000" stroked="f">
                <v:path arrowok="t"/>
                <v:fill/>
              </v:shape>
            </v:group>
            <v:group style="position:absolute;left:12815;top:6268;width:2;height:56" coordorigin="12815,6268" coordsize="2,56">
              <v:shape style="position:absolute;left:12815;top:6268;width:2;height:56" coordorigin="12815,6268" coordsize="0,56" path="m12815,6323l12815,6268e" filled="f" stroked="t" strokeweight=".1pt" strokecolor="#000000">
                <v:path arrowok="t"/>
              </v:shape>
            </v:group>
            <v:group style="position:absolute;left:12815;top:6623;width:2;height:4804" coordorigin="12815,6623" coordsize="2,4804">
              <v:shape style="position:absolute;left:12815;top:6623;width:2;height:4804" coordorigin="12815,6623" coordsize="0,4804" path="m12815,11427l12815,6623e" filled="f" stroked="t" strokeweight=".1pt" strokecolor="#000000">
                <v:path arrowok="t"/>
              </v:shape>
            </v:group>
            <v:group style="position:absolute;left:12819;top:6288;width:8;height:6" coordorigin="12819,6288" coordsize="8,6">
              <v:shape style="position:absolute;left:12819;top:6288;width:8;height:6" coordorigin="12819,6288" coordsize="8,6" path="m12819,6289l12823,6294,12827,6294,12824,6288,12819,6289e" filled="t" fillcolor="#000000" stroked="f">
                <v:path arrowok="t"/>
                <v:fill/>
              </v:shape>
            </v:group>
            <v:group style="position:absolute;left:12815;top:11421;width:9;height:14" coordorigin="12815,11421" coordsize="9,14">
              <v:shape style="position:absolute;left:12815;top:11421;width:9;height:14" coordorigin="12815,11421" coordsize="9,14" path="m12815,11427l12824,11435,12824,11421,12820,11421,12815,11427e" filled="t" fillcolor="#000000" stroked="f">
                <v:path arrowok="t"/>
                <v:fill/>
              </v:shape>
            </v:group>
            <v:group style="position:absolute;left:12630;top:6323;width:3906;height:300" coordorigin="12630,6323" coordsize="3906,300">
              <v:shape style="position:absolute;left:12630;top:6323;width:3906;height:300" coordorigin="12630,6323" coordsize="3906,300" path="m16536,6623l16536,6323,12630,6323,12630,6623,16536,6623e" filled="t" fillcolor="#FFFFFF" stroked="f">
                <v:path arrowok="t"/>
                <v:fill/>
              </v:shape>
            </v:group>
            <v:group style="position:absolute;left:12656;top:6125;width:3851;height:825" coordorigin="12656,6125" coordsize="3851,825">
              <v:shape style="position:absolute;left:12656;top:6125;width:3851;height:825" coordorigin="12656,6125" coordsize="3851,825" path="m12656,6415l12696,6951,16506,6661,16466,6125,12656,6415e" filled="t" fillcolor="#FFFFFF" stroked="f">
                <v:path arrowok="t"/>
                <v:fill/>
              </v:shape>
            </v:group>
            <v:group style="position:absolute;left:12656;top:6125;width:3851;height:825" coordorigin="12656,6125" coordsize="3851,825">
              <v:shape style="position:absolute;left:12656;top:6125;width:3851;height:825" coordorigin="12656,6125" coordsize="3851,825" path="m16506,6661l12696,6951,12656,6415,16466,6125,16506,6661xe" filled="f" stroked="t" strokeweight="1.713pt" strokecolor="#000000">
                <v:path arrowok="t"/>
              </v:shape>
              <v:shape style="position:absolute;left:12715;top:6524;width:669;height:297" type="#_x0000_t75">
                <v:imagedata r:id="rId20" o:title=""/>
              </v:shape>
            </v:group>
            <v:group style="position:absolute;left:13490;top:6518;width:75;height:240" coordorigin="13490,6518" coordsize="75,240">
              <v:shape style="position:absolute;left:13490;top:6518;width:75;height:240" coordorigin="13490,6518" coordsize="75,240" path="m13541,6519l13553,6585,13554,6606,13558,6667,13563,6727,13565,6745,13565,6752,13561,6754,13555,6754,13550,6755,13518,6757,13512,6757,13508,6757,13506,6758,13506,6738,13502,6678,13496,6618,13494,6598,13492,6572,13491,6551,13490,6534,13491,6521,13492,6521,13494,6520,13497,6521,13500,6521,13503,6521,13504,6521,13508,6520,13513,6520,13518,6520,13523,6520,13531,6520,13541,6519xe" filled="f" stroked="t" strokeweight="1.003000pt" strokecolor="#232020">
                <v:path arrowok="t"/>
              </v:shape>
              <v:shape style="position:absolute;left:13671;top:6411;width:1245;height:341" type="#_x0000_t75">
                <v:imagedata r:id="rId21" o:title=""/>
              </v:shape>
            </v:group>
            <v:group style="position:absolute;left:15007;top:6399;width:144;height:239" coordorigin="15007,6399" coordsize="144,239">
              <v:shape style="position:absolute;left:15007;top:6399;width:144;height:239" coordorigin="15007,6399" coordsize="144,239" path="m15148,6399l15151,6443,15150,6451,15146,6450,15141,6450,15135,6451,15129,6452,15120,6453,15110,6454,15109,6454,15109,6454,15109,6454,15109,6454,15109,6455,15109,6455,15109,6456,15108,6458,15110,6476,15110,6483,15111,6491,15112,6499,15113,6509,15114,6522,15115,6540,15117,6561,15119,6581,15121,6601,15123,6621,15124,6631,15124,6631,15120,6632,15115,6633,15111,6634,15106,6634,15101,6635,15096,6635,15092,6635,15087,6636,15082,6636,15078,6636,15073,6637,15069,6638,15069,6637,15069,6633,15068,6626,15068,6619,15064,6557,15057,6495,15039,6459,15035,6459,15017,6460,15014,6460,15013,6460,15012,6459,15012,6457,15011,6453,15011,6450,15010,6445,15010,6440,15009,6435,15009,6430,15008,6424,15008,6418,15008,6413,15008,6407,15008,6407,15007,6407,15007,6407,15027,6405,15090,6400,15130,6399,15147,6399,15148,6399xe" filled="f" stroked="t" strokeweight="1.003000pt" strokecolor="#232020">
                <v:path arrowok="t"/>
              </v:shape>
            </v:group>
            <v:group style="position:absolute;left:15185;top:6382;width:160;height:244" coordorigin="15185,6382" coordsize="160,244">
              <v:shape style="position:absolute;left:15185;top:6382;width:160;height:244" coordorigin="15185,6382" coordsize="160,244" path="m15318,6382l15345,6615,15341,6616,15337,6616,15333,6617,15329,6617,15324,6618,15320,6618,15316,6619,15312,6619,15308,6619,15304,6619,15301,6620,15299,6620,15298,6620,15291,6566,15290,6559,15273,6528,15266,6528,15260,6529,15254,6530,15247,6532,15247,6540,15248,6548,15248,6555,15249,6563,15250,6570,15250,6578,15251,6585,15252,6593,15252,6600,15253,6607,15233,6625,15228,6625,15224,6625,15207,6627,15206,6621,15205,6612,15204,6602,15202,6591,15195,6526,15189,6462,15185,6401,15185,6395,15185,6395,15186,6395,15189,6395,15193,6395,15196,6395,15200,6394,15204,6394,15207,6393,15211,6393,15214,6392,15218,6392,15221,6392,15225,6392,15228,6393,15232,6413,15234,6432,15236,6454,15240,6473,15242,6480,15248,6481,15254,6480,15260,6479,15266,6478,15272,6477,15278,6477,15278,6477,15278,6456,15277,6436,15276,6416,15274,6397,15276,6389,15279,6388,15283,6387,15286,6386,15290,6385,15295,6384,15299,6383,15303,6383,15307,6383,15311,6383,15315,6383,15318,6382xe" filled="f" stroked="t" strokeweight="1.003000pt" strokecolor="#232020">
                <v:path arrowok="t"/>
              </v:shape>
            </v:group>
            <v:group style="position:absolute;left:15373;top:6375;width:75;height:240" coordorigin="15373,6375" coordsize="75,240">
              <v:shape style="position:absolute;left:15373;top:6375;width:75;height:240" coordorigin="15373,6375" coordsize="75,240" path="m15423,6376l15435,6442,15436,6462,15440,6524,15446,6584,15448,6602,15447,6609,15400,6613,15394,6613,15390,6614,15388,6615,15388,6595,15384,6535,15380,6495,15378,6475,15376,6455,15374,6428,15373,6408,15373,6391,15373,6378,15374,6377,15376,6377,15379,6377,15383,6377,15385,6377,15386,6377,15390,6377,15395,6377,15400,6377,15406,6377,15413,6376,15423,6376xe" filled="f" stroked="t" strokeweight="1.003000pt" strokecolor="#232020">
                <v:path arrowok="t"/>
              </v:shape>
            </v:group>
            <v:group style="position:absolute;left:15476;top:6367;width:155;height:235" coordorigin="15476,6367" coordsize="155,235">
              <v:shape style="position:absolute;left:15476;top:6367;width:155;height:235" coordorigin="15476,6367" coordsize="155,235" path="m15624,6437l15623,6437,15616,6439,15607,6440,15598,6441,15590,6442,15581,6442,15573,6440,15574,6434,15573,6429,15568,6426,15564,6422,15560,6420,15554,6419,15549,6418,15544,6419,15539,6422,15534,6425,15531,6429,15531,6435,15531,6437,15531,6438,15531,6440,15531,6441,15531,6443,15532,6444,15534,6449,15537,6453,15541,6454,15545,6456,15550,6457,15554,6457,15566,6457,15578,6460,15588,6466,15599,6471,15608,6478,15615,6487,15619,6492,15622,6497,15625,6503,15627,6509,15629,6515,15630,6521,15631,6527,15631,6534,15630,6540,15629,6546,15628,6553,15625,6559,15623,6566,15602,6590,15596,6594,15591,6596,15584,6598,15578,6600,15571,6601,15564,6602,15554,6602,15545,6601,15535,6599,15525,6596,15516,6592,15508,6587,15500,6582,15493,6575,15488,6567,15483,6559,15481,6550,15480,6539,15480,6538,15480,6537,15488,6536,15496,6535,15506,6535,15515,6535,15524,6534,15531,6533,15532,6540,15535,6545,15541,6549,15546,6552,15552,6553,15558,6552,15564,6552,15569,6550,15573,6545,15577,6541,15578,6535,15576,6528,15575,6523,15573,6518,15569,6516,15565,6513,15541,6505,15536,6505,15514,6500,15510,6498,15481,6463,15477,6452,15490,6398,15497,6388,15505,6380,15516,6375,15521,6373,15559,6367,15566,6367,15623,6413,15624,6434,15624,6437xe" filled="f" stroked="t" strokeweight="1.003000pt" strokecolor="#232020">
                <v:path arrowok="t"/>
              </v:shape>
              <v:shape style="position:absolute;left:15727;top:6292;width:713;height:731" type="#_x0000_t75">
                <v:imagedata r:id="rId22" o:title=""/>
              </v:shape>
            </v:group>
            <v:group style="position:absolute;left:13065;top:9868;width:1789;height:1548" coordorigin="13065,9868" coordsize="1789,1548">
              <v:shape style="position:absolute;left:13065;top:9868;width:1789;height:1548" coordorigin="13065,9868" coordsize="1789,1548" path="m14465,10062l14468,10070,14478,10090,14492,10120,14511,10159,14560,10262,14588,10324,14617,10392,14648,10464,14679,10539,14709,10617,14738,10697,14766,10777,14791,10858,14812,10937,14830,11013,14844,11087,14852,11156,14854,11221,14849,11279,14640,11338,14451,11392,14366,11416e" filled="f" stroked="t" strokeweight="2.070pt" strokecolor="#1F191A">
                <v:path arrowok="t"/>
              </v:shape>
              <v:shape style="position:absolute;left:13065;top:9868;width:1789;height:1548" coordorigin="13065,9868" coordsize="1789,1548" path="m13220,11416l13065,10302,13260,10245,13254,10207,13317,10184,13374,10162,13470,10126,13547,10097,13608,10074,13675,10045,13739,10014,13798,9978,13815,9967,13836,9956,13921,9918,13993,9895,14072,9877,14154,9868,14195,9868,14235,9871,14311,9888,14377,9924,14430,9981,14450,10018,14465,10062e" filled="f" stroked="t" strokeweight="2.070pt" strokecolor="#1F191A">
                <v:path arrowok="t"/>
              </v:shape>
            </v:group>
            <v:group style="position:absolute;left:13112;top:10253;width:1735;height:1163" coordorigin="13112,10253" coordsize="1735,1163">
              <v:shape style="position:absolute;left:13112;top:10253;width:1735;height:1163" coordorigin="13112,10253" coordsize="1735,1163" path="m14848,11115l14844,11114,14837,11112,14827,11107,14813,11102,14753,11083,14667,11065,14598,11057,14560,11055,14521,11056,14436,11063,14345,11082,14249,11115,14244,11118,14231,11124,14210,11134,14183,11147,14150,11162,14071,11200,13979,11245,13881,11296,13783,11350,13691,11405,13676,11416e" filled="f" stroked="t" strokeweight="2.070pt" strokecolor="#1F191A">
                <v:path arrowok="t"/>
              </v:shape>
              <v:shape style="position:absolute;left:13112;top:10253;width:1735;height:1163" coordorigin="13112,10253" coordsize="1735,1163" path="m13511,11416l13267,10253,13112,10334,13337,11416e" filled="f" stroked="t" strokeweight="2.070pt" strokecolor="#1F191A">
                <v:path arrowok="t"/>
              </v:shape>
              <v:shape style="position:absolute;left:13112;top:10253;width:1735;height:1163" coordorigin="13112,10253" coordsize="1735,1163" path="m13954,11416l13967,11410,13977,11405,13980,11403,14057,11367,14130,11336,14201,11310,14269,11289,14333,11272,14395,11259,14507,11244,14604,11239,14647,11240,14720,11246,14799,11260,14835,11271,14838,11272e" filled="f" stroked="t" strokeweight="2.070pt" strokecolor="#1F191A">
                <v:path arrowok="t"/>
              </v:shape>
            </v:group>
            <v:group style="position:absolute;left:14855;top:11085;width:1387;height:330" coordorigin="14855,11085" coordsize="1387,330">
              <v:shape style="position:absolute;left:14855;top:11085;width:1387;height:330" coordorigin="14855,11085" coordsize="1387,330" path="m14855,11279l14859,11278,14869,11275,14883,11271,14951,11252,15013,11236,15086,11219,15167,11203,15253,11190,15340,11182,15426,11179,15468,11181,15509,11185,15550,11188,15593,11190,15685,11188,15780,11180,15874,11168,15965,11153,16049,11137,16122,11120,16181,11105,16242,11085,16222,11257,15326,11416e" filled="f" stroked="t" strokeweight="2.070pt" strokecolor="#1F191A">
                <v:path arrowok="t"/>
              </v:shape>
              <v:shape style="position:absolute;left:14855;top:11085;width:1387;height:330" coordorigin="14855,11085" coordsize="1387,330" path="m14880,11416l14855,11279e" filled="f" stroked="t" strokeweight="2.070pt" strokecolor="#1F191A">
                <v:path arrowok="t"/>
              </v:shape>
            </v:group>
            <v:group style="position:absolute;left:14855;top:11141;width:1387;height:194" coordorigin="14855,11141" coordsize="1387,194">
              <v:shape style="position:absolute;left:14855;top:11141;width:1387;height:194" coordorigin="14855,11141" coordsize="1387,194" path="m14855,11334l14859,11333,14869,11330,14883,11326,14951,11307,15013,11291,15086,11275,15167,11259,15253,11246,15340,11237,15426,11235,15468,11236,15509,11240,15550,11244,15593,11245,15685,11244,15780,11236,15874,11224,15965,11209,16049,11192,16122,11176,16181,11161,16235,11144,16242,11141e" filled="f" stroked="t" strokeweight="2.070pt" strokecolor="#1F191A">
                <v:path arrowok="t"/>
              </v:shape>
            </v:group>
            <v:group style="position:absolute;left:14880;top:11230;width:1363;height:186" coordorigin="14880,11230" coordsize="1363,186">
              <v:shape style="position:absolute;left:14880;top:11230;width:1363;height:186" coordorigin="14880,11230" coordsize="1363,186" path="m14881,11416l14958,11394,15042,11373,15108,11359,15178,11346,15252,11335,15327,11327,15402,11324,15438,11324,15474,11326,15509,11329,15550,11333,15593,11334,15638,11334,15685,11332,15780,11325,15874,11313,15965,11298,16049,11281,16122,11265,16181,11249,16235,11233,16242,11230e" filled="f" stroked="t" strokeweight="2.070pt" strokecolor="#1F191A">
                <v:path arrowok="t"/>
              </v:shape>
            </v:group>
            <v:group style="position:absolute;left:14730;top:11210;width:1521;height:206" coordorigin="14730,11210" coordsize="1521,206">
              <v:shape style="position:absolute;left:14730;top:11210;width:1521;height:206" coordorigin="14730,11210" coordsize="1521,206" path="m14737,11310l14737,11314,14736,11320,14735,11329,14733,11339,14731,11352,14730,11366,14730,11381,14730,11397,14732,11414,14732,11416e" filled="f" stroked="t" strokeweight="2.070pt" strokecolor="#1F191A">
                <v:path arrowok="t"/>
              </v:shape>
              <v:shape style="position:absolute;left:14730;top:11210;width:1521;height:206" coordorigin="14730,11210" coordsize="1521,206" path="m15616,11416l15699,11397,15773,11381,15854,11364,15936,11348,16016,11333,16090,11318,16155,11306,16224,11294,16251,11289,16251,11243,16228,11210e" filled="f" stroked="t" strokeweight="2.070pt" strokecolor="#1F191A">
                <v:path arrowok="t"/>
              </v:shape>
            </v:group>
            <v:group style="position:absolute;left:14465;top:9947;width:1778;height:1139" coordorigin="14465,9947" coordsize="1778,1139">
              <v:shape style="position:absolute;left:14465;top:9947;width:1778;height:1139" coordorigin="14465,9947" coordsize="1778,1139" path="m14465,10062l14526,10049,14630,10027,14715,10010,14784,9997,14866,9985,14935,9980,14957,9980,14979,9980,15054,9983,15115,9987,15149,9989,15183,9990,15216,9990,15249,9989,15314,9986,15376,9980,15459,9970,15528,9960,15588,9949,15596,9948,15602,9947,16242,11085e" filled="f" stroked="t" strokeweight="2.070pt" strokecolor="#1F191A">
                <v:path arrowok="t"/>
              </v:shape>
            </v:group>
            <v:group style="position:absolute;left:13234;top:10291;width:1580;height:1125" coordorigin="13234,10291" coordsize="1580,1125">
              <v:shape style="position:absolute;left:13234;top:10291;width:1580;height:1125" coordorigin="13234,10291" coordsize="1580,1125" path="m14814,11176l14811,11175,14804,11173,14793,11169,14780,11163,14719,11144,14634,11126,14565,11118,14527,11116,14487,11117,14403,11124,14312,11143,14216,11176,14211,11179,14197,11186,14177,11195,14150,11208,14117,11223,14038,11261,13945,11306,13847,11357,13749,11411,13741,11416e" filled="f" stroked="t" strokeweight="2.070pt" strokecolor="#1F191A">
                <v:path arrowok="t"/>
              </v:shape>
              <v:shape style="position:absolute;left:13234;top:10291;width:1580;height:1125" coordorigin="13234,10291" coordsize="1580,1125" path="m13465,11416l13234,10314,13244,10311,13262,10299,13275,10291e" filled="f" stroked="t" strokeweight="2.070pt" strokecolor="#1F191A">
                <v:path arrowok="t"/>
              </v:shape>
            </v:group>
            <v:group style="position:absolute;left:13645;top:9443;width:427;height:931" coordorigin="13645,9443" coordsize="427,931">
              <v:shape style="position:absolute;left:13645;top:9443;width:427;height:931" coordorigin="13645,9443" coordsize="427,931" path="m14072,10375l13645,9443e" filled="f" stroked="t" strokeweight="3.104pt" strokecolor="#2D2014">
                <v:path arrowok="t"/>
                <v:stroke dashstyle="dash"/>
              </v:shape>
            </v:group>
            <v:group style="position:absolute;left:15038;top:9443;width:452;height:1073" coordorigin="15038,9443" coordsize="452,1073">
              <v:shape style="position:absolute;left:15038;top:9443;width:452;height:1073" coordorigin="15038,9443" coordsize="452,1073" path="m15038,10516l15490,9443e" filled="f" stroked="t" strokeweight="3.104pt" strokecolor="#2D2014">
                <v:path arrowok="t"/>
                <v:stroke dashstyle="dash"/>
              </v:shape>
            </v:group>
            <v:group style="position:absolute;left:14615;top:9231;width:2;height:930" coordorigin="14615,9231" coordsize="2,930">
              <v:shape style="position:absolute;left:14615;top:9231;width:2;height:930" coordorigin="14615,9231" coordsize="0,930" path="m14615,9231l14615,10161e" filled="f" stroked="t" strokeweight="5.553pt" strokecolor="#2D2014">
                <v:path arrowok="t"/>
                <v:stroke dashstyle="dash"/>
              </v:shape>
            </v:group>
            <v:group style="position:absolute;left:14005;top:9440;width:371;height:287" coordorigin="14005,9440" coordsize="371,287">
              <v:shape style="position:absolute;left:14005;top:9440;width:371;height:287" coordorigin="14005,9440" coordsize="371,287" path="m14281,9462l14281,9549,14376,9440,14281,9462e" filled="t" fillcolor="#FFFFFF" stroked="f">
                <v:path arrowok="t"/>
                <v:fill/>
              </v:shape>
              <v:shape style="position:absolute;left:14005;top:9440;width:371;height:287" coordorigin="14005,9440" coordsize="371,287" path="m14126,9726l14222,9617,14355,9674,14281,9549,14281,9462,14234,9472,14160,9348,14147,9492,14139,9494,14139,9582,14126,9726e" filled="t" fillcolor="#FFFFFF" stroked="f">
                <v:path arrowok="t"/>
                <v:fill/>
              </v:shape>
              <v:shape style="position:absolute;left:14005;top:9440;width:371;height:287" coordorigin="14005,9440" coordsize="371,287" path="m14005,9525l14139,9582,14139,9494,14005,9525e" filled="t" fillcolor="#FFFFFF" stroked="f">
                <v:path arrowok="t"/>
                <v:fill/>
              </v:shape>
            </v:group>
            <v:group style="position:absolute;left:14005;top:9348;width:371;height:379" coordorigin="14005,9348" coordsize="371,379">
              <v:shape style="position:absolute;left:14005;top:9348;width:371;height:379" coordorigin="14005,9348" coordsize="371,379" path="m14160,9348l14234,9472,14376,9440,14281,9549,14355,9674,14222,9617,14126,9726,14139,9582,14005,9525,14147,9492,14160,9348xe" filled="f" stroked="t" strokeweight="1.034pt" strokecolor="#2D2014">
                <v:path arrowok="t"/>
              </v:shape>
            </v:group>
            <v:group style="position:absolute;left:14814;top:9371;width:379;height:369" coordorigin="14814,9371" coordsize="379,369">
              <v:shape style="position:absolute;left:14814;top:9371;width:379;height:369" coordorigin="14814,9371" coordsize="379,369" path="m14814,9615l14958,9605,15013,9739,15048,9599,15193,9589,15070,9512,15070,9400,14994,9464,14925,9421,14925,9522,14814,9615e" filled="t" fillcolor="#FFFFFF" stroked="f">
                <v:path arrowok="t"/>
                <v:fill/>
              </v:shape>
              <v:shape style="position:absolute;left:14814;top:9371;width:379;height:369" coordorigin="14814,9371" coordsize="379,369" path="m15070,9400l15070,9512,15105,9371,15070,9400e" filled="t" fillcolor="#FFFFFF" stroked="f">
                <v:path arrowok="t"/>
                <v:fill/>
              </v:shape>
              <v:shape style="position:absolute;left:14814;top:9371;width:379;height:369" coordorigin="14814,9371" coordsize="379,369" path="m14871,9387l14925,9522,14925,9421,14871,9387e" filled="t" fillcolor="#FFFFFF" stroked="f">
                <v:path arrowok="t"/>
                <v:fill/>
              </v:shape>
            </v:group>
            <v:group style="position:absolute;left:14814;top:9371;width:379;height:369" coordorigin="14814,9371" coordsize="379,369">
              <v:shape style="position:absolute;left:14814;top:9371;width:379;height:369" coordorigin="14814,9371" coordsize="379,369" path="m15105,9371l15070,9512,15193,9589,15048,9599,15013,9739,14958,9605,14814,9615,14925,9522,14871,9387,14994,9464,15105,9371xe" filled="f" stroked="t" strokeweight="1.034pt" strokecolor="#2D2014">
                <v:path arrowok="t"/>
              </v:shape>
            </v:group>
            <v:group style="position:absolute;left:15359;top:10375;width:379;height:369" coordorigin="15359,10375" coordsize="379,369">
              <v:shape style="position:absolute;left:15359;top:10375;width:379;height:369" coordorigin="15359,10375" coordsize="379,369" path="m15359,10619l15504,10609,15558,10744,15593,10603,15738,10593,15615,10516,15615,10404,15539,10468,15470,10425,15470,10526,15359,10619e" filled="t" fillcolor="#FFFFFF" stroked="f">
                <v:path arrowok="t"/>
                <v:fill/>
              </v:shape>
              <v:shape style="position:absolute;left:15359;top:10375;width:379;height:369" coordorigin="15359,10375" coordsize="379,369" path="m15615,10404l15615,10516,15650,10375,15615,10404e" filled="t" fillcolor="#FFFFFF" stroked="f">
                <v:path arrowok="t"/>
                <v:fill/>
              </v:shape>
              <v:shape style="position:absolute;left:15359;top:10375;width:379;height:369" coordorigin="15359,10375" coordsize="379,369" path="m15416,10391l15470,10526,15470,10425,15416,10391e" filled="t" fillcolor="#FFFFFF" stroked="f">
                <v:path arrowok="t"/>
                <v:fill/>
              </v:shape>
            </v:group>
            <v:group style="position:absolute;left:15359;top:10375;width:379;height:369" coordorigin="15359,10375" coordsize="379,369">
              <v:shape style="position:absolute;left:15359;top:10375;width:379;height:369" coordorigin="15359,10375" coordsize="379,369" path="m15650,10375l15615,10516,15738,10593,15593,10603,15558,10744,15504,10609,15359,10619,15470,10526,15416,10391,15539,10468,15650,10375xe" filled="f" stroked="t" strokeweight="1.034pt" strokecolor="#2D2014">
                <v:path arrowok="t"/>
              </v:shape>
            </v:group>
            <v:group style="position:absolute;left:13580;top:10405;width:379;height:369" coordorigin="13580,10405" coordsize="379,369">
              <v:shape style="position:absolute;left:13580;top:10405;width:379;height:369" coordorigin="13580,10405" coordsize="379,369" path="m13580,10649l13725,10639,13779,10774,13815,10633,13959,10623,13836,10546,13836,10434,13760,10498,13691,10455,13691,10556,13580,10649e" filled="t" fillcolor="#FFFFFF" stroked="f">
                <v:path arrowok="t"/>
                <v:fill/>
              </v:shape>
              <v:shape style="position:absolute;left:13580;top:10405;width:379;height:369" coordorigin="13580,10405" coordsize="379,369" path="m13836,10434l13836,10546,13872,10405,13836,10434e" filled="t" fillcolor="#FFFFFF" stroked="f">
                <v:path arrowok="t"/>
                <v:fill/>
              </v:shape>
              <v:shape style="position:absolute;left:13580;top:10405;width:379;height:369" coordorigin="13580,10405" coordsize="379,369" path="m13637,10421l13691,10556,13691,10455,13637,10421e" filled="t" fillcolor="#FFFFFF" stroked="f">
                <v:path arrowok="t"/>
                <v:fill/>
              </v:shape>
            </v:group>
            <v:group style="position:absolute;left:13580;top:10405;width:379;height:369" coordorigin="13580,10405" coordsize="379,369">
              <v:shape style="position:absolute;left:13580;top:10405;width:379;height:369" coordorigin="13580,10405" coordsize="379,369" path="m13872,10405l13836,10546,13959,10623,13815,10633,13779,10774,13725,10639,13580,10649,13691,10556,13637,10421,13760,10498,13872,10405xe" filled="f" stroked="t" strokeweight="1.034pt" strokecolor="#2D2014">
                <v:path arrowok="t"/>
              </v:shape>
            </v:group>
            <v:group style="position:absolute;left:12528;top:5953;width:4109;height:5811" coordorigin="12528,5953" coordsize="4109,5811">
              <v:shape style="position:absolute;left:12528;top:5953;width:4109;height:5811" coordorigin="12528,5953" coordsize="4109,5811" path="m16637,11764l16637,5953,12528,5953,12528,11764,16637,11764xe" filled="f" stroked="t" strokeweight=".988pt" strokecolor="#000000">
                <v:path arrowok="t"/>
              </v:shape>
              <v:shape style="position:absolute;left:302;top:289;width:3906;height:5516" type="#_x0000_t75">
                <v:imagedata r:id="rId23" o:title=""/>
              </v:shape>
            </v:group>
            <v:group style="position:absolute;left:285;top:272;width:3940;height:5550" coordorigin="285,272" coordsize="3940,5550">
              <v:shape style="position:absolute;left:285;top:272;width:3940;height:5550" coordorigin="285,272" coordsize="3940,5550" path="m285,2841l285,5814,293,5822,4217,5822,4225,5814,4225,280,4217,272,4207,272,4207,5793,4198,5802,4191,5802,4191,5792,4075,5788,319,5788,319,5803,315,5796,303,5788,303,306,302,306,291,301,285,2841e" filled="t" fillcolor="#000000" stroked="f">
                <v:path arrowok="t"/>
                <v:fill/>
              </v:shape>
            </v:group>
            <v:group style="position:absolute;left:4191;top:5792;width:16;height:10" coordorigin="4191,5792" coordsize="16,10">
              <v:shape style="position:absolute;left:4191;top:5792;width:16;height:10" coordorigin="4191,5792" coordsize="16,10" path="m4191,5802l4198,5802,4207,5793,4191,5792,4191,5802e" filled="t" fillcolor="#000000" stroked="f">
                <v:path arrowok="t"/>
                <v:fill/>
              </v:shape>
            </v:group>
            <v:group style="position:absolute;left:4191;top:272;width:16;height:5520" coordorigin="4191,272" coordsize="16,5520">
              <v:shape style="position:absolute;left:4191;top:272;width:16;height:5520" coordorigin="4191,272" coordsize="16,5520" path="m4191,5792l4191,5792e" filled="f" stroked="t" strokeweight=".1pt" strokecolor="#000000">
                <v:path arrowok="t"/>
              </v:shape>
            </v:group>
            <v:group style="position:absolute;left:4191;top:292;width:14;height:14" coordorigin="4191,292" coordsize="14,14">
              <v:shape style="position:absolute;left:4191;top:292;width:14;height:14" coordorigin="4191,292" coordsize="14,14" path="m4191,306l4205,306,4199,303,4191,292,4191,306e" filled="t" fillcolor="#000000" stroked="f">
                <v:path arrowok="t"/>
                <v:fill/>
              </v:shape>
            </v:group>
            <v:group style="position:absolute;left:291;top:272;width:3914;height:34" coordorigin="291,272" coordsize="3914,34">
              <v:shape style="position:absolute;left:291;top:272;width:3914;height:34" coordorigin="291,272" coordsize="3914,34" path="m291,301l302,306,4191,306,4191,292,4199,303,4205,306,4205,272,319,272,319,289,309,274,297,276,292,280,291,301e" filled="t" fillcolor="#000000" stroked="f">
                <v:path arrowok="t"/>
                <v:fill/>
              </v:shape>
            </v:group>
            <v:group style="position:absolute;left:311;top:306;width:2;height:5482" coordorigin="311,306" coordsize="2,5482">
              <v:shape style="position:absolute;left:311;top:306;width:2;height:5482" coordorigin="311,306" coordsize="0,5482" path="m311,5788l311,306e" filled="f" stroked="t" strokeweight=".87423pt" strokecolor="#000000">
                <v:path arrowok="t"/>
              </v:shape>
            </v:group>
            <v:group style="position:absolute;left:297;top:272;width:22;height:17" coordorigin="297,272" coordsize="22,17">
              <v:shape style="position:absolute;left:297;top:272;width:22;height:17" coordorigin="297,272" coordsize="22,17" path="m297,276l309,274,319,289,319,272,302,272,297,276e" filled="t" fillcolor="#000000" stroked="f">
                <v:path arrowok="t"/>
                <v:fill/>
              </v:shape>
            </v:group>
            <v:group style="position:absolute;left:303;top:5788;width:15;height:15" coordorigin="303,5788" coordsize="15,15">
              <v:shape style="position:absolute;left:303;top:5788;width:15;height:15" coordorigin="303,5788" coordsize="15,15" path="m303,5788l315,5796,319,5803,319,5788,303,5788e" filled="t" fillcolor="#000000" stroked="f">
                <v:path arrowok="t"/>
                <v:fill/>
              </v:shape>
            </v:group>
            <v:group style="position:absolute;left:292;top:276;width:6;height:4" coordorigin="292,276" coordsize="6,4">
              <v:shape style="position:absolute;left:292;top:276;width:6;height:4" coordorigin="292,276" coordsize="6,4" path="m292,280l297,276,292,276,292,280e" filled="t" fillcolor="#000000" stroked="f">
                <v:path arrowok="t"/>
                <v:fill/>
              </v:shape>
            </v:group>
            <v:group style="position:absolute;left:287;top:280;width:4;height:22" coordorigin="287,280" coordsize="4,22">
              <v:shape style="position:absolute;left:287;top:280;width:4;height:22" coordorigin="287,280" coordsize="4,22" path="m287,283l289,300,291,301,292,280,287,283e" filled="t" fillcolor="#000000" stroked="f">
                <v:path arrowok="t"/>
                <v:fill/>
              </v:shape>
            </v:group>
            <v:group style="position:absolute;left:503;top:470;width:3521;height:4867" coordorigin="503,470" coordsize="3521,4867">
              <v:shape style="position:absolute;left:503;top:470;width:3521;height:4867" coordorigin="503,470" coordsize="3521,4867" path="m4024,5338l4024,470,503,470,503,5338,4024,5338xe" filled="t" fillcolor="#FFFFFF" stroked="f">
                <v:path arrowok="t"/>
                <v:fill/>
              </v:shape>
            </v:group>
            <v:group style="position:absolute;left:488;top:456;width:3550;height:5182" coordorigin="488,456" coordsize="3550,5182">
              <v:shape style="position:absolute;left:488;top:456;width:3550;height:5182" coordorigin="488,456" coordsize="3550,5182" path="m488,3106l488,5631,495,5638,4032,5638,4039,5631,4039,462,4032,456,4023,456,4023,478,4018,483,4018,5616,4014,5618,4011,5611,3824,5609,516,5609,515,5623,506,5616,506,485,503,485,496,483,490,470,488,3106e" filled="t" fillcolor="#000000" stroked="f">
                <v:path arrowok="t"/>
                <v:fill/>
              </v:shape>
            </v:group>
            <v:group style="position:absolute;left:4014;top:471;width:9;height:14" coordorigin="4014,471" coordsize="9,14">
              <v:shape style="position:absolute;left:4014;top:471;width:9;height:14" coordorigin="4014,471" coordsize="9,14" path="m4014,485l4017,485,4023,478,4014,471,4014,485e" filled="t" fillcolor="#000000" stroked="f">
                <v:path arrowok="t"/>
                <v:fill/>
              </v:shape>
            </v:group>
            <v:group style="position:absolute;left:490;top:456;width:3532;height:29" coordorigin="490,456" coordsize="3532,29">
              <v:shape style="position:absolute;left:490;top:456;width:3532;height:29" coordorigin="490,456" coordsize="3532,29" path="m490,470l496,483,503,485,4014,485,4014,471,4023,478,4023,456,517,456,517,470,506,456,498,460,490,466,490,470e" filled="t" fillcolor="#000000" stroked="f">
                <v:path arrowok="t"/>
                <v:fill/>
              </v:shape>
            </v:group>
            <v:group style="position:absolute;left:4011;top:5611;width:8;height:6" coordorigin="4011,5611" coordsize="8,6">
              <v:shape style="position:absolute;left:4011;top:5611;width:8;height:6" coordorigin="4011,5611" coordsize="8,6" path="m4011,5611l4014,5618,4018,5616,4015,5611,4011,5611e" filled="t" fillcolor="#000000" stroked="f">
                <v:path arrowok="t"/>
                <v:fill/>
              </v:shape>
            </v:group>
            <v:group style="position:absolute;left:4010;top:567;width:2;height:4771" coordorigin="4010,567" coordsize="2,4771">
              <v:shape style="position:absolute;left:4010;top:567;width:2;height:4771" coordorigin="4010,567" coordsize="0,4771" path="m4010,5338l4010,567e" filled="f" stroked="t" strokeweight=".1pt" strokecolor="#000000">
                <v:path arrowok="t"/>
              </v:shape>
            </v:group>
            <v:group style="position:absolute;left:506;top:485;width:2;height:4853" coordorigin="506,485" coordsize="2,4853">
              <v:shape style="position:absolute;left:506;top:485;width:2;height:4853" coordorigin="506,485" coordsize="0,4853" path="m506,5338l506,485e" filled="f" stroked="t" strokeweight=".1pt" strokecolor="#000000">
                <v:path arrowok="t"/>
              </v:shape>
            </v:group>
            <v:group style="position:absolute;left:498;top:456;width:20;height:15" coordorigin="498,456" coordsize="20,15">
              <v:shape style="position:absolute;left:498;top:456;width:20;height:15" coordorigin="498,456" coordsize="20,15" path="m498,460l506,456,517,470,517,456,503,456,498,460e" filled="t" fillcolor="#000000" stroked="f">
                <v:path arrowok="t"/>
                <v:fill/>
              </v:shape>
            </v:group>
            <v:group style="position:absolute;left:506;top:5609;width:10;height:14" coordorigin="506,5609" coordsize="10,14">
              <v:shape style="position:absolute;left:506;top:5609;width:10;height:14" coordorigin="506,5609" coordsize="10,14" path="m506,5616l515,5623,516,5609,507,5609,506,5616e" filled="t" fillcolor="#000000" stroked="f">
                <v:path arrowok="t"/>
                <v:fill/>
              </v:shape>
            </v:group>
            <v:group style="position:absolute;left:490;top:460;width:7;height:6" coordorigin="490,460" coordsize="7,6">
              <v:shape style="position:absolute;left:490;top:460;width:7;height:6" coordorigin="490,460" coordsize="7,6" path="m490,466l498,460,490,463,490,466e" filled="t" fillcolor="#000000" stroked="f">
                <v:path arrowok="t"/>
                <v:fill/>
              </v:shape>
            </v:group>
            <v:group style="position:absolute;left:489;top:466;width:2;height:4" coordorigin="489,466" coordsize="2,4">
              <v:shape style="position:absolute;left:489;top:466;width:2;height:4" coordorigin="489,466" coordsize="1,4" path="m489,467l490,470,490,466,489,467e" filled="t" fillcolor="#000000" stroked="f">
                <v:path arrowok="t"/>
                <v:fill/>
              </v:shape>
            </v:group>
            <v:group style="position:absolute;left:488;top:456;width:3550;height:5182" coordorigin="488,456" coordsize="3550,5182">
              <v:shape style="position:absolute;left:488;top:456;width:3550;height:5182" coordorigin="488,456" coordsize="3550,5182" path="m488,3106l488,5631,495,5638,4032,5638,4039,5631,4039,462,4032,456,4023,456,4023,478,4018,483,4018,5616,4014,5618,4011,5611,3824,5609,516,5609,515,5623,506,5616,506,485,503,485,496,483,490,470,488,3106e" filled="t" fillcolor="#000000" stroked="f">
                <v:path arrowok="t"/>
                <v:fill/>
              </v:shape>
            </v:group>
            <v:group style="position:absolute;left:4014;top:471;width:9;height:14" coordorigin="4014,471" coordsize="9,14">
              <v:shape style="position:absolute;left:4014;top:471;width:9;height:14" coordorigin="4014,471" coordsize="9,14" path="m4014,485l4017,485,4023,478,4014,471,4014,485e" filled="t" fillcolor="#000000" stroked="f">
                <v:path arrowok="t"/>
                <v:fill/>
              </v:shape>
            </v:group>
            <v:group style="position:absolute;left:490;top:456;width:3532;height:29" coordorigin="490,456" coordsize="3532,29">
              <v:shape style="position:absolute;left:490;top:456;width:3532;height:29" coordorigin="490,456" coordsize="3532,29" path="m490,470l496,483,503,485,4014,485,4014,471,4023,478,4023,456,517,456,517,470,506,456,498,460,490,466,490,470e" filled="t" fillcolor="#000000" stroked="f">
                <v:path arrowok="t"/>
                <v:fill/>
              </v:shape>
            </v:group>
            <v:group style="position:absolute;left:4011;top:5611;width:8;height:6" coordorigin="4011,5611" coordsize="8,6">
              <v:shape style="position:absolute;left:4011;top:5611;width:8;height:6" coordorigin="4011,5611" coordsize="8,6" path="m4011,5611l4014,5618,4018,5616,4015,5611,4011,5611e" filled="t" fillcolor="#000000" stroked="f">
                <v:path arrowok="t"/>
                <v:fill/>
              </v:shape>
            </v:group>
            <v:group style="position:absolute;left:498;top:456;width:20;height:15" coordorigin="498,456" coordsize="20,15">
              <v:shape style="position:absolute;left:498;top:456;width:20;height:15" coordorigin="498,456" coordsize="20,15" path="m498,460l506,456,517,470,517,456,503,456,498,460e" filled="t" fillcolor="#000000" stroked="f">
                <v:path arrowok="t"/>
                <v:fill/>
              </v:shape>
            </v:group>
            <v:group style="position:absolute;left:506;top:5609;width:10;height:14" coordorigin="506,5609" coordsize="10,14">
              <v:shape style="position:absolute;left:506;top:5609;width:10;height:14" coordorigin="506,5609" coordsize="10,14" path="m506,5616l515,5623,516,5609,507,5609,506,5616e" filled="t" fillcolor="#000000" stroked="f">
                <v:path arrowok="t"/>
                <v:fill/>
              </v:shape>
            </v:group>
            <v:group style="position:absolute;left:490;top:460;width:7;height:6" coordorigin="490,460" coordsize="7,6">
              <v:shape style="position:absolute;left:490;top:460;width:7;height:6" coordorigin="490,460" coordsize="7,6" path="m490,466l498,460,490,463,490,466e" filled="t" fillcolor="#000000" stroked="f">
                <v:path arrowok="t"/>
                <v:fill/>
              </v:shape>
            </v:group>
            <v:group style="position:absolute;left:489;top:466;width:2;height:4" coordorigin="489,466" coordsize="2,4">
              <v:shape style="position:absolute;left:489;top:466;width:2;height:4" coordorigin="489,466" coordsize="1,4" path="m489,467l490,470,490,466,489,467e" filled="t" fillcolor="#000000" stroked="f">
                <v:path arrowok="t"/>
                <v:fill/>
              </v:shape>
            </v:group>
            <v:group style="position:absolute;left:302;top:5338;width:3906;height:300" coordorigin="302,5338" coordsize="3906,300">
              <v:shape style="position:absolute;left:302;top:5338;width:3906;height:300" coordorigin="302,5338" coordsize="3906,300" path="m4208,5638l4208,5338,302,5338,302,5638,4208,5638e" filled="t" fillcolor="#FFFFFF" stroked="f">
                <v:path arrowok="t"/>
                <v:fill/>
              </v:shape>
            </v:group>
            <v:group style="position:absolute;left:467;top:5108;width:3544;height:760" coordorigin="467,5108" coordsize="3544,760">
              <v:shape style="position:absolute;left:467;top:5108;width:3544;height:760" coordorigin="467,5108" coordsize="3544,760" path="m467,5374l505,5867,4012,5601,3974,5108,467,5374e" filled="t" fillcolor="#FFFFFF" stroked="f">
                <v:path arrowok="t"/>
                <v:fill/>
              </v:shape>
            </v:group>
            <v:group style="position:absolute;left:467;top:5108;width:3544;height:760" coordorigin="467,5108" coordsize="3544,760">
              <v:shape style="position:absolute;left:467;top:5108;width:3544;height:760" coordorigin="467,5108" coordsize="3544,760" path="m467,5374l3974,5108,4012,5601,505,5867,467,5374xe" filled="f" stroked="t" strokeweight="1.577pt" strokecolor="#000000">
                <v:path arrowok="t"/>
              </v:shape>
              <v:shape style="position:absolute;left:2732;top:5227;width:1147;height:305" type="#_x0000_t75">
                <v:imagedata r:id="rId24" o:title=""/>
              </v:shape>
              <v:shape style="position:absolute;left:612;top:5321;width:2036;height:361" type="#_x0000_t75">
                <v:imagedata r:id="rId25" o:title=""/>
              </v:shape>
            </v:group>
            <v:group style="position:absolute;left:578;top:4612;width:3362;height:2" coordorigin="578,4612" coordsize="3362,2">
              <v:shape style="position:absolute;left:578;top:4612;width:3362;height:2" coordorigin="578,4612" coordsize="3362,0" path="m3940,4612l3940,4612e" filled="f" stroked="t" strokeweight=".1pt" strokecolor="#000000">
                <v:path arrowok="t"/>
              </v:shape>
            </v:group>
            <v:group style="position:absolute;left:578;top:4612;width:3362;height:2" coordorigin="578,4612" coordsize="3362,2">
              <v:shape style="position:absolute;left:578;top:4612;width:3362;height:2" coordorigin="578,4612" coordsize="3362,0" path="m3940,4612l578,4612e" filled="f" stroked="t" strokeweight="1.522pt" strokecolor="#000000">
                <v:path arrowok="t"/>
                <v:stroke dashstyle="longDash"/>
              </v:shape>
            </v:group>
            <v:group style="position:absolute;left:578;top:3096;width:3362;height:2" coordorigin="578,3096" coordsize="3362,2">
              <v:shape style="position:absolute;left:578;top:3096;width:3362;height:2" coordorigin="578,3096" coordsize="3362,0" path="m3940,3096l3940,3096e" filled="f" stroked="t" strokeweight=".1pt" strokecolor="#000000">
                <v:path arrowok="t"/>
              </v:shape>
            </v:group>
            <v:group style="position:absolute;left:578;top:3096;width:3362;height:2" coordorigin="578,3096" coordsize="3362,2">
              <v:shape style="position:absolute;left:578;top:3096;width:3362;height:2" coordorigin="578,3096" coordsize="3362,0" path="m3940,3096l578,3096e" filled="f" stroked="t" strokeweight="1.522pt" strokecolor="#000000">
                <v:path arrowok="t"/>
                <v:stroke dashstyle="longDash"/>
              </v:shape>
            </v:group>
            <v:group style="position:absolute;left:572;top:2338;width:3362;height:2" coordorigin="572,2338" coordsize="3362,2">
              <v:shape style="position:absolute;left:572;top:2338;width:3362;height:2" coordorigin="572,2338" coordsize="3362,0" path="m3934,2338l3934,2338e" filled="f" stroked="t" strokeweight=".1pt" strokecolor="#000000">
                <v:path arrowok="t"/>
              </v:shape>
            </v:group>
            <v:group style="position:absolute;left:572;top:2338;width:3362;height:2" coordorigin="572,2338" coordsize="3362,2">
              <v:shape style="position:absolute;left:572;top:2338;width:3362;height:2" coordorigin="572,2338" coordsize="3362,0" path="m3934,2338l572,2338e" filled="f" stroked="t" strokeweight="1.522pt" strokecolor="#000000">
                <v:path arrowok="t"/>
                <v:stroke dashstyle="longDash"/>
              </v:shape>
            </v:group>
            <v:group style="position:absolute;left:572;top:1580;width:3362;height:2" coordorigin="572,1580" coordsize="3362,2">
              <v:shape style="position:absolute;left:572;top:1580;width:3362;height:2" coordorigin="572,1580" coordsize="3362,0" path="m3934,1580l3934,1580e" filled="f" stroked="t" strokeweight=".1pt" strokecolor="#000000">
                <v:path arrowok="t"/>
              </v:shape>
            </v:group>
            <v:group style="position:absolute;left:572;top:1580;width:3362;height:2" coordorigin="572,1580" coordsize="3362,2">
              <v:shape style="position:absolute;left:572;top:1580;width:3362;height:2" coordorigin="572,1580" coordsize="3362,0" path="m3934,1580l572,1580e" filled="f" stroked="t" strokeweight="1.522pt" strokecolor="#000000">
                <v:path arrowok="t"/>
                <v:stroke dashstyle="longDash"/>
              </v:shape>
            </v:group>
            <v:group style="position:absolute;left:572;top:822;width:3362;height:2" coordorigin="572,822" coordsize="3362,2">
              <v:shape style="position:absolute;left:572;top:822;width:3362;height:2" coordorigin="572,822" coordsize="3362,0" path="m3934,822l3934,822e" filled="f" stroked="t" strokeweight=".1pt" strokecolor="#000000">
                <v:path arrowok="t"/>
              </v:shape>
            </v:group>
            <v:group style="position:absolute;left:572;top:822;width:3362;height:2" coordorigin="572,822" coordsize="3362,2">
              <v:shape style="position:absolute;left:572;top:822;width:3362;height:2" coordorigin="572,822" coordsize="3362,0" path="m3934,822l572,822e" filled="f" stroked="t" strokeweight="1.522pt" strokecolor="#000000">
                <v:path arrowok="t"/>
                <v:stroke dashstyle="longDash"/>
              </v:shape>
            </v:group>
            <v:group style="position:absolute;left:618;top:3854;width:3342;height:2" coordorigin="618,3854" coordsize="3342,2">
              <v:shape style="position:absolute;left:618;top:3854;width:3342;height:2" coordorigin="618,3854" coordsize="3342,0" path="m3960,3854l3960,3854e" filled="f" stroked="t" strokeweight=".1pt" strokecolor="#000000">
                <v:path arrowok="t"/>
              </v:shape>
            </v:group>
            <v:group style="position:absolute;left:618;top:3854;width:3342;height:2" coordorigin="618,3854" coordsize="3342,2">
              <v:shape style="position:absolute;left:618;top:3854;width:3342;height:2" coordorigin="618,3854" coordsize="3342,0" path="m3960,3854l618,3854e" filled="f" stroked="t" strokeweight="1.522pt" strokecolor="#000000">
                <v:path arrowok="t"/>
                <v:stroke dashstyle="longDash"/>
              </v:shape>
              <v:shape style="position:absolute;left:2865;top:3690;width:1406;height:1407" type="#_x0000_t75">
                <v:imagedata r:id="rId26" o:title=""/>
              </v:shape>
              <v:shape style="position:absolute;left:264;top:294;width:1283;height:1514" type="#_x0000_t75">
                <v:imagedata r:id="rId27" o:title=""/>
              </v:shape>
            </v:group>
            <v:group style="position:absolute;left:201;top:142;width:4109;height:5811" coordorigin="201,142" coordsize="4109,5811">
              <v:shape style="position:absolute;left:201;top:142;width:4109;height:5811" coordorigin="201,142" coordsize="4109,5811" path="m4310,5953l4310,142,201,142,201,5953,4310,5953xe" filled="f" stroked="t" strokeweight=".988pt" strokecolor="#000000">
                <v:path arrowok="t"/>
              </v:shape>
              <v:shape style="position:absolute;left:4411;top:289;width:3906;height:5516" type="#_x0000_t75">
                <v:imagedata r:id="rId28" o:title=""/>
              </v:shape>
            </v:group>
            <v:group style="position:absolute;left:4394;top:272;width:3940;height:5550" coordorigin="4394,272" coordsize="3940,5550">
              <v:shape style="position:absolute;left:4394;top:272;width:3940;height:5550" coordorigin="4394,272" coordsize="3940,5550" path="m4394,2841l4394,5814,4402,5822,8327,5822,8334,5814,8334,280,8327,272,8316,272,8316,5793,8308,5802,8300,5802,8300,5792,8184,5788,4428,5788,4428,5803,4424,5796,4413,5788,4413,306,4411,306,4401,301,4394,2841e" filled="t" fillcolor="#000000" stroked="f">
                <v:path arrowok="t"/>
                <v:fill/>
              </v:shape>
            </v:group>
            <v:group style="position:absolute;left:8300;top:5792;width:16;height:10" coordorigin="8300,5792" coordsize="16,10">
              <v:shape style="position:absolute;left:8300;top:5792;width:16;height:10" coordorigin="8300,5792" coordsize="16,10" path="m8300,5802l8308,5802,8316,5793,8300,5792,8300,5802e" filled="t" fillcolor="#000000" stroked="f">
                <v:path arrowok="t"/>
                <v:fill/>
              </v:shape>
            </v:group>
            <v:group style="position:absolute;left:8300;top:272;width:16;height:5520" coordorigin="8300,272" coordsize="16,5520">
              <v:shape style="position:absolute;left:8300;top:272;width:16;height:5520" coordorigin="8300,272" coordsize="16,5520" path="m8300,5792l8300,5792e" filled="f" stroked="t" strokeweight=".1pt" strokecolor="#000000">
                <v:path arrowok="t"/>
              </v:shape>
            </v:group>
            <v:group style="position:absolute;left:8301;top:292;width:14;height:14" coordorigin="8301,292" coordsize="14,14">
              <v:shape style="position:absolute;left:8301;top:292;width:14;height:14" coordorigin="8301,292" coordsize="14,14" path="m8301,306l8314,306,8308,303,8301,292,8301,306e" filled="t" fillcolor="#000000" stroked="f">
                <v:path arrowok="t"/>
                <v:fill/>
              </v:shape>
            </v:group>
            <v:group style="position:absolute;left:4401;top:272;width:3914;height:34" coordorigin="4401,272" coordsize="3914,34">
              <v:shape style="position:absolute;left:4401;top:272;width:3914;height:34" coordorigin="4401,272" coordsize="3914,34" path="m4401,301l4411,306,8301,306,8301,292,8308,303,8314,306,8314,272,4428,272,4428,289,4418,274,4407,276,4401,280,4401,301e" filled="t" fillcolor="#000000" stroked="f">
                <v:path arrowok="t"/>
                <v:fill/>
              </v:shape>
            </v:group>
            <v:group style="position:absolute;left:4420;top:306;width:2;height:5482" coordorigin="4420,306" coordsize="2,5482">
              <v:shape style="position:absolute;left:4420;top:306;width:2;height:5482" coordorigin="4420,306" coordsize="0,5482" path="m4420,5788l4420,306e" filled="f" stroked="t" strokeweight=".87423pt" strokecolor="#000000">
                <v:path arrowok="t"/>
              </v:shape>
            </v:group>
            <v:group style="position:absolute;left:4407;top:272;width:22;height:17" coordorigin="4407,272" coordsize="22,17">
              <v:shape style="position:absolute;left:4407;top:272;width:22;height:17" coordorigin="4407,272" coordsize="22,17" path="m4407,276l4418,274,4428,289,4428,272,4411,272,4407,276e" filled="t" fillcolor="#000000" stroked="f">
                <v:path arrowok="t"/>
                <v:fill/>
              </v:shape>
            </v:group>
            <v:group style="position:absolute;left:4413;top:5788;width:15;height:15" coordorigin="4413,5788" coordsize="15,15">
              <v:shape style="position:absolute;left:4413;top:5788;width:15;height:15" coordorigin="4413,5788" coordsize="15,15" path="m4413,5788l4424,5796,4428,5803,4428,5788,4413,5788e" filled="t" fillcolor="#000000" stroked="f">
                <v:path arrowok="t"/>
                <v:fill/>
              </v:shape>
            </v:group>
            <v:group style="position:absolute;left:4401;top:276;width:6;height:4" coordorigin="4401,276" coordsize="6,4">
              <v:shape style="position:absolute;left:4401;top:276;width:6;height:4" coordorigin="4401,276" coordsize="6,4" path="m4401,280l4407,276,4401,276,4401,280e" filled="t" fillcolor="#000000" stroked="f">
                <v:path arrowok="t"/>
                <v:fill/>
              </v:shape>
            </v:group>
            <v:group style="position:absolute;left:4396;top:280;width:4;height:22" coordorigin="4396,280" coordsize="4,22">
              <v:shape style="position:absolute;left:4396;top:280;width:4;height:22" coordorigin="4396,280" coordsize="4,22" path="m4396,283l4398,300,4401,301,4401,280,4396,283e" filled="t" fillcolor="#000000" stroked="f">
                <v:path arrowok="t"/>
                <v:fill/>
              </v:shape>
            </v:group>
            <v:group style="position:absolute;left:4612;top:470;width:3521;height:2479" coordorigin="4612,470" coordsize="3521,2479">
              <v:shape style="position:absolute;left:4612;top:470;width:3521;height:2479" coordorigin="4612,470" coordsize="3521,2479" path="m8134,2950l8134,470,4612,470,4612,2950,8134,2950xe" filled="t" fillcolor="#FFFFFF" stroked="f">
                <v:path arrowok="t"/>
                <v:fill/>
              </v:shape>
            </v:group>
            <v:group style="position:absolute;left:4612;top:3250;width:3521;height:2374" coordorigin="4612,3250" coordsize="3521,2374">
              <v:shape style="position:absolute;left:4612;top:3250;width:3521;height:2374" coordorigin="4612,3250" coordsize="3521,2374" path="m8134,5623l8134,3250,4612,3250,4612,5623,8134,5623xe" filled="t" fillcolor="#FFFFFF" stroked="f">
                <v:path arrowok="t"/>
                <v:fill/>
              </v:shape>
            </v:group>
            <v:group style="position:absolute;left:4598;top:456;width:3550;height:5182" coordorigin="4598,456" coordsize="3550,5182">
              <v:shape style="position:absolute;left:4598;top:456;width:3550;height:5182" coordorigin="4598,456" coordsize="3550,5182" path="m4598,3106l4598,5631,4604,5638,8141,5638,8148,5631,8148,462,8141,456,8132,456,8132,478,8128,483,8128,5616,8123,5618,8120,5611,7933,5609,4625,5609,4624,5623,4615,5616,4615,485,4612,485,4605,483,4599,470,4598,3106e" filled="t" fillcolor="#000000" stroked="f">
                <v:path arrowok="t"/>
                <v:fill/>
              </v:shape>
            </v:group>
            <v:group style="position:absolute;left:8123;top:471;width:9;height:14" coordorigin="8123,471" coordsize="9,14">
              <v:shape style="position:absolute;left:8123;top:471;width:9;height:14" coordorigin="8123,471" coordsize="9,14" path="m8123,485l8126,485,8132,478,8123,471,8123,485e" filled="t" fillcolor="#000000" stroked="f">
                <v:path arrowok="t"/>
                <v:fill/>
              </v:shape>
            </v:group>
            <v:group style="position:absolute;left:4600;top:456;width:3532;height:29" coordorigin="4600,456" coordsize="3532,29">
              <v:shape style="position:absolute;left:4600;top:456;width:3532;height:29" coordorigin="4600,456" coordsize="3532,29" path="m4600,470l4605,483,4612,485,8123,485,8123,471,8132,478,8132,456,4627,456,4627,470,4616,456,4607,460,4600,466,4600,470e" filled="t" fillcolor="#000000" stroked="f">
                <v:path arrowok="t"/>
                <v:fill/>
              </v:shape>
            </v:group>
            <v:group style="position:absolute;left:8120;top:5611;width:8;height:6" coordorigin="8120,5611" coordsize="8,6">
              <v:shape style="position:absolute;left:8120;top:5611;width:8;height:6" coordorigin="8120,5611" coordsize="8,6" path="m8120,5611l8123,5618,8128,5616,8124,5611,8120,5611e" filled="t" fillcolor="#000000" stroked="f">
                <v:path arrowok="t"/>
                <v:fill/>
              </v:shape>
            </v:group>
            <v:group style="position:absolute;left:8119;top:567;width:2;height:2383" coordorigin="8119,567" coordsize="2,2383">
              <v:shape style="position:absolute;left:8119;top:567;width:2;height:2383" coordorigin="8119,567" coordsize="0,2383" path="m8119,2950l8119,567e" filled="f" stroked="t" strokeweight=".1pt" strokecolor="#000000">
                <v:path arrowok="t"/>
              </v:shape>
            </v:group>
            <v:group style="position:absolute;left:8119;top:3250;width:2;height:2360" coordorigin="8119,3250" coordsize="2,2360">
              <v:shape style="position:absolute;left:8119;top:3250;width:2;height:2360" coordorigin="8119,3250" coordsize="0,2360" path="m8119,5609l8119,3250e" filled="f" stroked="t" strokeweight=".1pt" strokecolor="#000000">
                <v:path arrowok="t"/>
              </v:shape>
            </v:group>
            <v:group style="position:absolute;left:4615;top:485;width:2;height:2465" coordorigin="4615,485" coordsize="2,2465">
              <v:shape style="position:absolute;left:4615;top:485;width:2;height:2465" coordorigin="4615,485" coordsize="0,2465" path="m4615,2950l4615,485e" filled="f" stroked="t" strokeweight=".1pt" strokecolor="#000000">
                <v:path arrowok="t"/>
              </v:shape>
            </v:group>
            <v:group style="position:absolute;left:4615;top:3250;width:2;height:2367" coordorigin="4615,3250" coordsize="2,2367">
              <v:shape style="position:absolute;left:4615;top:3250;width:2;height:2367" coordorigin="4615,3250" coordsize="0,2367" path="m4615,5616l4615,3250e" filled="f" stroked="t" strokeweight=".1pt" strokecolor="#000000">
                <v:path arrowok="t"/>
              </v:shape>
            </v:group>
            <v:group style="position:absolute;left:4607;top:456;width:20;height:15" coordorigin="4607,456" coordsize="20,15">
              <v:shape style="position:absolute;left:4607;top:456;width:20;height:15" coordorigin="4607,456" coordsize="20,15" path="m4607,460l4616,456,4627,470,4627,456,4612,456,4607,460e" filled="t" fillcolor="#000000" stroked="f">
                <v:path arrowok="t"/>
                <v:fill/>
              </v:shape>
            </v:group>
            <v:group style="position:absolute;left:4615;top:5609;width:10;height:14" coordorigin="4615,5609" coordsize="10,14">
              <v:shape style="position:absolute;left:4615;top:5609;width:10;height:14" coordorigin="4615,5609" coordsize="10,14" path="m4615,5616l4624,5623,4625,5609,4616,5609,4615,5616e" filled="t" fillcolor="#000000" stroked="f">
                <v:path arrowok="t"/>
                <v:fill/>
              </v:shape>
            </v:group>
            <v:group style="position:absolute;left:4600;top:460;width:7;height:6" coordorigin="4600,460" coordsize="7,6">
              <v:shape style="position:absolute;left:4600;top:460;width:7;height:6" coordorigin="4600,460" coordsize="7,6" path="m4600,466l4607,460,4600,463,4600,466e" filled="t" fillcolor="#000000" stroked="f">
                <v:path arrowok="t"/>
                <v:fill/>
              </v:shape>
            </v:group>
            <v:group style="position:absolute;left:4598;top:466;width:2;height:4" coordorigin="4598,466" coordsize="2,4">
              <v:shape style="position:absolute;left:4598;top:466;width:2;height:4" coordorigin="4598,466" coordsize="1,4" path="m4598,467l4600,470,4600,466,4598,467e" filled="t" fillcolor="#000000" stroked="f">
                <v:path arrowok="t"/>
                <v:fill/>
              </v:shape>
            </v:group>
            <v:group style="position:absolute;left:6890;top:3207;width:589;height:725" coordorigin="6890,3207" coordsize="589,725">
              <v:shape style="position:absolute;left:6890;top:3207;width:589;height:725" coordorigin="6890,3207" coordsize="589,725" path="m7078,3640l7375,3932,7479,3529,7317,3575,7302,3553,7251,3488,7230,3463,7230,3597,7078,3640e" filled="t" fillcolor="#FFFFFF" stroked="f">
                <v:path arrowok="t"/>
                <v:fill/>
              </v:shape>
              <v:shape style="position:absolute;left:6890;top:3207;width:589;height:725" coordorigin="6890,3207" coordsize="589,725" path="m6890,3249l6937,3289,6989,3334,7042,3384,7096,3439,7149,3496,7199,3556,7230,3597,7230,3463,7178,3406,7122,3349,7066,3296,7012,3248,6962,3207,6890,3249e" filled="t" fillcolor="#FFFFFF" stroked="f">
                <v:path arrowok="t"/>
                <v:fill/>
              </v:shape>
            </v:group>
            <v:group style="position:absolute;left:6890;top:3207;width:589;height:725" coordorigin="6890,3207" coordsize="589,725">
              <v:shape style="position:absolute;left:6890;top:3207;width:589;height:725" coordorigin="6890,3207" coordsize="589,725" path="m6890,3249l6937,3289,6989,3334,7042,3384,7096,3439,7149,3496,7199,3556,7230,3597,7078,3640,7375,3932,7479,3529,7317,3575,7302,3553,7251,3488,7197,3426,7141,3368,7084,3313,7029,3264,6978,3220,6962,3207,6890,3249xe" filled="f" stroked="t" strokeweight="1.618pt" strokecolor="#232020">
                <v:path arrowok="t"/>
              </v:shape>
            </v:group>
            <v:group style="position:absolute;left:5168;top:3325;width:589;height:725" coordorigin="5168,3325" coordsize="589,725">
              <v:shape style="position:absolute;left:5168;top:3325;width:589;height:725" coordorigin="5168,3325" coordsize="589,725" path="m5418,3581l5418,3715,5433,3694,5449,3674,5499,3614,5552,3557,5606,3503,5659,3452,5711,3407,5758,3367,5685,3325,5636,3367,5582,3414,5526,3467,5469,3525,5432,3565,5418,3581e" filled="t" fillcolor="#FFFFFF" stroked="f">
                <v:path arrowok="t"/>
                <v:fill/>
              </v:shape>
              <v:shape style="position:absolute;left:5168;top:3325;width:589;height:725" coordorigin="5168,3325" coordsize="589,725" path="m5168,3647l5273,4050,5570,3758,5418,3715,5418,3581,5379,3628,5331,3693,5168,3647e" filled="t" fillcolor="#FFFFFF" stroked="f">
                <v:path arrowok="t"/>
                <v:fill/>
              </v:shape>
            </v:group>
            <v:group style="position:absolute;left:5168;top:3325;width:589;height:725" coordorigin="5168,3325" coordsize="589,725">
              <v:shape style="position:absolute;left:5168;top:3325;width:589;height:725" coordorigin="5168,3325" coordsize="589,725" path="m5758,3367l5711,3407,5659,3452,5606,3503,5552,3557,5499,3614,5449,3674,5418,3715,5570,3758,5273,4050,5168,3647,5331,3693,5346,3671,5396,3607,5451,3545,5507,3486,5564,3432,5618,3382,5670,3338,5685,3325,5758,3367xe" filled="f" stroked="t" strokeweight="1.618pt" strokecolor="#232020">
                <v:path arrowok="t"/>
              </v:shape>
            </v:group>
            <v:group style="position:absolute;left:6890;top:2165;width:589;height:725" coordorigin="6890,2165" coordsize="589,725">
              <v:shape style="position:absolute;left:6890;top:2165;width:589;height:725" coordorigin="6890,2165" coordsize="589,725" path="m6890,2848l6962,2890,6978,2877,6995,2863,7047,2817,7103,2766,7160,2710,7215,2650,7269,2587,7317,2522,7479,2568,7375,2165,7230,2308,7230,2500,7215,2521,7166,2581,7114,2639,7060,2695,7006,2746,6954,2794,6905,2835,6890,2848e" filled="t" fillcolor="#FFFFFF" stroked="f">
                <v:path arrowok="t"/>
                <v:fill/>
              </v:shape>
              <v:shape style="position:absolute;left:6890;top:2165;width:589;height:725" coordorigin="6890,2165" coordsize="589,725" path="m7078,2457l7230,2500,7230,2308,7078,2457e" filled="t" fillcolor="#FFFFFF" stroked="f">
                <v:path arrowok="t"/>
                <v:fill/>
              </v:shape>
            </v:group>
            <v:group style="position:absolute;left:6890;top:2165;width:589;height:725" coordorigin="6890,2165" coordsize="589,725">
              <v:shape style="position:absolute;left:6890;top:2165;width:589;height:725" coordorigin="6890,2165" coordsize="589,725" path="m6890,2848l6937,2808,6989,2763,7042,2712,7096,2658,7149,2601,7199,2541,7230,2500,7078,2457,7375,2165,7479,2568,7317,2522,7302,2544,7251,2608,7197,2670,7141,2729,7084,2783,7029,2833,6978,2877,6962,2890,6890,2848xe" filled="f" stroked="t" strokeweight="1.618pt" strokecolor="#232020">
                <v:path arrowok="t"/>
              </v:shape>
            </v:group>
            <v:group style="position:absolute;left:5168;top:2223;width:589;height:725" coordorigin="5168,2223" coordsize="589,725">
              <v:shape style="position:absolute;left:5168;top:2223;width:589;height:725" coordorigin="5168,2223" coordsize="589,725" path="m5168,2627l5331,2581,5346,2603,5362,2624,5414,2688,5469,2749,5526,2806,5582,2859,5636,2907,5685,2949,5758,2907,5743,2894,5727,2881,5677,2837,5624,2788,5570,2735,5516,2679,5465,2620,5418,2559,5418,2366,5273,2223,5168,2627e" filled="t" fillcolor="#FFFFFF" stroked="f">
                <v:path arrowok="t"/>
                <v:fill/>
              </v:shape>
              <v:shape style="position:absolute;left:5168;top:2223;width:589;height:725" coordorigin="5168,2223" coordsize="589,725" path="m5418,2366l5418,2559,5570,2516,5418,2366e" filled="t" fillcolor="#FFFFFF" stroked="f">
                <v:path arrowok="t"/>
                <v:fill/>
              </v:shape>
            </v:group>
            <v:group style="position:absolute;left:5168;top:2223;width:589;height:725" coordorigin="5168,2223" coordsize="589,725">
              <v:shape style="position:absolute;left:5168;top:2223;width:589;height:725" coordorigin="5168,2223" coordsize="589,725" path="m5758,2907l5711,2867,5659,2821,5606,2771,5552,2717,5499,2659,5449,2600,5418,2559,5570,2516,5273,2223,5168,2627,5331,2581,5346,2603,5396,2667,5451,2729,5507,2788,5564,2842,5618,2892,5670,2936,5685,2949,5758,2907xe" filled="f" stroked="t" strokeweight="1.618pt" strokecolor="#232020">
                <v:path arrowok="t"/>
              </v:shape>
            </v:group>
            <v:group style="position:absolute;left:4650;top:2176;width:471;height:486" coordorigin="4650,2176" coordsize="471,486">
              <v:shape style="position:absolute;left:4650;top:2176;width:471;height:486" coordorigin="4650,2176" coordsize="471,486" path="m4650,2552l4829,2505,4930,2661,4940,2476,5120,2429,4947,2361,4947,2189,4840,2319,4767,2291,4767,2408,4650,2552e" filled="t" fillcolor="#FFFFFF" stroked="f">
                <v:path arrowok="t"/>
                <v:fill/>
              </v:shape>
              <v:shape style="position:absolute;left:4650;top:2176;width:471;height:486" coordorigin="4650,2176" coordsize="471,486" path="m4947,2189l4947,2361,4958,2176,4947,2189e" filled="t" fillcolor="#FFFFFF" stroked="f">
                <v:path arrowok="t"/>
                <v:fill/>
              </v:shape>
              <v:shape style="position:absolute;left:4650;top:2176;width:471;height:486" coordorigin="4650,2176" coordsize="471,486" path="m4667,2251l4767,2408,4767,2291,4667,2251e" filled="t" fillcolor="#FFFFFF" stroked="f">
                <v:path arrowok="t"/>
                <v:fill/>
              </v:shape>
            </v:group>
            <v:group style="position:absolute;left:4650;top:2176;width:471;height:486" coordorigin="4650,2176" coordsize="471,486">
              <v:shape style="position:absolute;left:4650;top:2176;width:471;height:486" coordorigin="4650,2176" coordsize="471,486" path="m4930,2661l4829,2505,4650,2552,4767,2408,4667,2251,4840,2319,4958,2176,4947,2361,5120,2429,4940,2476,4930,2661xe" filled="f" stroked="t" strokeweight="1.067pt" strokecolor="#272626">
                <v:path arrowok="t"/>
              </v:shape>
            </v:group>
            <v:group style="position:absolute;left:7663;top:5137;width:471;height:486" coordorigin="7663,5137" coordsize="471,486">
              <v:shape style="position:absolute;left:7663;top:5137;width:471;height:486" coordorigin="7663,5137" coordsize="471,486" path="m7663,5513l7843,5466,7943,5623,7954,5437,8134,5391,7960,5323,7960,5151,7854,5281,7781,5253,7781,5370,7663,5513e" filled="t" fillcolor="#FFFFFF" stroked="f">
                <v:path arrowok="t"/>
                <v:fill/>
              </v:shape>
              <v:shape style="position:absolute;left:7663;top:5137;width:471;height:486" coordorigin="7663,5137" coordsize="471,486" path="m7960,5151l7960,5323,7971,5137,7960,5151e" filled="t" fillcolor="#FFFFFF" stroked="f">
                <v:path arrowok="t"/>
                <v:fill/>
              </v:shape>
              <v:shape style="position:absolute;left:7663;top:5137;width:471;height:486" coordorigin="7663,5137" coordsize="471,486" path="m7681,5213l7781,5370,7781,5253,7681,5213e" filled="t" fillcolor="#FFFFFF" stroked="f">
                <v:path arrowok="t"/>
                <v:fill/>
              </v:shape>
            </v:group>
            <v:group style="position:absolute;left:7663;top:5137;width:471;height:486" coordorigin="7663,5137" coordsize="471,486">
              <v:shape style="position:absolute;left:7663;top:5137;width:471;height:486" coordorigin="7663,5137" coordsize="471,486" path="m7943,5623l7843,5466,7663,5513,7781,5370,7681,5213,7854,5281,7971,5137,7960,5323,8134,5391,7954,5437,7943,5623xe" filled="f" stroked="t" strokeweight="1.067pt" strokecolor="#272626">
                <v:path arrowok="t"/>
              </v:shape>
            </v:group>
            <v:group style="position:absolute;left:6227;top:5308;width:471;height:486" coordorigin="6227,5308" coordsize="471,486">
              <v:shape style="position:absolute;left:6227;top:5308;width:471;height:486" coordorigin="6227,5308" coordsize="471,486" path="m6227,5684l6407,5637,6507,5793,6518,5608,6698,5561,6525,5493,6525,5321,6418,5452,6345,5423,6345,5540,6227,5684e" filled="t" fillcolor="#FFFFFF" stroked="f">
                <v:path arrowok="t"/>
                <v:fill/>
              </v:shape>
              <v:shape style="position:absolute;left:6227;top:5308;width:471;height:486" coordorigin="6227,5308" coordsize="471,486" path="m6525,5321l6525,5493,6535,5308,6525,5321e" filled="t" fillcolor="#FFFFFF" stroked="f">
                <v:path arrowok="t"/>
                <v:fill/>
              </v:shape>
              <v:shape style="position:absolute;left:6227;top:5308;width:471;height:486" coordorigin="6227,5308" coordsize="471,486" path="m6245,5384l6345,5540,6345,5423,6245,5384e" filled="t" fillcolor="#FFFFFF" stroked="f">
                <v:path arrowok="t"/>
                <v:fill/>
              </v:shape>
            </v:group>
            <v:group style="position:absolute;left:6227;top:5308;width:471;height:486" coordorigin="6227,5308" coordsize="471,486">
              <v:shape style="position:absolute;left:6227;top:5308;width:471;height:486" coordorigin="6227,5308" coordsize="471,486" path="m6507,5793l6407,5637,6227,5684,6345,5540,6245,5384,6418,5452,6535,5308,6525,5493,6698,5561,6518,5608,6507,5793xe" filled="f" stroked="t" strokeweight="1.067pt" strokecolor="#272626">
                <v:path arrowok="t"/>
              </v:shape>
            </v:group>
            <v:group style="position:absolute;left:6319;top:263;width:471;height:486" coordorigin="6319,263" coordsize="471,486">
              <v:shape style="position:absolute;left:6319;top:263;width:471;height:486" coordorigin="6319,263" coordsize="471,486" path="m6319,639l6499,592,6599,748,6610,563,6790,516,6616,448,6616,276,6510,406,6437,378,6437,495,6319,639e" filled="t" fillcolor="#FFFFFF" stroked="f">
                <v:path arrowok="t"/>
                <v:fill/>
              </v:shape>
              <v:shape style="position:absolute;left:6319;top:263;width:471;height:486" coordorigin="6319,263" coordsize="471,486" path="m6616,276l6616,448,6627,263,6616,276e" filled="t" fillcolor="#FFFFFF" stroked="f">
                <v:path arrowok="t"/>
                <v:fill/>
              </v:shape>
              <v:shape style="position:absolute;left:6319;top:263;width:471;height:486" coordorigin="6319,263" coordsize="471,486" path="m6337,339l6437,495,6437,378,6337,339e" filled="t" fillcolor="#FFFFFF" stroked="f">
                <v:path arrowok="t"/>
                <v:fill/>
              </v:shape>
            </v:group>
            <v:group style="position:absolute;left:6319;top:263;width:471;height:486" coordorigin="6319,263" coordsize="471,486">
              <v:shape style="position:absolute;left:6319;top:263;width:471;height:486" coordorigin="6319,263" coordsize="471,486" path="m6599,748l6499,592,6319,639,6437,495,6337,339,6510,406,6627,263,6616,448,6790,516,6610,563,6599,748xe" filled="f" stroked="t" strokeweight="1.067pt" strokecolor="#272626">
                <v:path arrowok="t"/>
              </v:shape>
            </v:group>
            <v:group style="position:absolute;left:7614;top:571;width:471;height:486" coordorigin="7614,571" coordsize="471,486">
              <v:shape style="position:absolute;left:7614;top:571;width:471;height:486" coordorigin="7614,571" coordsize="471,486" path="m7614,947l7793,900,7893,1057,7904,871,8084,825,7911,757,7911,585,7804,715,7731,687,7731,804,7614,947e" filled="t" fillcolor="#FFFFFF" stroked="f">
                <v:path arrowok="t"/>
                <v:fill/>
              </v:shape>
              <v:shape style="position:absolute;left:7614;top:571;width:471;height:486" coordorigin="7614,571" coordsize="471,486" path="m7911,585l7911,757,7922,571,7911,585e" filled="t" fillcolor="#FFFFFF" stroked="f">
                <v:path arrowok="t"/>
                <v:fill/>
              </v:shape>
              <v:shape style="position:absolute;left:7614;top:571;width:471;height:486" coordorigin="7614,571" coordsize="471,486" path="m7631,647l7731,804,7731,687,7631,647e" filled="t" fillcolor="#FFFFFF" stroked="f">
                <v:path arrowok="t"/>
                <v:fill/>
              </v:shape>
            </v:group>
            <v:group style="position:absolute;left:7614;top:571;width:471;height:486" coordorigin="7614,571" coordsize="471,486">
              <v:shape style="position:absolute;left:7614;top:571;width:471;height:486" coordorigin="7614,571" coordsize="471,486" path="m7893,1057l7793,900,7614,947,7731,804,7631,647,7804,715,7922,571,7911,757,8084,825,7904,871,7893,1057xe" filled="f" stroked="t" strokeweight="1.067pt" strokecolor="#272626">
                <v:path arrowok="t"/>
              </v:shape>
            </v:group>
            <v:group style="position:absolute;left:6084;top:2252;width:471;height:486" coordorigin="6084,2252" coordsize="471,486">
              <v:shape style="position:absolute;left:6084;top:2252;width:471;height:486" coordorigin="6084,2252" coordsize="471,486" path="m6084,2628l6263,2581,6364,2737,6374,2552,6554,2505,6381,2437,6381,2265,6274,2395,6201,2367,6201,2484,6084,2628e" filled="t" fillcolor="#FFFFFF" stroked="f">
                <v:path arrowok="t"/>
                <v:fill/>
              </v:shape>
              <v:shape style="position:absolute;left:6084;top:2252;width:471;height:486" coordorigin="6084,2252" coordsize="471,486" path="m6381,2265l6381,2437,6392,2252,6381,2265e" filled="t" fillcolor="#FFFFFF" stroked="f">
                <v:path arrowok="t"/>
                <v:fill/>
              </v:shape>
              <v:shape style="position:absolute;left:6084;top:2252;width:471;height:486" coordorigin="6084,2252" coordsize="471,486" path="m6101,2328l6201,2484,6201,2367,6101,2328e" filled="t" fillcolor="#FFFFFF" stroked="f">
                <v:path arrowok="t"/>
                <v:fill/>
              </v:shape>
            </v:group>
            <v:group style="position:absolute;left:6084;top:2252;width:471;height:486" coordorigin="6084,2252" coordsize="471,486">
              <v:shape style="position:absolute;left:6084;top:2252;width:471;height:486" coordorigin="6084,2252" coordsize="471,486" path="m6364,2737l6263,2581,6084,2628,6201,2484,6101,2328,6274,2395,6392,2252,6381,2437,6554,2505,6374,2552,6364,2737xe" filled="f" stroked="t" strokeweight="1.067pt" strokecolor="#272626">
                <v:path arrowok="t"/>
              </v:shape>
            </v:group>
            <v:group style="position:absolute;left:4411;top:2950;width:3906;height:300" coordorigin="4411,2950" coordsize="3906,300">
              <v:shape style="position:absolute;left:4411;top:2950;width:3906;height:300" coordorigin="4411,2950" coordsize="3906,300" path="m8317,3250l8317,2950,4411,2950,4411,3250,8317,3250e" filled="t" fillcolor="#FFFFFF" stroked="f">
                <v:path arrowok="t"/>
                <v:fill/>
              </v:shape>
            </v:group>
            <v:group style="position:absolute;left:4411;top:3218;width:3906;height:63" coordorigin="4411,3218" coordsize="3906,63">
              <v:shape style="position:absolute;left:4411;top:3218;width:3906;height:63" coordorigin="4411,3218" coordsize="3906,63" path="m5336,3218l5336,3281,9242,3281,9242,3218,5336,3218e" filled="t" fillcolor="#000000" stroked="f">
                <v:path arrowok="t"/>
                <v:fill/>
              </v:shape>
            </v:group>
            <v:group style="position:absolute;left:4411;top:2918;width:3906;height:62" coordorigin="4411,2918" coordsize="3906,62">
              <v:shape style="position:absolute;left:4411;top:2918;width:3906;height:62" coordorigin="4411,2918" coordsize="3906,62" path="m5336,2918l5336,2981,9242,2981,9242,2918,5336,2918e" filled="t" fillcolor="#000000" stroked="f">
                <v:path arrowok="t"/>
                <v:fill/>
              </v:shape>
            </v:group>
            <v:group style="position:absolute;left:4411;top:2996;width:3906;height:206" coordorigin="4411,2996" coordsize="3906,206">
              <v:shape style="position:absolute;left:4411;top:2996;width:3906;height:206" coordorigin="4411,2996" coordsize="3906,206" path="m9071,3004l9071,3018,9074,3016,9079,3024,9257,3203,9262,3203,9262,3173,9086,2996,9078,2996,9071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9262,3171l9262,3172,9262,3170,9262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8712,3004l8712,3018,8716,3016,8721,3024,8899,3203,8907,3203,9081,3028,9079,3024,9078,3024,9071,3018,9071,3004,8914,3160,8914,3181,8911,3183,8906,3175,8728,2996,8720,2996,8712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9071,3018l9078,3024,9079,3024,9074,3016,9071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8906,3175l8911,3183,8914,3181,8907,3175,8906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8904,3171l8906,3175,8907,3175,8914,3181,8914,3160,8904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8354,3004l8354,3018,8358,3016,8362,3024,8540,3203,8548,3203,8723,3028,8721,3024,8720,3024,8712,3018,8712,3004,8556,3160,8556,3181,8552,3183,8547,3175,8369,2996,8361,2996,8354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8712,3018l8720,3024,8721,3024,8716,3016,8712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8547,3175l8552,3183,8556,3181,8548,3175,8547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8545,3171l8547,3175,8548,3175,8556,3181,8556,3160,8545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7996,3004l7996,3018,7999,3016,8004,3024,8182,3203,8190,3203,8365,3028,8362,3024,8362,3024,8354,3018,8354,3004,8198,3160,8198,3181,8194,3183,8189,3175,8011,2996,8003,2996,7996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8354,3018l8362,3024,8362,3024,8358,3016,8354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8189,3175l8194,3183,8198,3181,8190,3175,8189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8187,3171l8189,3175,8190,3175,8198,3181,8198,3160,8187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7637,3004l7637,3018,7641,3016,7646,3024,7824,3203,7832,3203,8006,3028,8004,3024,8003,3024,7996,3018,7996,3004,7839,3160,7839,3181,7835,3183,7831,3175,7653,2996,7645,2996,7637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7996,3018l8003,3024,8004,3024,7999,3016,7996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7831,3175l7835,3183,7839,3181,7831,3175,7831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7829,3171l7831,3175,7831,3175,7839,3181,7839,3160,7829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7279,3004l7279,3018,7283,3016,7287,3024,7465,3203,7473,3203,7648,3028,7646,3024,7645,3024,7637,3018,7637,3004,7481,3160,7481,3181,7477,3183,7472,3175,7294,2996,7286,2996,7279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7637,3018l7645,3024,7646,3024,7641,3016,7637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7472,3175l7477,3183,7481,3181,7473,3175,7472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7470,3171l7472,3175,7473,3175,7481,3181,7481,3160,7470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6920,3004l6920,3018,6924,3016,6929,3024,7107,3203,7115,3203,7290,3028,7287,3024,7287,3024,7279,3018,7279,3004,7123,3160,7123,3181,7119,3183,7114,3175,6936,2996,6928,2996,6920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7279,3018l7287,3024,7287,3024,7283,3016,7279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7114,3175l7119,3183,7123,3181,7115,3175,7114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7112,3171l7114,3175,7115,3175,7123,3181,7123,3160,7112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6562,3004l6562,3018,6566,3016,6571,3024,6749,3203,6757,3203,6931,3028,6929,3024,6928,3024,6920,3018,6920,3004,6764,3160,6764,3181,6760,3183,6756,3175,6578,2996,6570,2996,6562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6920,3018l6928,3024,6929,3024,6924,3016,6920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6756,3175l6760,3183,6764,3181,6756,3175,6756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6753,3171l6756,3175,6756,3175,6764,3181,6764,3160,6753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6204,3004l6204,3018,6208,3016,6212,3024,6390,3203,6398,3203,6573,3028,6571,3024,6570,3024,6562,3018,6562,3004,6406,3160,6406,3181,6402,3183,6397,3175,6219,2996,6211,2996,6204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6562,3018l6570,3024,6571,3024,6566,3016,6562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6397,3175l6402,3183,6406,3181,6398,3175,6397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6395,3171l6397,3175,6398,3175,6406,3181,6406,3160,6395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5845,3004l5845,3018,5849,3016,5854,3024,6032,3203,6040,3203,6214,3028,6212,3024,6212,3024,6204,3018,6204,3004,6047,3160,6047,3181,6044,3183,6039,3175,5861,2996,5853,2996,5845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6204,3018l6212,3024,6212,3024,6208,3016,6204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6039,3175l6044,3183,6047,3181,6040,3175,6039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6037,3171l6039,3175,6040,3175,6047,3181,6047,3160,6037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5487,3004l5487,3018,5491,3016,5496,3024,5674,3203,5682,3203,5856,3028,5854,3024,5853,3024,5845,3018,5845,3004,5689,3160,5689,3181,5685,3183,5681,3175,5502,2996,5495,2996,5487,3004e" filled="t" fillcolor="#000000" stroked="f">
                <v:path arrowok="t"/>
                <v:fill/>
              </v:shape>
              <v:shape style="position:absolute;left:4411;top:2996;width:3906;height:206" coordorigin="4411,2996" coordsize="3906,206" path="m5845,3018l5853,3024,5854,3024,5849,3016,5845,3018e" filled="t" fillcolor="#000000" stroked="f">
                <v:path arrowok="t"/>
                <v:fill/>
              </v:shape>
              <v:shape style="position:absolute;left:4411;top:2996;width:3906;height:206" coordorigin="4411,2996" coordsize="3906,206" path="m5681,3175l5685,3183,5689,3181,5681,3175,5681,3175e" filled="t" fillcolor="#000000" stroked="f">
                <v:path arrowok="t"/>
                <v:fill/>
              </v:shape>
              <v:shape style="position:absolute;left:4411;top:2996;width:3906;height:206" coordorigin="4411,2996" coordsize="3906,206" path="m5678,3171l5681,3175,5681,3175,5689,3181,5689,3160,5678,3171e" filled="t" fillcolor="#000000" stroked="f">
                <v:path arrowok="t"/>
                <v:fill/>
              </v:shape>
              <v:shape style="position:absolute;left:4411;top:2996;width:3906;height:206" coordorigin="4411,2996" coordsize="3906,206" path="m5356,3169l5498,3028,5496,3024,5495,3024,5487,3018,5487,3004,5356,3135,5356,3169e" filled="t" fillcolor="#000000" stroked="f">
                <v:path arrowok="t"/>
                <v:fill/>
              </v:shape>
              <v:shape style="position:absolute;left:4411;top:2996;width:3906;height:206" coordorigin="4411,2996" coordsize="3906,206" path="m5487,3018l5495,3024,5496,3024,5491,3016,5487,3018e" filled="t" fillcolor="#000000" stroked="f">
                <v:path arrowok="t"/>
                <v:fill/>
              </v:shape>
            </v:group>
            <v:group style="position:absolute;left:4576;top:2720;width:3544;height:753" coordorigin="4576,2720" coordsize="3544,753">
              <v:shape style="position:absolute;left:4576;top:2720;width:3544;height:753" coordorigin="4576,2720" coordsize="3544,753" path="m4576,2986l4613,3472,4706,3472,8121,3213,8083,2720,4576,2986e" filled="t" fillcolor="#FFFFFF" stroked="f">
                <v:path arrowok="t"/>
                <v:fill/>
              </v:shape>
            </v:group>
            <v:group style="position:absolute;left:4576;top:2720;width:3544;height:753" coordorigin="4576,2720" coordsize="3544,753">
              <v:shape style="position:absolute;left:4576;top:2720;width:3544;height:753" coordorigin="4576,2720" coordsize="3544,753" path="m4576,2986l8083,2720,8121,3213,4706,3472e" filled="f" stroked="t" strokeweight="1.577pt" strokecolor="#000000">
                <v:path arrowok="t"/>
              </v:shape>
              <v:shape style="position:absolute;left:4576;top:2720;width:3544;height:753" coordorigin="4576,2720" coordsize="3544,753" path="m4613,3472l4576,2986e" filled="f" stroked="t" strokeweight="1.577pt" strokecolor="#000000">
                <v:path arrowok="t"/>
              </v:shape>
              <v:shape style="position:absolute;left:6370;top:2850;width:1481;height:359" type="#_x0000_t75">
                <v:imagedata r:id="rId29" o:title=""/>
              </v:shape>
              <v:shape style="position:absolute;left:4861;top:2970;width:1420;height:331" type="#_x0000_t75">
                <v:imagedata r:id="rId30" o:title=""/>
              </v:shape>
            </v:group>
            <v:group style="position:absolute;left:4411;top:293;width:1111;height:1111" coordorigin="4411,293" coordsize="1111,1111">
              <v:shape style="position:absolute;left:4411;top:293;width:1111;height:1111" coordorigin="4411,293" coordsize="1111,1111" path="m4411,848l4419,938,4440,1024,4473,1103,4519,1176,4574,1241,4639,1297,4712,1342,4791,1375,4877,1396,4967,1404,5012,1402,5100,1388,5183,1360,5260,1320,5328,1270,5389,1210,5439,1141,5479,1064,5506,982,5521,894,5522,848,5521,803,5506,715,5479,632,5439,556,5389,487,5328,426,5260,376,5183,336,5100,309,5012,294,4967,293,4921,294,4833,309,4751,336,4674,376,4605,426,4545,487,4495,556,4455,632,4427,715,4413,803,4411,848e" filled="t" fillcolor="#FFFFFF" stroked="f">
                <v:path arrowok="t"/>
                <v:fill/>
              </v:shape>
            </v:group>
            <v:group style="position:absolute;left:4411;top:293;width:1111;height:1111" coordorigin="4411,293" coordsize="1111,1111">
              <v:shape style="position:absolute;left:4411;top:293;width:1111;height:1111" coordorigin="4411,293" coordsize="1111,1111" path="m4411,848l4419,758,4440,673,4473,593,4519,520,4574,455,4639,400,4712,355,4791,321,4877,300,4967,293,5012,294,5100,309,5183,336,5260,376,5328,426,5389,487,5439,556,5479,632,5506,715,5521,803,5522,848,5521,894,5506,982,5479,1064,5439,1141,5389,1210,5328,1270,5260,1320,5183,1360,5100,1388,5012,1402,4967,1404,4921,1402,4833,1388,4751,1360,4674,1320,4605,1270,4545,1210,4495,1141,4455,1064,4427,982,4413,894,4411,848xe" filled="f" stroked="t" strokeweight="1.31pt" strokecolor="#2D2014">
                <v:path arrowok="t"/>
              </v:shape>
            </v:group>
            <v:group style="position:absolute;left:4884;top:529;width:507;height:514" coordorigin="4884,529" coordsize="507,514">
              <v:shape style="position:absolute;left:4884;top:529;width:507;height:514" coordorigin="4884,529" coordsize="507,514" path="m4994,989l4992,986,4989,980,4985,970,4979,958,4945,884,4918,813,4895,740,4884,674,4884,655,4943,636,5045,605,5126,580,5188,562,5253,543,5316,529,5321,529,5326,529,5331,530,5336,531,5391,921,5335,937,5337,948,5268,974,5204,1000,5185,1011,5173,1018,5105,1041,5067,1044,5049,1041,5032,1036,5017,1027,5005,1014,4996,997,4994,989xe" filled="f" stroked="t" strokeweight=".587pt" strokecolor="#1F191A">
                <v:path arrowok="t"/>
              </v:shape>
            </v:group>
            <v:group style="position:absolute;left:4885;top:545;width:492;height:390" coordorigin="4885,545" coordsize="492,390">
              <v:shape style="position:absolute;left:4885;top:545;width:492;height:390" coordorigin="4885,545" coordsize="492,390" path="m4885,691l4888,692,4896,695,4908,699,4924,703,4943,706,4965,708,4990,707,5017,703,5046,694,5051,691,5062,686,5119,660,5188,623,5244,585,5255,574,5333,935,5377,912,5301,545,5286,547,5217,570,5150,600,5131,609,5099,624,5040,644,4968,655,4948,655,4932,654,4917,653,4906,651,4897,649,4891,647,4888,646e" filled="f" stroked="t" strokeweight=".587pt" strokecolor="#1F191A">
                <v:path arrowok="t"/>
              </v:shape>
            </v:group>
            <v:group style="position:absolute;left:4491;top:584;width:393;height:115" coordorigin="4491,584" coordsize="393,115">
              <v:shape style="position:absolute;left:4491;top:584;width:393;height:115" coordorigin="4491,584" coordsize="393,115" path="m4883,644l4879,645,4869,648,4854,652,4788,667,4736,672,4711,672,4687,670,4661,670,4585,677,4523,689,4491,699,4495,650,4872,584,4883,644xe" filled="f" stroked="t" strokeweight=".587pt" strokecolor="#1F191A">
                <v:path arrowok="t"/>
              </v:shape>
            </v:group>
            <v:group style="position:absolute;left:4491;top:628;width:393;height:54" coordorigin="4491,628" coordsize="393,54">
              <v:shape style="position:absolute;left:4491;top:628;width:393;height:54" coordorigin="4491,628" coordsize="393,54" path="m4883,628l4879,630,4869,633,4854,637,4788,651,4736,656,4711,656,4686,654,4661,654,4585,662,4523,674,4497,681,4491,683e" filled="f" stroked="t" strokeweight=".587pt" strokecolor="#1F191A">
                <v:path arrowok="t"/>
              </v:shape>
            </v:group>
            <v:group style="position:absolute;left:4493;top:605;width:383;height:51" coordorigin="4493,605" coordsize="383,51">
              <v:shape style="position:absolute;left:4493;top:605;width:383;height:51" coordorigin="4493,605" coordsize="383,51" path="m4876,605l4814,621,4746,631,4723,631,4701,630,4678,629,4653,629,4578,637,4517,650,4503,654,4493,657e" filled="f" stroked="t" strokeweight=".587pt" strokecolor="#1F191A">
                <v:path arrowok="t"/>
              </v:shape>
            </v:group>
            <v:group style="position:absolute;left:4487;top:575;width:431;height:89" coordorigin="4487,575" coordsize="431,89">
              <v:shape style="position:absolute;left:4487;top:575;width:431;height:89" coordorigin="4487,575" coordsize="431,89" path="m4916,635l4917,628,4919,615,4916,598,4907,584,4887,575,4846,579,4784,586,4715,595,4667,605,4646,610,4569,626,4505,638,4487,641,4487,654,4494,664e" filled="f" stroked="t" strokeweight=".587pt" strokecolor="#1F191A">
                <v:path arrowok="t"/>
              </v:shape>
            </v:group>
            <v:group style="position:absolute;left:4490;top:699;width:504;height:323" coordorigin="4490,699" coordsize="504,323">
              <v:shape style="position:absolute;left:4490;top:699;width:504;height:323" coordorigin="4490,699" coordsize="504,323" path="m4994,989l4931,1002,4861,1012,4848,1012,4833,1012,4816,1011,4787,1010,4713,1015,4673,1022,4490,699e" filled="f" stroked="t" strokeweight=".587pt" strokecolor="#1F191A">
                <v:path arrowok="t"/>
              </v:shape>
            </v:group>
            <v:group style="position:absolute;left:4895;top:557;width:448;height:369" coordorigin="4895,557" coordsize="448,369">
              <v:shape style="position:absolute;left:4895;top:557;width:448;height:369" coordorigin="4895,557" coordsize="448,369" path="m4895,673l4898,674,4906,677,4918,681,4934,685,4953,689,4975,690,5000,689,5026,685,5055,677,5061,674,5072,669,5128,643,5197,606,5254,568,5265,557,5343,918,5342,915,5331,925,5331,924e" filled="f" stroked="t" strokeweight=".587pt" strokecolor="#1F191A">
                <v:path arrowok="t"/>
              </v:shape>
            </v:group>
            <v:group style="position:absolute;left:5166;top:900;width:2;height:264" coordorigin="5166,900" coordsize="2,264">
              <v:shape style="position:absolute;left:5166;top:900;width:2;height:264" coordorigin="5166,900" coordsize="0,264" path="m5166,900l5166,1164e" filled="f" stroked="t" strokeweight="6.058pt" strokecolor="#2D2014">
                <v:path arrowok="t"/>
                <v:stroke dashstyle="dash"/>
              </v:shape>
            </v:group>
            <v:group style="position:absolute;left:4767;top:860;width:2;height:304" coordorigin="4767,860" coordsize="2,304">
              <v:shape style="position:absolute;left:4767;top:860;width:2;height:304" coordorigin="4767,860" coordsize="0,304" path="m4767,860l4767,1164e" filled="f" stroked="t" strokeweight="6.412pt" strokecolor="#2D2014">
                <v:path arrowok="t"/>
                <v:stroke dashstyle="dash"/>
              </v:shape>
            </v:group>
            <v:group style="position:absolute;left:4951;top:961;width:2;height:264" coordorigin="4951,961" coordsize="2,264">
              <v:shape style="position:absolute;left:4951;top:961;width:2;height:264" coordorigin="4951,961" coordsize="0,264" path="m4951,961l4951,1225e" filled="f" stroked="t" strokeweight="1.573pt" strokecolor="#2D2014">
                <v:path arrowok="t"/>
                <v:stroke dashstyle="dash"/>
              </v:shape>
            </v:group>
            <v:group style="position:absolute;left:5019;top:1084;width:105;height:107" coordorigin="5019,1084" coordsize="105,107">
              <v:shape style="position:absolute;left:5019;top:1084;width:105;height:107" coordorigin="5019,1084" coordsize="105,107" path="m5019,1166l5059,1156,5080,1192,5084,1151,5124,1141,5086,1125,5086,1088,5063,1115,5046,1108,5046,1135,5019,1166e" filled="t" fillcolor="#FFFFFF" stroked="f">
                <v:path arrowok="t"/>
                <v:fill/>
              </v:shape>
              <v:shape style="position:absolute;left:5019;top:1084;width:105;height:107" coordorigin="5019,1084" coordsize="105,107" path="m5086,1088l5086,1125,5090,1084,5086,1088e" filled="t" fillcolor="#FFFFFF" stroked="f">
                <v:path arrowok="t"/>
                <v:fill/>
              </v:shape>
              <v:shape style="position:absolute;left:5019;top:1084;width:105;height:107" coordorigin="5019,1084" coordsize="105,107" path="m5025,1099l5046,1135,5046,1108,5025,1099e" filled="t" fillcolor="#FFFFFF" stroked="f">
                <v:path arrowok="t"/>
                <v:fill/>
              </v:shape>
            </v:group>
            <v:group style="position:absolute;left:5019;top:1084;width:105;height:107" coordorigin="5019,1084" coordsize="105,107">
              <v:shape style="position:absolute;left:5019;top:1084;width:105;height:107" coordorigin="5019,1084" coordsize="105,107" path="m5080,1192l5059,1156,5019,1166,5046,1135,5025,1099,5063,1115,5090,1084,5086,1125,5124,1141,5084,1151,5080,1192xe" filled="f" stroked="t" strokeweight=".293pt" strokecolor="#2D2014">
                <v:path arrowok="t"/>
              </v:shape>
            </v:group>
            <v:group style="position:absolute;left:4787;top:1116;width:108;height:69" coordorigin="4787,1116" coordsize="108,69">
              <v:shape style="position:absolute;left:4787;top:1116;width:108;height:69" coordorigin="4787,1116" coordsize="108,69" path="m4863,1118l4863,1142,4895,1116,4863,1118e" filled="t" fillcolor="#FFFFFF" stroked="f">
                <v:path arrowok="t"/>
                <v:fill/>
              </v:shape>
              <v:shape style="position:absolute;left:4787;top:1116;width:108;height:69" coordorigin="4787,1116" coordsize="108,69" path="m4812,1185l4844,1159,4879,1181,4863,1142,4863,1118,4854,1119,4838,1081,4828,1121,4822,1121,4822,1145,4812,1185e" filled="t" fillcolor="#FFFFFF" stroked="f">
                <v:path arrowok="t"/>
                <v:fill/>
              </v:shape>
              <v:shape style="position:absolute;left:4787;top:1116;width:108;height:69" coordorigin="4787,1116" coordsize="108,69" path="m4787,1123l4822,1145,4822,1121,4787,1123e" filled="t" fillcolor="#FFFFFF" stroked="f">
                <v:path arrowok="t"/>
                <v:fill/>
              </v:shape>
            </v:group>
            <v:group style="position:absolute;left:4787;top:1081;width:108;height:105" coordorigin="4787,1081" coordsize="108,105">
              <v:shape style="position:absolute;left:4787;top:1081;width:108;height:105" coordorigin="4787,1081" coordsize="108,105" path="m4812,1185l4822,1145,4787,1123,4828,1121,4838,1081,4854,1119,4895,1116,4863,1142,4879,1181,4844,1159,4812,1185xe" filled="f" stroked="t" strokeweight=".293pt" strokecolor="#2D2014">
                <v:path arrowok="t"/>
              </v:shape>
            </v:group>
            <v:group style="position:absolute;left:4633;top:831;width:108;height:69" coordorigin="4633,831" coordsize="108,69">
              <v:shape style="position:absolute;left:4633;top:831;width:108;height:69" coordorigin="4633,831" coordsize="108,69" path="m4709,833l4709,858,4740,831,4709,833e" filled="t" fillcolor="#FFFFFF" stroked="f">
                <v:path arrowok="t"/>
                <v:fill/>
              </v:shape>
              <v:shape style="position:absolute;left:4633;top:831;width:108;height:69" coordorigin="4633,831" coordsize="108,69" path="m4658,900l4689,874,4724,896,4709,858,4709,833,4699,834,4684,796,4674,836,4668,836,4668,860,4658,900e" filled="t" fillcolor="#FFFFFF" stroked="f">
                <v:path arrowok="t"/>
                <v:fill/>
              </v:shape>
              <v:shape style="position:absolute;left:4633;top:831;width:108;height:69" coordorigin="4633,831" coordsize="108,69" path="m4633,839l4668,860,4668,836,4633,839e" filled="t" fillcolor="#FFFFFF" stroked="f">
                <v:path arrowok="t"/>
                <v:fill/>
              </v:shape>
            </v:group>
            <v:group style="position:absolute;left:4633;top:796;width:108;height:105" coordorigin="4633,796" coordsize="108,105">
              <v:shape style="position:absolute;left:4633;top:796;width:108;height:105" coordorigin="4633,796" coordsize="108,105" path="m4658,900l4668,860,4633,839,4674,836,4684,796,4699,834,4740,831,4709,858,4724,896,4689,874,4658,900xe" filled="f" stroked="t" strokeweight=".293pt" strokecolor="#2D2014">
                <v:path arrowok="t"/>
              </v:shape>
            </v:group>
            <v:group style="position:absolute;left:5137;top:823;width:108;height:69" coordorigin="5137,823" coordsize="108,69">
              <v:shape style="position:absolute;left:5137;top:823;width:108;height:69" coordorigin="5137,823" coordsize="108,69" path="m5213,825l5213,849,5244,823,5213,825e" filled="t" fillcolor="#FFFFFF" stroked="f">
                <v:path arrowok="t"/>
                <v:fill/>
              </v:shape>
              <v:shape style="position:absolute;left:5137;top:823;width:108;height:69" coordorigin="5137,823" coordsize="108,69" path="m5162,892l5193,865,5228,887,5213,849,5213,825,5203,826,5188,787,5178,827,5172,828,5172,852,5162,892e" filled="t" fillcolor="#FFFFFF" stroked="f">
                <v:path arrowok="t"/>
                <v:fill/>
              </v:shape>
              <v:shape style="position:absolute;left:5137;top:823;width:108;height:69" coordorigin="5137,823" coordsize="108,69" path="m5137,830l5172,852,5172,828,5137,830e" filled="t" fillcolor="#FFFFFF" stroked="f">
                <v:path arrowok="t"/>
                <v:fill/>
              </v:shape>
            </v:group>
            <v:group style="position:absolute;left:5137;top:787;width:108;height:105" coordorigin="5137,787" coordsize="108,105">
              <v:shape style="position:absolute;left:5137;top:787;width:108;height:105" coordorigin="5137,787" coordsize="108,105" path="m5162,892l5172,852,5137,830,5178,827,5188,787,5203,826,5244,823,5213,849,5228,887,5193,865,5162,892xe" filled="f" stroked="t" strokeweight=".293pt" strokecolor="#2D2014">
                <v:path arrowok="t"/>
              </v:shape>
              <v:shape style="position:absolute;left:4399;top:4786;width:1039;height:1039" type="#_x0000_t75">
                <v:imagedata r:id="rId31" o:title=""/>
              </v:shape>
            </v:group>
            <v:group style="position:absolute;left:4310;top:142;width:4109;height:5811" coordorigin="4310,142" coordsize="4109,5811">
              <v:shape style="position:absolute;left:4310;top:142;width:4109;height:5811" coordorigin="4310,142" coordsize="4109,5811" path="m8419,5953l8419,142,4310,142,4310,5953,8419,5953xe" filled="f" stroked="t" strokeweight=".988pt" strokecolor="#000000">
                <v:path arrowok="t"/>
              </v:shape>
              <v:shape style="position:absolute;left:8521;top:289;width:3906;height:5516" type="#_x0000_t75">
                <v:imagedata r:id="rId32" o:title=""/>
              </v:shape>
            </v:group>
            <v:group style="position:absolute;left:8504;top:272;width:3940;height:5550" coordorigin="8504,272" coordsize="3940,5550">
              <v:shape style="position:absolute;left:8504;top:272;width:3940;height:5550" coordorigin="8504,272" coordsize="3940,5550" path="m8504,2841l8504,5814,8511,5822,12436,5822,12443,5814,12443,280,12436,272,12425,272,12425,5793,12417,5802,12410,5802,12410,5792,12293,5788,8537,5788,8537,5803,8533,5796,8522,5788,8522,306,8521,306,8510,301,8504,2841e" filled="t" fillcolor="#000000" stroked="f">
                <v:path arrowok="t"/>
                <v:fill/>
              </v:shape>
            </v:group>
            <v:group style="position:absolute;left:12410;top:5792;width:16;height:10" coordorigin="12410,5792" coordsize="16,10">
              <v:shape style="position:absolute;left:12410;top:5792;width:16;height:10" coordorigin="12410,5792" coordsize="16,10" path="m12410,5802l12417,5802,12425,5793,12410,5792,12410,5802e" filled="t" fillcolor="#000000" stroked="f">
                <v:path arrowok="t"/>
                <v:fill/>
              </v:shape>
            </v:group>
            <v:group style="position:absolute;left:12410;top:272;width:16;height:5520" coordorigin="12410,272" coordsize="16,5520">
              <v:shape style="position:absolute;left:12410;top:272;width:16;height:5520" coordorigin="12410,272" coordsize="16,5520" path="m12410,5792l12410,5792e" filled="f" stroked="t" strokeweight=".1pt" strokecolor="#000000">
                <v:path arrowok="t"/>
              </v:shape>
            </v:group>
            <v:group style="position:absolute;left:12410;top:292;width:14;height:14" coordorigin="12410,292" coordsize="14,14">
              <v:shape style="position:absolute;left:12410;top:292;width:14;height:14" coordorigin="12410,292" coordsize="14,14" path="m12410,306l12423,306,12417,303,12410,292,12410,306e" filled="t" fillcolor="#000000" stroked="f">
                <v:path arrowok="t"/>
                <v:fill/>
              </v:shape>
            </v:group>
            <v:group style="position:absolute;left:8510;top:272;width:3914;height:34" coordorigin="8510,272" coordsize="3914,34">
              <v:shape style="position:absolute;left:8510;top:272;width:3914;height:34" coordorigin="8510,272" coordsize="3914,34" path="m8510,301l8521,306,12410,306,12410,292,12417,303,12423,306,12423,272,8537,272,8537,289,8527,274,8516,276,8510,280,8510,301e" filled="t" fillcolor="#000000" stroked="f">
                <v:path arrowok="t"/>
                <v:fill/>
              </v:shape>
            </v:group>
            <v:group style="position:absolute;left:8529;top:306;width:2;height:5482" coordorigin="8529,306" coordsize="2,5482">
              <v:shape style="position:absolute;left:8529;top:306;width:2;height:5482" coordorigin="8529,306" coordsize="0,5482" path="m8529,5788l8529,306e" filled="f" stroked="t" strokeweight=".87423pt" strokecolor="#000000">
                <v:path arrowok="t"/>
              </v:shape>
            </v:group>
            <v:group style="position:absolute;left:8516;top:272;width:22;height:17" coordorigin="8516,272" coordsize="22,17">
              <v:shape style="position:absolute;left:8516;top:272;width:22;height:17" coordorigin="8516,272" coordsize="22,17" path="m8516,276l8527,274,8537,289,8537,272,8521,272,8516,276e" filled="t" fillcolor="#000000" stroked="f">
                <v:path arrowok="t"/>
                <v:fill/>
              </v:shape>
            </v:group>
            <v:group style="position:absolute;left:8522;top:5788;width:15;height:15" coordorigin="8522,5788" coordsize="15,15">
              <v:shape style="position:absolute;left:8522;top:5788;width:15;height:15" coordorigin="8522,5788" coordsize="15,15" path="m8522,5788l8533,5796,8537,5803,8537,5788,8522,5788e" filled="t" fillcolor="#000000" stroked="f">
                <v:path arrowok="t"/>
                <v:fill/>
              </v:shape>
            </v:group>
            <v:group style="position:absolute;left:8510;top:276;width:6;height:4" coordorigin="8510,276" coordsize="6,4">
              <v:shape style="position:absolute;left:8510;top:276;width:6;height:4" coordorigin="8510,276" coordsize="6,4" path="m8510,280l8516,276,8510,276,8510,280e" filled="t" fillcolor="#000000" stroked="f">
                <v:path arrowok="t"/>
                <v:fill/>
              </v:shape>
            </v:group>
            <v:group style="position:absolute;left:8505;top:280;width:4;height:22" coordorigin="8505,280" coordsize="4,22">
              <v:shape style="position:absolute;left:8505;top:280;width:4;height:22" coordorigin="8505,280" coordsize="4,22" path="m8505,283l8508,300,8510,301,8510,280,8505,283e" filled="t" fillcolor="#000000" stroked="f">
                <v:path arrowok="t"/>
                <v:fill/>
              </v:shape>
            </v:group>
            <v:group style="position:absolute;left:8721;top:470;width:3521;height:2035" coordorigin="8721,470" coordsize="3521,2035">
              <v:shape style="position:absolute;left:8721;top:470;width:3521;height:2035" coordorigin="8721,470" coordsize="3521,2035" path="m12243,2505l12243,470,8721,470,8721,2505,12243,2505xe" filled="t" fillcolor="#FFFFFF" stroked="f">
                <v:path arrowok="t"/>
                <v:fill/>
              </v:shape>
            </v:group>
            <v:group style="position:absolute;left:8721;top:4918;width:3521;height:364" coordorigin="8721,4918" coordsize="3521,364">
              <v:shape style="position:absolute;left:8721;top:4918;width:3521;height:364" coordorigin="8721,4918" coordsize="3521,364" path="m12243,5282l12243,4918,8721,4918,8721,5282,12243,5282xe" filled="t" fillcolor="#FFFFFF" stroked="f">
                <v:path arrowok="t"/>
                <v:fill/>
              </v:shape>
            </v:group>
            <v:group style="position:absolute;left:8721;top:5582;width:3521;height:41" coordorigin="8721,5582" coordsize="3521,41">
              <v:shape style="position:absolute;left:8721;top:5582;width:3521;height:41" coordorigin="8721,5582" coordsize="3521,41" path="m12243,5623l12243,5582,8721,5582,8721,5623,12243,5623xe" filled="t" fillcolor="#FFFFFF" stroked="f">
                <v:path arrowok="t"/>
                <v:fill/>
              </v:shape>
            </v:group>
            <v:group style="position:absolute;left:8707;top:456;width:3550;height:5182" coordorigin="8707,456" coordsize="3550,5182">
              <v:shape style="position:absolute;left:8707;top:456;width:3550;height:5182" coordorigin="8707,456" coordsize="3550,5182" path="m8707,3106l8707,5631,8713,5638,12251,5638,12257,5631,12257,462,12251,456,12241,456,12241,478,12237,483,12237,5616,12232,5618,12229,5611,12042,5609,8734,5609,8733,5623,8724,5616,8724,485,8721,485,8714,483,8709,470,8707,3106e" filled="t" fillcolor="#000000" stroked="f">
                <v:path arrowok="t"/>
                <v:fill/>
              </v:shape>
            </v:group>
            <v:group style="position:absolute;left:12232;top:471;width:9;height:14" coordorigin="12232,471" coordsize="9,14">
              <v:shape style="position:absolute;left:12232;top:471;width:9;height:14" coordorigin="12232,471" coordsize="9,14" path="m12232,485l12236,485,12241,478,12233,471,12232,485e" filled="t" fillcolor="#000000" stroked="f">
                <v:path arrowok="t"/>
                <v:fill/>
              </v:shape>
            </v:group>
            <v:group style="position:absolute;left:8709;top:456;width:3532;height:29" coordorigin="8709,456" coordsize="3532,29">
              <v:shape style="position:absolute;left:8709;top:456;width:3532;height:29" coordorigin="8709,456" coordsize="3532,29" path="m8709,470l8714,483,8721,485,12232,485,12233,471,12241,478,12241,456,8736,456,8736,470,8725,456,8716,460,8709,466,8709,470e" filled="t" fillcolor="#000000" stroked="f">
                <v:path arrowok="t"/>
                <v:fill/>
              </v:shape>
            </v:group>
            <v:group style="position:absolute;left:12229;top:5611;width:8;height:6" coordorigin="12229,5611" coordsize="8,6">
              <v:shape style="position:absolute;left:12229;top:5611;width:8;height:6" coordorigin="12229,5611" coordsize="8,6" path="m12229,5611l12232,5618,12237,5616,12233,5611,12229,5611e" filled="t" fillcolor="#000000" stroked="f">
                <v:path arrowok="t"/>
                <v:fill/>
              </v:shape>
            </v:group>
            <v:group style="position:absolute;left:12228;top:567;width:2;height:4716" coordorigin="12228,567" coordsize="2,4716">
              <v:shape style="position:absolute;left:12228;top:567;width:2;height:4716" coordorigin="12228,567" coordsize="0,4716" path="m12228,5282l12228,567e" filled="f" stroked="t" strokeweight=".1pt" strokecolor="#000000">
                <v:path arrowok="t"/>
              </v:shape>
            </v:group>
            <v:group style="position:absolute;left:12228;top:5582;width:2;height:27" coordorigin="12228,5582" coordsize="2,27">
              <v:shape style="position:absolute;left:12228;top:5582;width:2;height:27" coordorigin="12228,5582" coordsize="0,27" path="m12228,5609l12228,5582e" filled="f" stroked="t" strokeweight=".1pt" strokecolor="#000000">
                <v:path arrowok="t"/>
              </v:shape>
            </v:group>
            <v:group style="position:absolute;left:8724;top:485;width:2;height:4798" coordorigin="8724,485" coordsize="2,4798">
              <v:shape style="position:absolute;left:8724;top:485;width:2;height:4798" coordorigin="8724,485" coordsize="0,4798" path="m8724,5282l8724,485e" filled="f" stroked="t" strokeweight=".1pt" strokecolor="#000000">
                <v:path arrowok="t"/>
              </v:shape>
            </v:group>
            <v:group style="position:absolute;left:8724;top:5582;width:2;height:34" coordorigin="8724,5582" coordsize="2,34">
              <v:shape style="position:absolute;left:8724;top:5582;width:2;height:34" coordorigin="8724,5582" coordsize="0,34" path="m8724,5616l8724,5582e" filled="f" stroked="t" strokeweight=".1pt" strokecolor="#000000">
                <v:path arrowok="t"/>
              </v:shape>
            </v:group>
            <v:group style="position:absolute;left:8716;top:456;width:20;height:15" coordorigin="8716,456" coordsize="20,15">
              <v:shape style="position:absolute;left:8716;top:456;width:20;height:15" coordorigin="8716,456" coordsize="20,15" path="m8716,460l8725,456,8736,470,8736,456,8721,456,8716,460e" filled="t" fillcolor="#000000" stroked="f">
                <v:path arrowok="t"/>
                <v:fill/>
              </v:shape>
            </v:group>
            <v:group style="position:absolute;left:8724;top:5609;width:10;height:14" coordorigin="8724,5609" coordsize="10,14">
              <v:shape style="position:absolute;left:8724;top:5609;width:10;height:14" coordorigin="8724,5609" coordsize="10,14" path="m8724,5616l8733,5623,8734,5609,8725,5609,8724,5616e" filled="t" fillcolor="#000000" stroked="f">
                <v:path arrowok="t"/>
                <v:fill/>
              </v:shape>
            </v:group>
            <v:group style="position:absolute;left:8709;top:460;width:7;height:6" coordorigin="8709,460" coordsize="7,6">
              <v:shape style="position:absolute;left:8709;top:460;width:7;height:6" coordorigin="8709,460" coordsize="7,6" path="m8709,466l8716,460,8709,463,8709,466e" filled="t" fillcolor="#000000" stroked="f">
                <v:path arrowok="t"/>
                <v:fill/>
              </v:shape>
            </v:group>
            <v:group style="position:absolute;left:8708;top:466;width:2;height:4" coordorigin="8708,466" coordsize="2,4">
              <v:shape style="position:absolute;left:8708;top:466;width:2;height:4" coordorigin="8708,466" coordsize="1,4" path="m8708,467l8709,470,8709,466,8708,467e" filled="t" fillcolor="#000000" stroked="f">
                <v:path arrowok="t"/>
                <v:fill/>
              </v:shape>
            </v:group>
            <v:group style="position:absolute;left:8738;top:3704;width:3486;height:1214" coordorigin="8738,3704" coordsize="3486,1214">
              <v:shape style="position:absolute;left:8738;top:3704;width:3486;height:1214" coordorigin="8738,3704" coordsize="3486,1214" path="m12224,3704l12224,4918,8738,4918,8738,3704,12224,3704e" filled="t" fillcolor="#FFFFFF" stroked="f">
                <v:path arrowok="t"/>
                <v:fill/>
              </v:shape>
            </v:group>
            <v:group style="position:absolute;left:8717;top:3683;width:3528;height:1256" coordorigin="8717,3683" coordsize="3528,1256">
              <v:shape style="position:absolute;left:8717;top:3683;width:3528;height:1256" coordorigin="8717,3683" coordsize="3528,1256" path="m8717,4918l8717,4930,8727,4939,12236,4939,12245,4930,12245,3693,12236,3683,12224,3683,12224,4898,12204,4918,12204,4898,8759,4898,8759,4918,8738,4898,8738,3725,8730,3724,8719,3710,8717,4918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12204,4898l12204,4918,12224,4898,12204,4898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12204,3725l12204,4898,12224,4898,12224,3725,12204,3725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19,3710l8730,3724,8738,3725,12224,3725,12204,3704,12204,3683,8759,3683,8759,3704,8750,3688,8735,3685,8727,3689,8721,3694,8719,3708,8719,3710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12204,3683l12204,3704,12224,3725,12224,3683,12204,3683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38,4898l8759,4918,8759,4898,8738,4898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38,3725l8738,4898,8759,4898,8759,3725,8738,3725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35,3685l8750,3688,8759,3704,8759,3683,8738,3683,8735,3685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27,3689l8735,3685,8733,3685,8727,3689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21,3694l8727,3689,8721,3692,8721,3694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19,3708l8721,3694,8719,3696,8719,3708e" filled="t" fillcolor="#000000" stroked="f">
                <v:path arrowok="t"/>
                <v:fill/>
              </v:shape>
              <v:shape style="position:absolute;left:8717;top:3683;width:3528;height:1256" coordorigin="8717,3683" coordsize="3528,1256" path="m8719,3710l8719,3710,8719,3708,8719,3710e" filled="t" fillcolor="#000000" stroked="f">
                <v:path arrowok="t"/>
                <v:fill/>
              </v:shape>
            </v:group>
            <v:group style="position:absolute;left:8854;top:3946;width:3212;height:2" coordorigin="8854,3946" coordsize="3212,2">
              <v:shape style="position:absolute;left:8854;top:3946;width:3212;height:2" coordorigin="8854,3946" coordsize="3212,0" path="m12066,3946l12066,3946e" filled="f" stroked="t" strokeweight=".1pt" strokecolor="#000000">
                <v:path arrowok="t"/>
              </v:shape>
            </v:group>
            <v:group style="position:absolute;left:8854;top:3946;width:3212;height:2" coordorigin="8854,3946" coordsize="3212,2">
              <v:shape style="position:absolute;left:8854;top:3946;width:3212;height:2" coordorigin="8854,3946" coordsize="3212,0" path="m12066,3946l8854,3946e" filled="f" stroked="t" strokeweight="1.17pt" strokecolor="#000000">
                <v:path arrowok="t"/>
                <v:stroke dashstyle="dash"/>
              </v:shape>
            </v:group>
            <v:group style="position:absolute;left:8738;top:2505;width:3486;height:1214" coordorigin="8738,2505" coordsize="3486,1214">
              <v:shape style="position:absolute;left:8738;top:2505;width:3486;height:1214" coordorigin="8738,2505" coordsize="3486,1214" path="m12224,2505l12224,3720,8738,3720,8738,2505,12224,2505e" filled="t" fillcolor="#FFFFFF" stroked="f">
                <v:path arrowok="t"/>
                <v:fill/>
              </v:shape>
            </v:group>
            <v:group style="position:absolute;left:8717;top:2485;width:3528;height:1256" coordorigin="8717,2485" coordsize="3528,1256">
              <v:shape style="position:absolute;left:8717;top:2485;width:3528;height:1256" coordorigin="8717,2485" coordsize="3528,1256" path="m8717,3720l8717,3731,8727,3740,12236,3740,12245,3731,12245,2494,12236,2485,12224,2485,12224,3699,12204,3720,12204,3699,8759,3699,8759,3720,8738,3699,8738,2526,8730,2525,8719,2511,8717,3720e" filled="t" fillcolor="#000000" stroked="f">
                <v:path arrowok="t"/>
                <v:fill/>
              </v:shape>
            </v:group>
            <v:group style="position:absolute;left:12204;top:3699;width:21;height:21" coordorigin="12204,3699" coordsize="21,21">
              <v:shape style="position:absolute;left:12204;top:3699;width:21;height:21" coordorigin="12204,3699" coordsize="21,21" path="m12204,3699l12204,3720,12224,3699,12204,3699e" filled="t" fillcolor="#000000" stroked="f">
                <v:path arrowok="t"/>
                <v:fill/>
              </v:shape>
            </v:group>
            <v:group style="position:absolute;left:12214;top:2526;width:2;height:1172" coordorigin="12214,2526" coordsize="2,1172">
              <v:shape style="position:absolute;left:12214;top:2526;width:2;height:1172" coordorigin="12214,2526" coordsize="0,1172" path="m12214,3699l12214,2526e" filled="f" stroked="t" strokeweight="1.143pt" strokecolor="#000000">
                <v:path arrowok="t"/>
              </v:shape>
            </v:group>
            <v:group style="position:absolute;left:8719;top:2485;width:3506;height:42" coordorigin="8719,2485" coordsize="3506,42">
              <v:shape style="position:absolute;left:8719;top:2485;width:3506;height:42" coordorigin="8719,2485" coordsize="3506,42" path="m8719,2511l8730,2525,8738,2526,12224,2526,12204,2505,12204,2485,8759,2485,8759,2505,8750,2489,8735,2486,8727,2490,8721,2495,8719,2509,8719,2511e" filled="t" fillcolor="#000000" stroked="f">
                <v:path arrowok="t"/>
                <v:fill/>
              </v:shape>
            </v:group>
            <v:group style="position:absolute;left:12204;top:2485;width:21;height:42" coordorigin="12204,2485" coordsize="21,42">
              <v:shape style="position:absolute;left:12204;top:2485;width:21;height:42" coordorigin="12204,2485" coordsize="21,42" path="m12204,2485l12204,2505,12224,2526,12224,2485,12204,2485e" filled="t" fillcolor="#000000" stroked="f">
                <v:path arrowok="t"/>
                <v:fill/>
              </v:shape>
            </v:group>
            <v:group style="position:absolute;left:8738;top:3699;width:21;height:21" coordorigin="8738,3699" coordsize="21,21">
              <v:shape style="position:absolute;left:8738;top:3699;width:21;height:21" coordorigin="8738,3699" coordsize="21,21" path="m8738,3699l8759,3720,8759,3699,8738,3699e" filled="t" fillcolor="#000000" stroked="f">
                <v:path arrowok="t"/>
                <v:fill/>
              </v:shape>
            </v:group>
            <v:group style="position:absolute;left:8749;top:2526;width:2;height:1172" coordorigin="8749,2526" coordsize="2,1172">
              <v:shape style="position:absolute;left:8749;top:2526;width:2;height:1172" coordorigin="8749,2526" coordsize="0,1172" path="m8749,3699l8749,2526e" filled="f" stroked="t" strokeweight="1.143pt" strokecolor="#000000">
                <v:path arrowok="t"/>
              </v:shape>
            </v:group>
            <v:group style="position:absolute;left:8735;top:2485;width:24;height:21" coordorigin="8735,2485" coordsize="24,21">
              <v:shape style="position:absolute;left:8735;top:2485;width:24;height:21" coordorigin="8735,2485" coordsize="24,21" path="m8735,2486l8750,2489,8759,2505,8759,2485,8738,2485,8735,2486e" filled="t" fillcolor="#000000" stroked="f">
                <v:path arrowok="t"/>
                <v:fill/>
              </v:shape>
            </v:group>
            <v:group style="position:absolute;left:8727;top:2486;width:7;height:4" coordorigin="8727,2486" coordsize="7,4">
              <v:shape style="position:absolute;left:8727;top:2486;width:7;height:4" coordorigin="8727,2486" coordsize="7,4" path="m8727,2490l8735,2486,8733,2486,8727,2490e" filled="t" fillcolor="#000000" stroked="f">
                <v:path arrowok="t"/>
                <v:fill/>
              </v:shape>
            </v:group>
            <v:group style="position:absolute;left:8721;top:2490;width:6;height:5" coordorigin="8721,2490" coordsize="6,5">
              <v:shape style="position:absolute;left:8721;top:2490;width:6;height:5" coordorigin="8721,2490" coordsize="6,5" path="m8721,2495l8727,2490,8721,2493,8721,2495e" filled="t" fillcolor="#000000" stroked="f">
                <v:path arrowok="t"/>
                <v:fill/>
              </v:shape>
            </v:group>
            <v:group style="position:absolute;left:8719;top:2495;width:2;height:14" coordorigin="8719,2495" coordsize="2,14">
              <v:shape style="position:absolute;left:8719;top:2495;width:2;height:14" coordorigin="8719,2495" coordsize="2,14" path="m8719,2509l8721,2495,8719,2497,8719,2509e" filled="t" fillcolor="#000000" stroked="f">
                <v:path arrowok="t"/>
                <v:fill/>
              </v:shape>
            </v:group>
            <v:group style="position:absolute;left:8719;top:2509;width:2;height:2" coordorigin="8719,2509" coordsize="2,2">
              <v:shape style="position:absolute;left:8719;top:2509;width:2;height:2" coordorigin="8719,2509" coordsize="0,2" path="m8719,2511l8719,2511,8719,2509,8719,2511e" filled="t" fillcolor="#000000" stroked="f">
                <v:path arrowok="t"/>
                <v:fill/>
              </v:shape>
            </v:group>
            <v:group style="position:absolute;left:8854;top:2747;width:3212;height:2" coordorigin="8854,2747" coordsize="3212,2">
              <v:shape style="position:absolute;left:8854;top:2747;width:3212;height:2" coordorigin="8854,2747" coordsize="3212,0" path="m12066,2747l12066,2747e" filled="f" stroked="t" strokeweight=".1pt" strokecolor="#000000">
                <v:path arrowok="t"/>
              </v:shape>
            </v:group>
            <v:group style="position:absolute;left:8854;top:2747;width:3212;height:2" coordorigin="8854,2747" coordsize="3212,2">
              <v:shape style="position:absolute;left:8854;top:2747;width:3212;height:2" coordorigin="8854,2747" coordsize="3212,0" path="m12066,2747l8854,2747e" filled="f" stroked="t" strokeweight="1.17pt" strokecolor="#000000">
                <v:path arrowok="t"/>
                <v:stroke dashstyle="dash"/>
              </v:shape>
            </v:group>
            <v:group style="position:absolute;left:8521;top:5282;width:3906;height:300" coordorigin="8521,5282" coordsize="3906,300">
              <v:shape style="position:absolute;left:8521;top:5282;width:3906;height:300" coordorigin="8521,5282" coordsize="3906,300" path="m12426,5582l12426,5282,8521,5282,8521,5582,12426,5582e" filled="t" fillcolor="#FFFFFF" stroked="f">
                <v:path arrowok="t"/>
                <v:fill/>
              </v:shape>
            </v:group>
            <v:group style="position:absolute;left:8521;top:5551;width:3906;height:63" coordorigin="8521,5551" coordsize="3906,63">
              <v:shape style="position:absolute;left:8521;top:5551;width:3906;height:63" coordorigin="8521,5551" coordsize="3906,63" path="m9445,5551l9445,5614,13351,5614,13351,5551,9445,5551e" filled="t" fillcolor="#000000" stroked="f">
                <v:path arrowok="t"/>
                <v:fill/>
              </v:shape>
            </v:group>
            <v:group style="position:absolute;left:8521;top:5251;width:3906;height:63" coordorigin="8521,5251" coordsize="3906,63">
              <v:shape style="position:absolute;left:8521;top:5251;width:3906;height:63" coordorigin="8521,5251" coordsize="3906,63" path="m9445,5251l9445,5314,13351,5314,13351,5251,9445,5251e" filled="t" fillcolor="#000000" stroked="f">
                <v:path arrowok="t"/>
                <v:fill/>
              </v:shape>
            </v:group>
            <v:group style="position:absolute;left:8521;top:5329;width:3906;height:206" coordorigin="8521,5329" coordsize="3906,206">
              <v:shape style="position:absolute;left:8521;top:5329;width:3906;height:206" coordorigin="8521,5329" coordsize="3906,206" path="m13179,5337l13179,5351,13182,5349,13187,5357,13365,5535,13370,5535,13370,5506,13194,5329,13186,5329,13179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3370,5504l13370,5505,13370,5503,13370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820,5337l12820,5351,12824,5349,12829,5357,13007,5535,13015,5535,13189,5361,13187,5357,13186,5357,13179,5351,13179,5337,13022,5493,13022,5514,13019,5515,13014,5508,12836,5329,12828,5329,12820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3179,5351l13186,5357,13187,5357,13182,5349,13179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3014,5508l13019,5515,13022,5514,13015,5508,13014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3012,5504l13014,5508,13015,5508,13022,5514,13022,5493,13012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462,5337l12462,5351,12466,5349,12470,5357,12649,5535,12657,5535,12831,5361,12829,5357,12828,5357,12820,5351,12820,5337,12664,5493,12664,5514,12660,5515,12656,5508,12477,5329,12469,5329,12462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820,5351l12828,5357,12829,5357,12824,5349,12820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656,5508l12660,5515,12664,5514,12656,5508,12656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653,5504l12656,5508,12656,5508,12664,5514,12664,5493,12653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104,5337l12104,5351,12107,5349,12112,5357,12290,5535,12298,5535,12473,5361,12470,5357,12470,5357,12462,5351,12462,5337,12306,5493,12306,5514,12302,5515,12297,5508,12290,5501,12283,5493,12119,5329,12111,5329,12104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462,5351l12470,5357,12470,5357,12466,5349,12462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297,5508l12302,5515,12306,5514,12298,5508,12297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295,5504l12297,5508,12298,5508,12306,5514,12306,5493,12295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745,5337l11745,5351,11749,5349,11754,5357,11932,5535,11940,5535,12114,5361,12112,5357,12111,5357,12104,5351,12104,5337,11947,5493,11947,5514,11944,5515,11939,5508,11761,5329,11753,5329,11745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2104,5351l12111,5357,12112,5357,12107,5349,12104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939,5508l11944,5515,11947,5514,11940,5508,11939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937,5504l11939,5508,11940,5508,11947,5514,11947,5493,11937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387,5337l11387,5351,11391,5349,11395,5357,11574,5535,11581,5535,11756,5361,11754,5357,11753,5357,11745,5351,11745,5337,11589,5493,11589,5514,11585,5515,11581,5508,11574,5501,11566,5493,11402,5329,11394,5329,11387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745,5351l11753,5357,11754,5357,11749,5349,11745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581,5508l11585,5515,11589,5514,11581,5508,11581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578,5504l11581,5508,11581,5508,11589,5514,11589,5493,11578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029,5337l11029,5351,11032,5349,11037,5357,11215,5535,11223,5535,11398,5361,11395,5357,11395,5357,11387,5351,11387,5337,11231,5493,11231,5514,11227,5515,11222,5508,11044,5329,11036,5329,11029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387,5351l11395,5357,11395,5357,11391,5349,11387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222,5508l11227,5515,11231,5514,11223,5508,11222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220,5504l11222,5508,11223,5508,11231,5514,11231,5493,11220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670,5337l10670,5351,10674,5349,10679,5357,10857,5535,10865,5535,11039,5361,11037,5357,11036,5357,11029,5351,11029,5337,10872,5493,10872,5514,10869,5515,10864,5507,10686,5329,10678,5329,10670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1029,5351l11036,5357,11037,5357,11032,5349,11029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864,5507l10869,5515,10872,5514,10865,5508,10864,550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862,5504l10864,5507,10865,5508,10872,5514,10872,5493,10862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312,5337l10312,5351,10316,5349,10320,5357,10498,5535,10506,5535,10681,5361,10679,5357,10678,5357,10670,5351,10670,5337,10514,5493,10514,5514,10510,5515,10505,5508,10327,5329,10319,5329,10312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670,5351l10678,5357,10679,5357,10674,5349,10670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505,5508l10510,5515,10514,5514,10506,5508,10505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503,5504l10505,5508,10506,5508,10514,5514,10514,5493,10503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9954,5337l9954,5351,9957,5349,9962,5357,10140,5535,10148,5535,10323,5361,10320,5357,10320,5357,10312,5351,10312,5337,10156,5493,10156,5514,10152,5515,10147,5508,9969,5329,9961,5329,9954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312,5351l10320,5357,10320,5357,10316,5349,10312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147,5508l10152,5515,10156,5514,10148,5508,10147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10145,5504l10147,5508,10148,5508,10156,5514,10156,5493,10145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9595,5337l9595,5351,9599,5349,9604,5357,9782,5535,9790,5535,9964,5361,9962,5357,9961,5357,9954,5351,9954,5337,9797,5493,9797,5514,9793,5515,9789,5508,9611,5329,9603,5329,9595,5337e" filled="t" fillcolor="#000000" stroked="f">
                <v:path arrowok="t"/>
                <v:fill/>
              </v:shape>
              <v:shape style="position:absolute;left:8521;top:5329;width:3906;height:206" coordorigin="8521,5329" coordsize="3906,206" path="m9954,5351l9961,5357,9962,5357,9957,5349,9954,5351e" filled="t" fillcolor="#000000" stroked="f">
                <v:path arrowok="t"/>
                <v:fill/>
              </v:shape>
              <v:shape style="position:absolute;left:8521;top:5329;width:3906;height:206" coordorigin="8521,5329" coordsize="3906,206" path="m9789,5508l9793,5515,9797,5514,9789,5508,9789,5508e" filled="t" fillcolor="#000000" stroked="f">
                <v:path arrowok="t"/>
                <v:fill/>
              </v:shape>
              <v:shape style="position:absolute;left:8521;top:5329;width:3906;height:206" coordorigin="8521,5329" coordsize="3906,206" path="m9787,5504l9789,5508,9789,5508,9797,5514,9797,5493,9787,5504e" filled="t" fillcolor="#000000" stroked="f">
                <v:path arrowok="t"/>
                <v:fill/>
              </v:shape>
              <v:shape style="position:absolute;left:8521;top:5329;width:3906;height:206" coordorigin="8521,5329" coordsize="3906,206" path="m9465,5502l9606,5361,9604,5357,9603,5357,9595,5351,9595,5337,9465,5467,9465,5502e" filled="t" fillcolor="#000000" stroked="f">
                <v:path arrowok="t"/>
                <v:fill/>
              </v:shape>
              <v:shape style="position:absolute;left:8521;top:5329;width:3906;height:206" coordorigin="8521,5329" coordsize="3906,206" path="m9595,5351l9603,5357,9604,5357,9599,5349,9595,5351e" filled="t" fillcolor="#000000" stroked="f">
                <v:path arrowok="t"/>
                <v:fill/>
              </v:shape>
            </v:group>
            <v:group style="position:absolute;left:8686;top:4955;width:3544;height:752" coordorigin="8686,4955" coordsize="3544,752">
              <v:shape style="position:absolute;left:8686;top:4955;width:3544;height:752" coordorigin="8686,4955" coordsize="3544,752" path="m8686,5222l8723,5715,12230,5448,12193,4963,12091,4963,8686,5222e" filled="t" fillcolor="#000000" stroked="f">
                <v:path arrowok="t"/>
                <v:fill/>
              </v:shape>
            </v:group>
            <v:group style="position:absolute;left:8686;top:5053;width:3544;height:753" coordorigin="8686,5053" coordsize="3544,753">
              <v:shape style="position:absolute;left:8686;top:5053;width:3544;height:753" coordorigin="8686,5053" coordsize="3544,753" path="m8686,5319l8723,5805,8815,5805,12230,5545,12192,5053,8686,5319e" filled="t" fillcolor="#FFFFFF" stroked="f">
                <v:path arrowok="t"/>
                <v:fill/>
              </v:shape>
            </v:group>
            <v:group style="position:absolute;left:8686;top:5053;width:3544;height:753" coordorigin="8686,5053" coordsize="3544,753">
              <v:shape style="position:absolute;left:8686;top:5053;width:3544;height:753" coordorigin="8686,5053" coordsize="3544,753" path="m8686,5319l12192,5053,12230,5545,8815,5805e" filled="f" stroked="t" strokeweight="1.577pt" strokecolor="#000000">
                <v:path arrowok="t"/>
              </v:shape>
              <v:shape style="position:absolute;left:8686;top:5053;width:3544;height:753" coordorigin="8686,5053" coordsize="3544,753" path="m8723,5805l8686,5319e" filled="f" stroked="t" strokeweight="1.577pt" strokecolor="#000000">
                <v:path arrowok="t"/>
              </v:shape>
            </v:group>
            <v:group style="position:absolute;left:8725;top:2180;width:3504;height:270" coordorigin="8725,2180" coordsize="3504,270">
              <v:shape style="position:absolute;left:8725;top:2180;width:3504;height:270" coordorigin="8725,2180" coordsize="3504,270" path="m11832,2257l11882,2309,12023,2450,12031,2450,12220,2261,12228,2246,12224,2235,12214,2232,12120,2324,12033,2410,12032,2412,12032,2423,12024,2422,12022,2421,12022,2413,11835,2225,11835,2225,11835,2254,11832,2257e" filled="t" fillcolor="#000000" stroked="f">
                <v:path arrowok="t"/>
                <v:fill/>
              </v:shape>
              <v:shape style="position:absolute;left:8725;top:2180;width:3504;height:270" coordorigin="8725,2180" coordsize="3504,270" path="m12022,2421l12024,2422,12032,2423,12027,2417,12022,2421e" filled="t" fillcolor="#000000" stroked="f">
                <v:path arrowok="t"/>
                <v:fill/>
              </v:shape>
              <v:shape style="position:absolute;left:8725;top:2180;width:3504;height:270" coordorigin="8725,2180" coordsize="3504,270" path="m12027,2417l12032,2423,12032,2412,12027,2417e" filled="t" fillcolor="#000000" stroked="f">
                <v:path arrowok="t"/>
                <v:fill/>
              </v:shape>
              <v:shape style="position:absolute;left:8725;top:2180;width:3504;height:270" coordorigin="8725,2180" coordsize="3504,270" path="m12022,2413l12022,2421,12027,2417,12022,2413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827,2253l11832,2257,11835,2254,11834,2253,11827,2253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827,2225l11827,2253,11834,2253,11835,2254,11835,2225,11827,2225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444,2252l11636,2444,11645,2444,11823,2266,11832,2257,11827,2253,11827,2225,11827,2225,11649,2403,11644,2407,11644,2416,11637,2416,11636,2415,11636,2408,11561,2332,11451,2221,11451,2246,11444,2252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636,2415l11637,2416,11644,2416,11639,2412,11636,2415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639,2412l11644,2416,11644,2407,11639,2412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636,2408l11636,2415,11639,2412,11636,2408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436,2244l11444,2252,11451,2246,11446,2247,11436,2244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436,2223l11436,2244,11446,2247,11451,2246,11451,2221,11448,2219,11440,2219,11436,2223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058,2246l11108,2297,11249,2438,11258,2438,11443,2253,11444,2252,11436,2244,11436,2223,11260,2399,11258,2400,11258,2411,11250,2410,11249,2410,11249,2401,11062,2213,11061,2213,11061,2243,11058,2246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249,2410l11250,2410,11258,2411,11253,2406,11249,2410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253,2406l11258,2411,11258,2400,11253,2406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249,2401l11249,2410,11253,2406,11249,2401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054,2241l11058,2246,11061,2243,11061,2241,11054,2241e" filled="t" fillcolor="#000000" stroked="f">
                <v:path arrowok="t"/>
                <v:fill/>
              </v:shape>
              <v:shape style="position:absolute;left:8725;top:2180;width:3504;height:270" coordorigin="8725,2180" coordsize="3504,270" path="m11054,2213l11054,2241,11061,2241,11061,2243,11061,2213,11054,2213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672,2240l10722,2291,10863,2433,10871,2433,11049,2255,11058,2246,11054,2241,11054,2213,11053,2213,10875,2391,10871,2396,10871,2405,10863,2404,10863,2403,10863,2397,10788,2320,10675,2207,10675,2207,10675,2237,10672,2240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863,2403l10863,2404,10871,2405,10866,2400,10863,2403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866,2400l10871,2405,10871,2396,10866,2400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863,2397l10863,2403,10866,2400,10863,2397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667,2235l10672,2240,10675,2237,10674,2236,10667,2235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667,2207l10667,2235,10674,2236,10675,2237,10675,2207,10667,2207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284,2235l10476,2427,10485,2427,10662,2249,10672,2240,10667,2235,10667,2207,10666,2207,10488,2385,10484,2390,10484,2399,10477,2398,10476,2397,10476,2391,10401,2315,10291,2204,10291,2228,10284,2235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476,2397l10477,2398,10484,2399,10479,2394,10476,2397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479,2394l10484,2399,10484,2390,10479,2394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476,2391l10476,2397,10479,2394,10476,2391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276,2227l10284,2235,10291,2228,10286,2230,10276,2227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276,2205l10276,2227,10286,2230,10291,2228,10291,2204,10288,2201,10280,2201,10276,2205e" filled="t" fillcolor="#000000" stroked="f">
                <v:path arrowok="t"/>
                <v:fill/>
              </v:shape>
              <v:shape style="position:absolute;left:8725;top:2180;width:3504;height:270" coordorigin="8725,2180" coordsize="3504,270" path="m9898,2228l9962,2294,10089,2421,10098,2421,10283,2236,10284,2235,10276,2227,10276,2205,10102,2379,10097,2384,10097,2393,10090,2393,10090,2391,10090,2385,10014,2309,9902,2196,9901,2196,9901,2225,9898,2228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090,2391l10090,2393,10097,2393,10093,2388,10090,2391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093,2388l10097,2393,10097,2384,10093,2388e" filled="t" fillcolor="#000000" stroked="f">
                <v:path arrowok="t"/>
                <v:fill/>
              </v:shape>
              <v:shape style="position:absolute;left:8725;top:2180;width:3504;height:270" coordorigin="8725,2180" coordsize="3504,270" path="m10090,2385l10090,2391,10093,2388,10090,2385e" filled="t" fillcolor="#000000" stroked="f">
                <v:path arrowok="t"/>
                <v:fill/>
              </v:shape>
              <v:shape style="position:absolute;left:8725;top:2180;width:3504;height:270" coordorigin="8725,2180" coordsize="3504,270" path="m9894,2224l9898,2228,9901,2225,9901,2224,9894,2224e" filled="t" fillcolor="#000000" stroked="f">
                <v:path arrowok="t"/>
                <v:fill/>
              </v:shape>
              <v:shape style="position:absolute;left:8725;top:2180;width:3504;height:270" coordorigin="8725,2180" coordsize="3504,270" path="m9894,2196l9894,2224,9901,2224,9901,2225,9901,2196,9894,2196e" filled="t" fillcolor="#000000" stroked="f">
                <v:path arrowok="t"/>
                <v:fill/>
              </v:shape>
              <v:shape style="position:absolute;left:8725;top:2180;width:3504;height:270" coordorigin="8725,2180" coordsize="3504,270" path="m9511,2223l9703,2415,9711,2415,9889,2237,9898,2228,9894,2224,9894,2196,9893,2196,9713,2375,9711,2377,9711,2387,9703,2387,9702,2386,9702,2378,9517,2192,9517,2217,9511,2223e" filled="t" fillcolor="#000000" stroked="f">
                <v:path arrowok="t"/>
                <v:fill/>
              </v:shape>
              <v:shape style="position:absolute;left:8725;top:2180;width:3504;height:270" coordorigin="8725,2180" coordsize="3504,270" path="m9702,2386l9703,2387,9711,2387,9706,2382,9702,2386e" filled="t" fillcolor="#000000" stroked="f">
                <v:path arrowok="t"/>
                <v:fill/>
              </v:shape>
              <v:shape style="position:absolute;left:8725;top:2180;width:3504;height:270" coordorigin="8725,2180" coordsize="3504,270" path="m9706,2382l9711,2387,9711,2377,9706,2382e" filled="t" fillcolor="#000000" stroked="f">
                <v:path arrowok="t"/>
                <v:fill/>
              </v:shape>
              <v:shape style="position:absolute;left:8725;top:2180;width:3504;height:270" coordorigin="8725,2180" coordsize="3504,270" path="m9702,2378l9702,2386,9706,2382,9702,2378e" filled="t" fillcolor="#000000" stroked="f">
                <v:path arrowok="t"/>
                <v:fill/>
              </v:shape>
              <v:shape style="position:absolute;left:8725;top:2180;width:3504;height:270" coordorigin="8725,2180" coordsize="3504,270" path="m9503,2215l9511,2223,9517,2217,9513,2218,9503,2215e" filled="t" fillcolor="#000000" stroked="f">
                <v:path arrowok="t"/>
                <v:fill/>
              </v:shape>
              <v:shape style="position:absolute;left:8725;top:2180;width:3504;height:270" coordorigin="8725,2180" coordsize="3504,270" path="m9503,2193l9503,2215,9513,2218,9517,2217,9517,2192,9515,2190,9506,2190,9503,2193e" filled="t" fillcolor="#000000" stroked="f">
                <v:path arrowok="t"/>
                <v:fill/>
              </v:shape>
              <v:shape style="position:absolute;left:8725;top:2180;width:3504;height:270" coordorigin="8725,2180" coordsize="3504,270" path="m9125,2217l9175,2268,9316,2409,9324,2409,9509,2224,9511,2223,9503,2215,9503,2193,9328,2368,9324,2372,9324,2381,9317,2381,9316,2380,9316,2373,9241,2297,9128,2184,9128,2184,9128,2214,9125,2217e" filled="t" fillcolor="#000000" stroked="f">
                <v:path arrowok="t"/>
                <v:fill/>
              </v:shape>
              <v:shape style="position:absolute;left:8725;top:2180;width:3504;height:270" coordorigin="8725,2180" coordsize="3504,270" path="m9316,2380l9317,2381,9324,2381,9319,2377,9316,2380e" filled="t" fillcolor="#000000" stroked="f">
                <v:path arrowok="t"/>
                <v:fill/>
              </v:shape>
              <v:shape style="position:absolute;left:8725;top:2180;width:3504;height:270" coordorigin="8725,2180" coordsize="3504,270" path="m9319,2377l9324,2381,9324,2372,9319,2377e" filled="t" fillcolor="#000000" stroked="f">
                <v:path arrowok="t"/>
                <v:fill/>
              </v:shape>
              <v:shape style="position:absolute;left:8725;top:2180;width:3504;height:270" coordorigin="8725,2180" coordsize="3504,270" path="m9316,2373l9316,2380,9319,2377,9316,2373e" filled="t" fillcolor="#000000" stroked="f">
                <v:path arrowok="t"/>
                <v:fill/>
              </v:shape>
              <v:shape style="position:absolute;left:8725;top:2180;width:3504;height:270" coordorigin="8725,2180" coordsize="3504,270" path="m9120,2212l9125,2217,9128,2214,9128,2212,9120,2212e" filled="t" fillcolor="#000000" stroked="f">
                <v:path arrowok="t"/>
                <v:fill/>
              </v:shape>
              <v:shape style="position:absolute;left:8725;top:2180;width:3504;height:270" coordorigin="8725,2180" coordsize="3504,270" path="m9120,2184l9120,2212,9128,2212,9128,2214,9128,2184,9120,2184e" filled="t" fillcolor="#000000" stroked="f">
                <v:path arrowok="t"/>
                <v:fill/>
              </v:shape>
              <v:shape style="position:absolute;left:8725;top:2180;width:3504;height:270" coordorigin="8725,2180" coordsize="3504,270" path="m8725,2189l8727,2202,8929,2403,8938,2403,9116,2226,9125,2217,9120,2212,9120,2184,9120,2184,8942,2362,8937,2366,8937,2375,8930,2375,8929,2374,8929,2368,8747,2183,8734,2180,8725,2189e" filled="t" fillcolor="#000000" stroked="f">
                <v:path arrowok="t"/>
                <v:fill/>
              </v:shape>
              <v:shape style="position:absolute;left:8725;top:2180;width:3504;height:270" coordorigin="8725,2180" coordsize="3504,270" path="m8929,2374l8930,2375,8937,2375,8932,2371,8929,2374e" filled="t" fillcolor="#000000" stroked="f">
                <v:path arrowok="t"/>
                <v:fill/>
              </v:shape>
              <v:shape style="position:absolute;left:8725;top:2180;width:3504;height:270" coordorigin="8725,2180" coordsize="3504,270" path="m8932,2371l8937,2375,8937,2366,8932,2371e" filled="t" fillcolor="#000000" stroked="f">
                <v:path arrowok="t"/>
                <v:fill/>
              </v:shape>
              <v:shape style="position:absolute;left:8725;top:2180;width:3504;height:270" coordorigin="8725,2180" coordsize="3504,270" path="m8929,2368l8929,2374,8932,2371,8929,2368e" filled="t" fillcolor="#000000" stroked="f">
                <v:path arrowok="t"/>
                <v:fill/>
              </v:shape>
              <v:shape style="position:absolute;left:9730;top:1741;width:1449;height:367" type="#_x0000_t75">
                <v:imagedata r:id="rId33" o:title=""/>
              </v:shape>
            </v:group>
            <v:group style="position:absolute;left:8843;top:491;width:3260;height:1012" coordorigin="8843,491" coordsize="3260,1012">
              <v:shape style="position:absolute;left:8843;top:491;width:3260;height:1012" coordorigin="8843,491" coordsize="3260,1012" path="m12083,1196l12083,1401,12103,1383,12103,1213,12083,1196e" filled="t" fillcolor="#FFFFFF" stroked="f">
                <v:path arrowok="t"/>
                <v:fill/>
              </v:shape>
              <v:shape style="position:absolute;left:8843;top:491;width:3260;height:1012" coordorigin="8843,491" coordsize="3260,1012" path="m12063,1162l12063,1433,12083,1417,12083,1179,12063,1162e" filled="t" fillcolor="#FFFFFF" stroked="f">
                <v:path arrowok="t"/>
                <v:fill/>
              </v:shape>
              <v:shape style="position:absolute;left:8843;top:491;width:3260;height:1012" coordorigin="8843,491" coordsize="3260,1012" path="m9303,914l9303,1663,9323,1681,9323,1697,9343,1713,9363,1728,9383,1742,9403,1755,9403,1767,9423,1777,9443,1786,9463,1794,9503,1800,9523,1805,9543,1809,9563,1811,9583,1811,9603,1810,9663,1800,9723,1781,9783,1756,9803,1747,9803,1737,9823,1727,9843,1716,9863,1706,9903,1684,9903,1674,10003,1606,10023,1627,10023,1710,10043,1730,10043,1749,10063,1767,10063,1785,10083,1803,10083,1819,10103,1835,10163,1876,10223,1906,10283,1923,10323,1926,10343,1925,10403,1916,10463,1897,10523,1871,10583,1841,10583,1830,10603,1819,10663,1783,10723,1744,10723,1731,10743,1717,10803,1676,10843,1648,10843,1633,10883,1604,10943,1560,10943,1546,10963,1531,11003,1504,11003,1490,11043,1463,11063,1435,11083,1422,11083,1777,11103,1793,11123,1807,11143,1820,11163,1831,11163,1840,11183,1846,11223,1851,11243,1853,11263,1852,11303,1847,11343,1840,11383,1831,11443,1820,11523,1792,11603,1758,11683,1719,11763,1674,11823,1625,11863,1599,11903,1573,11943,1545,11983,1518,12003,1490,12043,1461,12063,1448,12063,1147,12043,1133,12023,1118,12023,914,930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12043,914l12043,985,12063,961,12063,914,1204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12023,914l12023,1046,12043,1027,12043,914,1202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11063,1455l11063,1742,11083,1760,11083,1438,11063,1455e" filled="t" fillcolor="#FFFFFF" stroked="f">
                <v:path arrowok="t"/>
                <v:fill/>
              </v:shape>
              <v:shape style="position:absolute;left:8843;top:491;width:3260;height:1012" coordorigin="8843,491" coordsize="3260,1012" path="m11043,1511l11043,1702,11063,1723,11063,1492,11043,1511e" filled="t" fillcolor="#FFFFFF" stroked="f">
                <v:path arrowok="t"/>
                <v:fill/>
              </v:shape>
              <v:shape style="position:absolute;left:8843;top:491;width:3260;height:1012" coordorigin="8843,491" coordsize="3260,1012" path="m11023,1574l11023,1660,11043,1682,11043,1552,11023,1574e" filled="t" fillcolor="#FFFFFF" stroked="f">
                <v:path arrowok="t"/>
                <v:fill/>
              </v:shape>
              <v:shape style="position:absolute;left:8843;top:491;width:3260;height:1012" coordorigin="8843,491" coordsize="3260,1012" path="m9023,914l9023,1426,9043,1445,9043,1463,9103,1507,9163,1534,9203,1539,9223,1542,9243,1543,9263,1542,9263,1585,9283,1605,9283,1625,9303,1644,9303,914,902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9003,1219l9003,1385,9023,1406,9023,1195,9003,1219e" filled="t" fillcolor="#FFFFFF" stroked="f">
                <v:path arrowok="t"/>
                <v:fill/>
              </v:shape>
              <v:shape style="position:absolute;left:8843;top:491;width:3260;height:1012" coordorigin="8843,491" coordsize="3260,1012" path="m8903,914l8903,1134,8963,1172,9023,1195,9023,914,890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8883,914l8883,1102,8903,1119,8903,914,888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8863,914l8863,1064,8883,1084,8883,914,8863,914e" filled="t" fillcolor="#FFFFFF" stroked="f">
                <v:path arrowok="t"/>
                <v:fill/>
              </v:shape>
              <v:shape style="position:absolute;left:8843;top:491;width:3260;height:1012" coordorigin="8843,491" coordsize="3260,1012" path="m8843,914l8843,1021,8863,1043,8863,914,8843,914e" filled="t" fillcolor="#FFFFFF" stroked="f">
                <v:path arrowok="t"/>
                <v:fill/>
              </v:shape>
            </v:group>
            <v:group style="position:absolute;left:8831;top:491;width:3272;height:1012" coordorigin="8831,491" coordsize="3272,1012">
              <v:shape style="position:absolute;left:8831;top:491;width:3272;height:1012" coordorigin="8831,491" coordsize="3272,1012" path="m8833,973l8847,1043,8875,1102,8916,1148,8967,1181,9006,1195,8998,1219,8992,1244,8988,1268,8986,1292,8986,1316,8999,1385,9029,1445,9075,1494,9138,1527,9215,1542,9229,1543,9242,1543,9255,1542,9258,1564,9276,1625,9307,1681,9350,1728,9402,1767,9463,1794,9530,1809,9573,1811,9592,1810,9670,1795,9728,1774,9784,1747,9837,1716,9903,1674,9920,1662,9937,1650,9954,1639,9970,1628,9986,1617,10003,1606,10004,1627,10006,1648,10021,1710,10046,1767,10083,1819,10129,1863,10184,1897,10246,1919,10308,1926,10328,1925,10390,1916,10450,1897,10509,1871,10564,1841,10615,1808,10670,1771,10723,1731,10775,1690,10826,1648,10876,1604,10925,1560,10973,1517,11017,1477,11075,1422,11067,1438,11038,1511,11021,1574,11018,1617,11020,1639,11035,1702,11065,1760,11109,1807,11163,1840,11227,1853,11250,1852,11339,1840,11426,1820,11510,1792,11592,1758,11671,1719,11748,1674,11823,1625,11895,1573,11966,1518,12035,1461,12082,1401,12102,1328,12103,1308,12103,1289,12087,1213,12050,1147,12006,1106,12008,1085,12012,1065,12018,1046,12024,1027,12032,1009,12040,985,12046,961,12051,935,12053,914e" filled="f" stroked="t" strokeweight="2.354pt" strokecolor="#000000">
                <v:path arrowok="t"/>
              </v:shape>
              <v:shape style="position:absolute;left:8831;top:491;width:3272;height:1012" coordorigin="8831,491" coordsize="3272,1012" path="m8832,914l8832,926,8831,949,8833,973e" filled="f" stroked="t" strokeweight="2.354pt" strokecolor="#000000">
                <v:path arrowok="t"/>
              </v:shape>
            </v:group>
            <v:group style="position:absolute;left:8828;top:491;width:3260;height:1059" coordorigin="8828,491" coordsize="3260,1059">
              <v:shape style="position:absolute;left:8828;top:491;width:3260;height:1059" coordorigin="8828,491" coordsize="3260,1059" path="m12068,1196l12068,1401,12088,1383,12088,1213,12068,1196e" filled="t" fillcolor="#FFFFFF" stroked="f">
                <v:path arrowok="t"/>
                <v:fill/>
              </v:shape>
              <v:shape style="position:absolute;left:8828;top:491;width:3260;height:1059" coordorigin="8828,491" coordsize="3260,1059" path="m12048,1162l12048,1433,12068,1417,12068,1179,12048,1162e" filled="t" fillcolor="#FFFFFF" stroked="f">
                <v:path arrowok="t"/>
                <v:fill/>
              </v:shape>
              <v:shape style="position:absolute;left:8828;top:491;width:3260;height:1059" coordorigin="8828,491" coordsize="3260,1059" path="m9288,867l9288,1663,9308,1681,9308,1697,9328,1713,9348,1728,9368,1742,9388,1755,9388,1767,9408,1777,9428,1786,9448,1794,9488,1800,9508,1805,9528,1809,9548,1811,9568,1811,9588,1810,9648,1800,9708,1781,9768,1756,9788,1747,9788,1737,9808,1727,9828,1716,9848,1706,9888,1684,9888,1674,9988,1606,10008,1627,10008,1710,10028,1730,10028,1749,10048,1767,10048,1786,10068,1803,10068,1819,10088,1835,10148,1876,10208,1906,10268,1923,10308,1926,10328,1925,10388,1916,10448,1897,10508,1871,10568,1841,10568,1830,10588,1819,10648,1783,10708,1744,10708,1731,10728,1717,10788,1676,10828,1647,10828,1633,10868,1604,10928,1560,10928,1546,10948,1531,10988,1504,10988,1490,11048,1449,11068,1422,11068,1777,11088,1793,11108,1807,11128,1820,11148,1831,11148,1840,11168,1846,11208,1851,11228,1853,11248,1852,11288,1847,11328,1840,11368,1831,11428,1820,11508,1792,11588,1758,11668,1718,11748,1674,11808,1625,11848,1599,11888,1572,11928,1545,11968,1518,11988,1490,12028,1461,12048,1448,12048,1147,12028,1133,12008,1118,12008,867,928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12028,867l12028,985,12048,960,12048,867,1202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12008,867l12008,1046,12028,1027,12028,867,1200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11048,1455l11048,1742,11068,1760,11068,1438,11048,1455e" filled="t" fillcolor="#FFFFFF" stroked="f">
                <v:path arrowok="t"/>
                <v:fill/>
              </v:shape>
              <v:shape style="position:absolute;left:8828;top:491;width:3260;height:1059" coordorigin="8828,491" coordsize="3260,1059" path="m11028,1511l11028,1702,11048,1723,11048,1492,11028,1511e" filled="t" fillcolor="#FFFFFF" stroked="f">
                <v:path arrowok="t"/>
                <v:fill/>
              </v:shape>
              <v:shape style="position:absolute;left:8828;top:491;width:3260;height:1059" coordorigin="8828,491" coordsize="3260,1059" path="m11008,1573l11008,1660,11028,1682,11028,1552,11008,1573e" filled="t" fillcolor="#FFFFFF" stroked="f">
                <v:path arrowok="t"/>
                <v:fill/>
              </v:shape>
              <v:shape style="position:absolute;left:8828;top:491;width:3260;height:1059" coordorigin="8828,491" coordsize="3260,1059" path="m9008,867l9008,1426,9028,1445,9028,1463,9088,1507,9148,1534,9188,1539,9208,1542,9228,1543,9248,1542,9248,1585,9268,1605,9268,1625,9288,1644,9288,867,900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8988,1219l8988,1385,9008,1406,9008,1195,8988,1219e" filled="t" fillcolor="#FFFFFF" stroked="f">
                <v:path arrowok="t"/>
                <v:fill/>
              </v:shape>
              <v:shape style="position:absolute;left:8828;top:491;width:3260;height:1059" coordorigin="8828,491" coordsize="3260,1059" path="m8888,867l8888,1134,8948,1172,9008,1195,9008,867,888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8868,867l8868,1102,8888,1119,8888,867,886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8848,867l8848,1064,8868,1084,8868,867,8848,867e" filled="t" fillcolor="#FFFFFF" stroked="f">
                <v:path arrowok="t"/>
                <v:fill/>
              </v:shape>
              <v:shape style="position:absolute;left:8828;top:491;width:3260;height:1059" coordorigin="8828,491" coordsize="3260,1059" path="m8828,867l8828,1021,8848,1043,8848,867,8828,867e" filled="t" fillcolor="#FFFFFF" stroked="f">
                <v:path arrowok="t"/>
                <v:fill/>
              </v:shape>
            </v:group>
            <v:group style="position:absolute;left:8816;top:491;width:3272;height:1059" coordorigin="8816,491" coordsize="3272,1059">
              <v:shape style="position:absolute;left:8816;top:491;width:3272;height:1059" coordorigin="8816,491" coordsize="3272,1059" path="m8817,973l8831,1043,8860,1102,8901,1148,8952,1181,8990,1195,8982,1219,8976,1244,8972,1268,8970,1293,8970,1316,8983,1385,9013,1445,9060,1494,9122,1527,9200,1542,9213,1543,9226,1543,9239,1542,9242,1564,9260,1625,9291,1681,9334,1728,9387,1767,9447,1794,9514,1809,9557,1811,9577,1810,9655,1795,9712,1774,9768,1747,9821,1716,9887,1674,9905,1662,9922,1650,9938,1639,9955,1628,9971,1617,9987,1606,9988,1627,9990,1648,10005,1710,10031,1767,10067,1819,10113,1863,10168,1897,10230,1919,10292,1926,10313,1925,10374,1916,10435,1897,10493,1871,10548,1841,10600,1808,10654,1771,10707,1731,10759,1690,10810,1647,10860,1604,10910,1560,10957,1517,11001,1477,11045,1435,11059,1422,11052,1438,11022,1511,11005,1573,11002,1617,11004,1639,11019,1702,11050,1760,11093,1807,11147,1840,11211,1853,11234,1852,11324,1840,11410,1820,11494,1792,11576,1758,11655,1718,11732,1674,11807,1625,11880,1572,11950,1518,12019,1461,12066,1401,12087,1327,12088,1308,12087,1289,12071,1213,12034,1147,11991,1106,11992,1085,11996,1065,12002,1046,12009,1027,12016,1009,12024,985,12030,960,12035,935,12038,909,12040,883,12040,867e" filled="f" stroked="t" strokeweight="2.354pt" strokecolor="#000000">
                <v:path arrowok="t"/>
              </v:shape>
              <v:shape style="position:absolute;left:8816;top:491;width:3272;height:1059" coordorigin="8816,491" coordsize="3272,1059" path="m8823,867l8820,880,8817,903,8816,926,8816,949,8817,973e" filled="f" stroked="t" strokeweight="2.354pt" strokecolor="#000000">
                <v:path arrowok="t"/>
              </v:shape>
              <v:shape style="position:absolute;left:9738;top:1799;width:1433;height:350" type="#_x0000_t75">
                <v:imagedata r:id="rId34" o:title=""/>
              </v:shape>
            </v:group>
            <v:group style="position:absolute;left:9337;top:1222;width:293;height:586" coordorigin="9337,1222" coordsize="293,586">
              <v:shape style="position:absolute;left:9337;top:1222;width:293;height:586" coordorigin="9337,1222" coordsize="293,586" path="m9337,1448l9454,1467,9458,1488,9463,1509,9479,1571,9498,1632,9520,1691,9549,1762,9571,1808,9630,1803,9623,1788,9616,1773,9586,1704,9564,1646,9543,1585,9526,1524,9517,1230,9337,1448e" filled="t" fillcolor="#FFFFFF" stroked="f">
                <v:path arrowok="t"/>
                <v:fill/>
              </v:shape>
              <v:shape style="position:absolute;left:9337;top:1222;width:293;height:586" coordorigin="9337,1222" coordsize="293,586" path="m9517,1230l9517,1482,9627,1497,9524,1222,9517,1230e" filled="t" fillcolor="#FFFFFF" stroked="f">
                <v:path arrowok="t"/>
                <v:fill/>
              </v:shape>
            </v:group>
            <v:group style="position:absolute;left:9337;top:1222;width:293;height:586" coordorigin="9337,1222" coordsize="293,586">
              <v:shape style="position:absolute;left:9337;top:1222;width:293;height:586" coordorigin="9337,1222" coordsize="293,586" path="m9630,1803l9601,1739,9571,1666,9550,1606,9532,1544,9517,1482,9627,1497,9524,1222,9337,1448,9454,1467,9458,1488,9473,1550,9491,1612,9512,1672,9535,1727,9564,1793,9571,1808,9630,1803xe" filled="f" stroked="t" strokeweight="1.141pt" strokecolor="#232020">
                <v:path arrowok="t"/>
              </v:shape>
            </v:group>
            <v:group style="position:absolute;left:11377;top:5224;width:152;height:240" coordorigin="11377,5224" coordsize="152,240">
              <v:shape style="position:absolute;left:11377;top:5224;width:152;height:240" coordorigin="11377,5224" coordsize="152,240" path="m11384,5340l11377,5234,11380,5234,11384,5234,11388,5234,11392,5234,11396,5233,11415,5232,11418,5231,11425,5273,11426,5284,11427,5296,11428,5307,11429,5318,11430,5329,11431,5340,11433,5350,11435,5359,11436,5357,11438,5353,11439,5347,11441,5342,11442,5337,11444,5331,11446,5325,11447,5320,11449,5316,11450,5312,11451,5310,11452,5310,11453,5309,11454,5311,11464,5328,11466,5332,11468,5336,11470,5339,11471,5343,11472,5346,11474,5350,11476,5354,11476,5334,11475,5314,11473,5294,11471,5273,11469,5253,11466,5234,11472,5227,11480,5226,11488,5226,11497,5225,11505,5225,11512,5224,11512,5224,11512,5225,11513,5225,11513,5226,11513,5228,11514,5231,11514,5235,11515,5240,11515,5246,11516,5253,11517,5262,11518,5273,11519,5291,11520,5313,11522,5331,11523,5351,11525,5375,11526,5396,11528,5415,11529,5433,11527,5452,11505,5454,11501,5454,11497,5455,11493,5455,11489,5455,11485,5456,11485,5456,11483,5454,11469,5427,11467,5423,11458,5407,11457,5407,11457,5407,11451,5429,11450,5435,11449,5441,11447,5447,11445,5453,11444,5457,11442,5460,11440,5460,11437,5460,11433,5460,11429,5461,11425,5461,11420,5462,11393,5465,11392,5445,11391,5425,11389,5405,11386,5382,11385,5371,11384,5361,11384,5340xe" filled="f" stroked="t" strokeweight=".946pt" strokecolor="#232020">
                <v:path arrowok="t"/>
              </v:shape>
            </v:group>
            <v:group style="position:absolute;left:11211;top:5237;width:143;height:240" coordorigin="11211,5237" coordsize="143,240">
              <v:shape style="position:absolute;left:11211;top:5237;width:143;height:240" coordorigin="11211,5237" coordsize="143,240" path="m11211,5477l11228,5419,11249,5363,11256,5343,11263,5324,11270,5306,11278,5285,11284,5266,11289,5248,11292,5241,11293,5241,11295,5241,11296,5241,11297,5241,11299,5241,11304,5240,11309,5240,11314,5239,11320,5238,11325,5238,11330,5237,11331,5237,11333,5237,11334,5237,11335,5237,11337,5237,11338,5237,11339,5237,11321,5300,11305,5352,11304,5355,11329,5411,11334,5420,11339,5429,11343,5439,11348,5448,11351,5457,11354,5466,11350,5466,11345,5467,11321,5470,11318,5470,11315,5470,11313,5470,11310,5469,11309,5464,11307,5458,11304,5452,11302,5445,11299,5439,11296,5432,11293,5426,11290,5419,11287,5413,11284,5407,11282,5402,11279,5398,11278,5402,11276,5408,11274,5414,11272,5421,11270,5427,11268,5434,11267,5441,11265,5448,11263,5455,11261,5462,11260,5467,11214,5477,11212,5477,11211,5477xe" filled="f" stroked="t" strokeweight=".946pt" strokecolor="#232020">
                <v:path arrowok="t"/>
              </v:shape>
              <v:shape style="position:absolute;left:9391;top:5247;width:1722;height:359" type="#_x0000_t75">
                <v:imagedata r:id="rId35" o:title=""/>
              </v:shape>
            </v:group>
            <v:group style="position:absolute;left:8419;top:142;width:4109;height:5811" coordorigin="8419,142" coordsize="4109,5811">
              <v:shape style="position:absolute;left:8419;top:142;width:4109;height:5811" coordorigin="8419,142" coordsize="4109,5811" path="m12528,5953l12528,142,8419,142,8419,5953,12528,5953xe" filled="f" stroked="t" strokeweight=".988pt" strokecolor="#000000">
                <v:path arrowok="t"/>
              </v:shape>
              <v:shape style="position:absolute;left:12630;top:289;width:3906;height:5516" type="#_x0000_t75">
                <v:imagedata r:id="rId36" o:title=""/>
              </v:shape>
            </v:group>
            <v:group style="position:absolute;left:12613;top:272;width:3940;height:5550" coordorigin="12613,272" coordsize="3940,5550">
              <v:shape style="position:absolute;left:12613;top:272;width:3940;height:5550" coordorigin="12613,272" coordsize="3940,5550" path="m12613,2841l12613,5814,12620,5822,16545,5822,16553,5814,16553,280,16545,272,16534,272,16534,5793,16526,5802,16519,5802,16519,5792,16403,5788,12646,5788,12646,5803,12643,5796,12631,5788,12631,306,12630,306,12619,301,12613,2841e" filled="t" fillcolor="#000000" stroked="f">
                <v:path arrowok="t"/>
                <v:fill/>
              </v:shape>
            </v:group>
            <v:group style="position:absolute;left:16519;top:5792;width:16;height:10" coordorigin="16519,5792" coordsize="16,10">
              <v:shape style="position:absolute;left:16519;top:5792;width:16;height:10" coordorigin="16519,5792" coordsize="16,10" path="m16519,5802l16526,5802,16534,5793,16519,5792,16519,5802e" filled="t" fillcolor="#000000" stroked="f">
                <v:path arrowok="t"/>
                <v:fill/>
              </v:shape>
            </v:group>
            <v:group style="position:absolute;left:16519;top:272;width:16;height:5520" coordorigin="16519,272" coordsize="16,5520">
              <v:shape style="position:absolute;left:16519;top:272;width:16;height:5520" coordorigin="16519,272" coordsize="16,5520" path="m16519,5792l16519,5792e" filled="f" stroked="t" strokeweight=".1pt" strokecolor="#000000">
                <v:path arrowok="t"/>
              </v:shape>
            </v:group>
            <v:group style="position:absolute;left:16519;top:292;width:14;height:14" coordorigin="16519,292" coordsize="14,14">
              <v:shape style="position:absolute;left:16519;top:292;width:14;height:14" coordorigin="16519,292" coordsize="14,14" path="m16519,306l16533,306,16526,303,16519,292,16519,306e" filled="t" fillcolor="#000000" stroked="f">
                <v:path arrowok="t"/>
                <v:fill/>
              </v:shape>
            </v:group>
            <v:group style="position:absolute;left:12619;top:272;width:3914;height:34" coordorigin="12619,272" coordsize="3914,34">
              <v:shape style="position:absolute;left:12619;top:272;width:3914;height:34" coordorigin="12619,272" coordsize="3914,34" path="m12619,301l12630,306,16519,306,16519,292,16526,303,16533,306,16533,272,12647,272,12647,289,12636,274,12625,276,12619,280,12619,301e" filled="t" fillcolor="#000000" stroked="f">
                <v:path arrowok="t"/>
                <v:fill/>
              </v:shape>
            </v:group>
            <v:group style="position:absolute;left:12639;top:306;width:2;height:5482" coordorigin="12639,306" coordsize="2,5482">
              <v:shape style="position:absolute;left:12639;top:306;width:2;height:5482" coordorigin="12639,306" coordsize="0,5482" path="m12639,5788l12639,306e" filled="f" stroked="t" strokeweight=".87423pt" strokecolor="#000000">
                <v:path arrowok="t"/>
              </v:shape>
            </v:group>
            <v:group style="position:absolute;left:12625;top:272;width:22;height:17" coordorigin="12625,272" coordsize="22,17">
              <v:shape style="position:absolute;left:12625;top:272;width:22;height:17" coordorigin="12625,272" coordsize="22,17" path="m12625,276l12636,274,12647,289,12647,272,12630,272,12625,276e" filled="t" fillcolor="#000000" stroked="f">
                <v:path arrowok="t"/>
                <v:fill/>
              </v:shape>
            </v:group>
            <v:group style="position:absolute;left:12631;top:5788;width:15;height:15" coordorigin="12631,5788" coordsize="15,15">
              <v:shape style="position:absolute;left:12631;top:5788;width:15;height:15" coordorigin="12631,5788" coordsize="15,15" path="m12631,5788l12643,5796,12646,5803,12646,5788,12631,5788e" filled="t" fillcolor="#000000" stroked="f">
                <v:path arrowok="t"/>
                <v:fill/>
              </v:shape>
            </v:group>
            <v:group style="position:absolute;left:12619;top:276;width:6;height:4" coordorigin="12619,276" coordsize="6,4">
              <v:shape style="position:absolute;left:12619;top:276;width:6;height:4" coordorigin="12619,276" coordsize="6,4" path="m12619,280l12625,276,12619,276,12619,280e" filled="t" fillcolor="#000000" stroked="f">
                <v:path arrowok="t"/>
                <v:fill/>
              </v:shape>
            </v:group>
            <v:group style="position:absolute;left:12615;top:280;width:4;height:22" coordorigin="12615,280" coordsize="4,22">
              <v:shape style="position:absolute;left:12615;top:280;width:4;height:22" coordorigin="12615,280" coordsize="4,22" path="m12615,283l12617,300,12619,301,12619,280,12615,283e" filled="t" fillcolor="#000000" stroked="f">
                <v:path arrowok="t"/>
                <v:fill/>
              </v:shape>
            </v:group>
            <v:group style="position:absolute;left:12830;top:470;width:3521;height:4812" coordorigin="12830,470" coordsize="3521,4812">
              <v:shape style="position:absolute;left:12830;top:470;width:3521;height:4812" coordorigin="12830,470" coordsize="3521,4812" path="m16352,5282l16352,470,12830,470,12830,5282,16352,5282xe" filled="t" fillcolor="#FFFFFF" stroked="f">
                <v:path arrowok="t"/>
                <v:fill/>
              </v:shape>
            </v:group>
            <v:group style="position:absolute;left:12830;top:5582;width:3521;height:41" coordorigin="12830,5582" coordsize="3521,41">
              <v:shape style="position:absolute;left:12830;top:5582;width:3521;height:41" coordorigin="12830,5582" coordsize="3521,41" path="m16352,5623l16352,5582,12830,5582,12830,5623,16352,5623xe" filled="t" fillcolor="#FFFFFF" stroked="f">
                <v:path arrowok="t"/>
                <v:fill/>
              </v:shape>
            </v:group>
            <v:group style="position:absolute;left:12816;top:456;width:3550;height:5182" coordorigin="12816,456" coordsize="3550,5182">
              <v:shape style="position:absolute;left:12816;top:456;width:3550;height:5182" coordorigin="12816,456" coordsize="3550,5182" path="m12816,3106l12816,5631,12823,5638,16360,5638,16366,5631,16366,462,16360,456,16350,456,16350,478,16346,483,16346,5616,16341,5618,16338,5611,16151,5609,12843,5609,12843,5623,12834,5616,12834,485,12830,485,12823,483,12818,470,12816,3106e" filled="t" fillcolor="#000000" stroked="f">
                <v:path arrowok="t"/>
                <v:fill/>
              </v:shape>
            </v:group>
            <v:group style="position:absolute;left:16341;top:471;width:9;height:14" coordorigin="16341,471" coordsize="9,14">
              <v:shape style="position:absolute;left:16341;top:471;width:9;height:14" coordorigin="16341,471" coordsize="9,14" path="m16341,485l16345,485,16350,478,16342,471,16341,485e" filled="t" fillcolor="#000000" stroked="f">
                <v:path arrowok="t"/>
                <v:fill/>
              </v:shape>
            </v:group>
            <v:group style="position:absolute;left:12818;top:456;width:3532;height:29" coordorigin="12818,456" coordsize="3532,29">
              <v:shape style="position:absolute;left:12818;top:456;width:3532;height:29" coordorigin="12818,456" coordsize="3532,29" path="m12818,470l12823,483,12830,485,16341,485,16342,471,16350,478,16350,456,12845,456,12845,470,12834,456,12825,460,12818,466,12818,470e" filled="t" fillcolor="#000000" stroked="f">
                <v:path arrowok="t"/>
                <v:fill/>
              </v:shape>
            </v:group>
            <v:group style="position:absolute;left:16338;top:5611;width:8;height:6" coordorigin="16338,5611" coordsize="8,6">
              <v:shape style="position:absolute;left:16338;top:5611;width:8;height:6" coordorigin="16338,5611" coordsize="8,6" path="m16338,5611l16341,5618,16346,5616,16342,5611,16338,5611e" filled="t" fillcolor="#000000" stroked="f">
                <v:path arrowok="t"/>
                <v:fill/>
              </v:shape>
            </v:group>
            <v:group style="position:absolute;left:16337;top:567;width:2;height:4716" coordorigin="16337,567" coordsize="2,4716">
              <v:shape style="position:absolute;left:16337;top:567;width:2;height:4716" coordorigin="16337,567" coordsize="0,4716" path="m16337,5282l16337,567e" filled="f" stroked="t" strokeweight=".1pt" strokecolor="#000000">
                <v:path arrowok="t"/>
              </v:shape>
            </v:group>
            <v:group style="position:absolute;left:16337;top:5582;width:2;height:27" coordorigin="16337,5582" coordsize="2,27">
              <v:shape style="position:absolute;left:16337;top:5582;width:2;height:27" coordorigin="16337,5582" coordsize="0,27" path="m16337,5609l16337,5582e" filled="f" stroked="t" strokeweight=".1pt" strokecolor="#000000">
                <v:path arrowok="t"/>
              </v:shape>
            </v:group>
            <v:group style="position:absolute;left:12834;top:485;width:2;height:4798" coordorigin="12834,485" coordsize="2,4798">
              <v:shape style="position:absolute;left:12834;top:485;width:2;height:4798" coordorigin="12834,485" coordsize="0,4798" path="m12834,5282l12834,485e" filled="f" stroked="t" strokeweight=".1pt" strokecolor="#000000">
                <v:path arrowok="t"/>
              </v:shape>
            </v:group>
            <v:group style="position:absolute;left:12834;top:5582;width:2;height:34" coordorigin="12834,5582" coordsize="2,34">
              <v:shape style="position:absolute;left:12834;top:5582;width:2;height:34" coordorigin="12834,5582" coordsize="0,34" path="m12834,5616l12834,5582e" filled="f" stroked="t" strokeweight=".1pt" strokecolor="#000000">
                <v:path arrowok="t"/>
              </v:shape>
            </v:group>
            <v:group style="position:absolute;left:12825;top:456;width:20;height:15" coordorigin="12825,456" coordsize="20,15">
              <v:shape style="position:absolute;left:12825;top:456;width:20;height:15" coordorigin="12825,456" coordsize="20,15" path="m12825,460l12834,456,12845,470,12845,456,12830,456,12825,460e" filled="t" fillcolor="#000000" stroked="f">
                <v:path arrowok="t"/>
                <v:fill/>
              </v:shape>
            </v:group>
            <v:group style="position:absolute;left:12834;top:5609;width:10;height:14" coordorigin="12834,5609" coordsize="10,14">
              <v:shape style="position:absolute;left:12834;top:5609;width:10;height:14" coordorigin="12834,5609" coordsize="10,14" path="m12834,5616l12843,5623,12843,5609,12834,5609,12834,5616e" filled="t" fillcolor="#000000" stroked="f">
                <v:path arrowok="t"/>
                <v:fill/>
              </v:shape>
            </v:group>
            <v:group style="position:absolute;left:12818;top:460;width:7;height:6" coordorigin="12818,460" coordsize="7,6">
              <v:shape style="position:absolute;left:12818;top:460;width:7;height:6" coordorigin="12818,460" coordsize="7,6" path="m12818,466l12825,460,12818,463,12818,466e" filled="t" fillcolor="#000000" stroked="f">
                <v:path arrowok="t"/>
                <v:fill/>
              </v:shape>
            </v:group>
            <v:group style="position:absolute;left:12817;top:466;width:2;height:4" coordorigin="12817,466" coordsize="2,4">
              <v:shape style="position:absolute;left:12817;top:466;width:2;height:4" coordorigin="12817,466" coordsize="1,4" path="m12817,467l12818,470,12818,466,12817,467e" filled="t" fillcolor="#000000" stroked="f">
                <v:path arrowok="t"/>
                <v:fill/>
              </v:shape>
            </v:group>
            <v:group style="position:absolute;left:12630;top:5282;width:3906;height:300" coordorigin="12630,5282" coordsize="3906,300">
              <v:shape style="position:absolute;left:12630;top:5282;width:3906;height:300" coordorigin="12630,5282" coordsize="3906,300" path="m16536,5582l16536,5282,12630,5282,12630,5582,16536,5582e" filled="t" fillcolor="#FFFFFF" stroked="f">
                <v:path arrowok="t"/>
                <v:fill/>
              </v:shape>
            </v:group>
            <v:group style="position:absolute;left:12630;top:5551;width:3906;height:63" coordorigin="12630,5551" coordsize="3906,63">
              <v:shape style="position:absolute;left:12630;top:5551;width:3906;height:63" coordorigin="12630,5551" coordsize="3906,63" path="m13555,5551l13555,5614,17460,5614,17460,5551,13555,5551e" filled="t" fillcolor="#000000" stroked="f">
                <v:path arrowok="t"/>
                <v:fill/>
              </v:shape>
            </v:group>
            <v:group style="position:absolute;left:12630;top:5254;width:3906;height:63" coordorigin="12630,5254" coordsize="3906,63">
              <v:shape style="position:absolute;left:12630;top:5254;width:3906;height:63" coordorigin="12630,5254" coordsize="3906,63" path="m13555,5254l13555,5316,17460,5316,17460,5254,13555,5254e" filled="t" fillcolor="#000000" stroked="f">
                <v:path arrowok="t"/>
                <v:fill/>
              </v:shape>
            </v:group>
            <v:group style="position:absolute;left:12630;top:5310;width:3906;height:203" coordorigin="12630,5310" coordsize="3906,203">
              <v:shape style="position:absolute;left:12630;top:5310;width:3906;height:203" coordorigin="12630,5310" coordsize="3906,203" path="m17239,5340l17412,5513,17419,5513,17423,5510,17423,5493,17414,5484,17414,5481,17243,5310,17240,5310,17240,5339,17239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414,5484l17423,5493,17423,5489,17419,5486,17415,5483,17414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415,5483l17419,5486,17423,5489,17423,5475,17415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414,5481l17414,5484,17415,5483,17414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227,5331l17235,5336,17239,5340,17240,5339,17231,5329,17227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227,5317l17227,5331,17231,5329,17240,5339,17240,5310,17235,5310,17227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885,5340l17058,5513,17066,5513,17239,5340,17235,5336,17227,5331,17227,5317,17073,5471,17073,5492,17069,5493,17060,5484,17060,5481,16889,5310,16886,5310,16886,5339,16885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060,5484l17069,5493,17073,5492,17065,5486,17062,5483,17060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062,5483l17065,5486,17073,5492,17073,5471,17062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7060,5481l17060,5484,17062,5483,17060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874,5331l16881,5336,16885,5340,16886,5339,16877,5329,16874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874,5317l16874,5331,16877,5329,16886,5339,16886,5310,16881,5310,16874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531,5340l16704,5513,16712,5513,16885,5340,16881,5336,16874,5331,16874,5317,16719,5471,16719,5492,16716,5493,16707,5484,16707,5481,16535,5310,16533,5310,16533,5339,16531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707,5484l16716,5493,16719,5492,16712,5486,16708,5483,16707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708,5483l16712,5486,16719,5492,16719,5471,16708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707,5481l16707,5484,16708,5483,16707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520,5331l16528,5336,16531,5340,16533,5339,16524,5329,16520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520,5317l16520,5331,16524,5329,16533,5339,16533,5310,16527,5310,16520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178,5340l16351,5513,16358,5513,16531,5340,16528,5336,16520,5331,16520,5317,16366,5471,16366,5492,16362,5493,16353,5484,16353,5481,16182,5310,16179,5310,16179,5339,16178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353,5484l16362,5493,16366,5492,16358,5486,16354,5483,16353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354,5483l16358,5486,16366,5492,16366,5471,16354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353,5481l16353,5484,16354,5483,16353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166,5331l16174,5336,16178,5340,16179,5339,16170,5329,16166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166,5317l16166,5331,16170,5329,16179,5339,16179,5310,16174,5310,16166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824,5340l15997,5513,16005,5513,16178,5340,16174,5336,16166,5331,16166,5317,16012,5471,16012,5492,16008,5493,15999,5484,15999,5481,15989,5471,15828,5310,15825,5310,15825,5339,15824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999,5484l16008,5493,16012,5492,16004,5486,16001,5483,15999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6001,5483l16004,5486,16012,5492,16012,5471,16001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999,5481l15999,5484,16001,5483,15999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813,5331l15820,5336,15824,5340,15825,5339,15816,5329,15813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813,5317l15813,5331,15816,5329,15825,5339,15825,5310,15820,5310,15813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470,5340l15643,5513,15651,5513,15824,5340,15820,5336,15813,5331,15813,5317,15658,5471,15658,5492,15655,5493,15646,5484,15646,5481,15636,5471,15474,5310,15472,5310,15472,5339,15470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646,5484l15655,5493,15658,5492,15651,5486,15647,5483,15646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647,5483l15651,5486,15658,5492,15658,5471,15647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646,5481l15646,5484,15647,5483,15646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459,5331l15467,5336,15470,5340,15472,5339,15463,5329,15459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459,5317l15459,5331,15463,5329,15472,5339,15472,5310,15466,5310,15459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117,5340l15290,5513,15297,5513,15470,5340,15467,5336,15459,5331,15459,5317,15305,5471,15305,5492,15301,5493,15292,5484,15292,5481,15121,5310,15118,5310,15118,5339,15117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292,5484l15301,5493,15305,5492,15297,5486,15294,5483,15292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294,5483l15297,5486,15305,5492,15305,5471,15294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292,5481l15292,5484,15294,5483,15292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105,5331l15113,5336,15117,5340,15118,5339,15109,5329,15105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5105,5317l15105,5331,15109,5329,15118,5339,15118,5310,15113,5310,15105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763,5340l14936,5513,14944,5513,15117,5340,15113,5336,15105,5331,15105,5317,14951,5471,14951,5492,14947,5493,14938,5484,14938,5481,14767,5310,14764,5310,14764,5339,14763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938,5484l14947,5493,14951,5492,14943,5486,14940,5483,14938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940,5483l14943,5486,14951,5492,14951,5471,14940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938,5481l14938,5484,14940,5483,14938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752,5331l14759,5336,14763,5340,14764,5339,14755,5329,14752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752,5317l14752,5331,14755,5329,14764,5339,14764,5310,14759,5310,14752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409,5340l14582,5513,14590,5513,14763,5340,14759,5336,14752,5331,14752,5317,14597,5471,14597,5492,14594,5493,14585,5484,14585,5481,14413,5310,14411,5310,14411,5339,14409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585,5484l14594,5493,14597,5492,14590,5486,14586,5483,14585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586,5483l14590,5486,14597,5492,14597,5471,14586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585,5481l14585,5484,14586,5483,14585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398,5331l14406,5336,14409,5340,14411,5339,14402,5329,14398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398,5317l14398,5331,14402,5329,14411,5339,14411,5310,14405,5310,14398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056,5340l14229,5513,14236,5513,14409,5340,14406,5336,14398,5331,14398,5317,14244,5471,14244,5492,14240,5493,14231,5484,14231,5481,14060,5310,14057,5310,14057,5339,14056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231,5484l14240,5493,14244,5492,14236,5486,14232,5483,14231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232,5483l14236,5486,14244,5492,14244,5471,14232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231,5481l14231,5484,14232,5483,14231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044,5331l14052,5336,14056,5340,14057,5339,14048,5329,14044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4044,5317l14044,5331,14048,5329,14057,5339,14057,5310,14052,5310,14044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702,5340l13875,5513,13883,5513,14056,5340,14052,5336,14044,5331,14044,5317,13890,5471,13890,5492,13886,5493,13877,5484,13877,5481,13706,5310,13703,5310,13703,5339,13702,5340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877,5484l13886,5493,13890,5492,13882,5486,13879,5483,13877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879,5483l13882,5486,13890,5492,13890,5471,13879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877,5481l13877,5484,13879,5483,13877,548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691,5331l13698,5336,13702,5340,13703,5339,13694,5329,13691,5331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691,5317l13691,5331,13694,5329,13703,5339,13703,5310,13698,5310,13691,5317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517,5509l13521,5513,13529,5513,13702,5340,13698,5336,13691,5331,13691,5317,13536,5471,13536,5492,13533,5493,13524,5484,13524,5481,13517,5474,13517,5509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524,5484l13533,5493,13536,5492,13529,5486,13525,5483,13524,5484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525,5483l13529,5486,13536,5492,13536,5471,13525,5483e" filled="t" fillcolor="#000000" stroked="f">
                <v:path arrowok="t"/>
                <v:fill/>
              </v:shape>
              <v:shape style="position:absolute;left:12630;top:5310;width:3906;height:203" coordorigin="12630,5310" coordsize="3906,203" path="m13524,5481l13524,5484,13525,5483,13524,5481e" filled="t" fillcolor="#000000" stroked="f">
                <v:path arrowok="t"/>
                <v:fill/>
              </v:shape>
            </v:group>
            <v:group style="position:absolute;left:12659;top:4955;width:3851;height:825" coordorigin="12659,4955" coordsize="3851,825">
              <v:shape style="position:absolute;left:12659;top:4955;width:3851;height:825" coordorigin="12659,4955" coordsize="3851,825" path="m12659,5245l12700,5780,16510,5490,16469,4955,12659,5245e" filled="t" fillcolor="#FFFFFF" stroked="f">
                <v:path arrowok="t"/>
                <v:fill/>
              </v:shape>
            </v:group>
            <v:group style="position:absolute;left:12659;top:4955;width:3851;height:825" coordorigin="12659,4955" coordsize="3851,825">
              <v:shape style="position:absolute;left:12659;top:4955;width:3851;height:825" coordorigin="12659,4955" coordsize="3851,825" path="m12659,5245l16469,4955,16510,5490,12700,5780,12659,5245xe" filled="f" stroked="t" strokeweight="1.713pt" strokecolor="#000000">
                <v:path arrowok="t"/>
              </v:shape>
              <v:shape style="position:absolute;left:15778;top:5084;width:669;height:297" type="#_x0000_t75">
                <v:imagedata r:id="rId37" o:title=""/>
              </v:shape>
            </v:group>
            <v:group style="position:absolute;left:15597;top:5148;width:75;height:240" coordorigin="15597,5148" coordsize="75,240">
              <v:shape style="position:absolute;left:15597;top:5148;width:75;height:240" coordorigin="15597,5148" coordsize="75,240" path="m15622,5387l15610,5321,15609,5300,15605,5239,15599,5178,15597,5161,15598,5153,15602,5152,15607,5151,15613,5151,15645,5149,15651,5149,15655,5149,15657,5148,15657,5168,15661,5228,15665,5267,15667,5288,15669,5308,15671,5334,15672,5355,15672,5372,15672,5385,15671,5385,15669,5385,15666,5385,15662,5385,15660,5385,15658,5385,15654,5385,15650,5385,15645,5385,15639,5385,15632,5386,15622,5387xe" filled="f" stroked="t" strokeweight="1.003000pt" strokecolor="#232020">
                <v:path arrowok="t"/>
              </v:shape>
            </v:group>
            <v:group style="position:absolute;left:15414;top:5160;width:155;height:235" coordorigin="15414,5160" coordsize="155,235">
              <v:shape style="position:absolute;left:15414;top:5160;width:155;height:235" coordorigin="15414,5160" coordsize="155,235" path="m15421,5326l15422,5326,15429,5324,15438,5322,15446,5321,15455,5320,15464,5320,15472,5322,15471,5328,15472,5333,15496,5344,15501,5343,15506,5341,15511,5338,15513,5334,15514,5327,15514,5326,15514,5324,15514,5323,15514,5321,15504,5308,15500,5307,15495,5306,15490,5306,15479,5305,15467,5302,15457,5297,15446,5291,15437,5284,15430,5275,15426,5270,15422,5265,15420,5259,15418,5254,15416,5248,15415,5241,15414,5235,15414,5229,15415,5223,15416,5216,15417,5210,15419,5204,15422,5197,15425,5191,15429,5186,15433,5180,15438,5176,15443,5172,15448,5169,15454,5166,15461,5164,15467,5162,15474,5161,15481,5161,15491,5160,15500,5161,15510,5164,15520,5166,15529,5170,15537,5175,15545,5180,15564,5223,15565,5224,15565,5225,15557,5227,15548,5228,15539,5228,15530,5228,15521,5228,15514,5229,15513,5222,15510,5217,15504,5214,15499,5211,15493,5209,15487,5210,15481,5211,15476,5213,15472,5217,15468,5221,15467,5227,15469,5235,15470,5240,15472,5244,15476,5247,15480,5250,15484,5252,15488,5254,15493,5256,15498,5257,15503,5257,15509,5258,15531,5262,15535,5264,15564,5299,15568,5311,15569,5322,15568,5334,15566,5345,15561,5355,15555,5365,15548,5375,15539,5382,15529,5387,15524,5390,15492,5395,15486,5396,15429,5367,15421,5328,15421,5326xe" filled="f" stroked="t" strokeweight="1.003000pt" strokecolor="#232020">
                <v:path arrowok="t"/>
              </v:shape>
              <v:shape style="position:absolute;left:13196;top:5171;width:2115;height:408" type="#_x0000_t75">
                <v:imagedata r:id="rId38" o:title=""/>
              </v:shape>
            </v:group>
            <v:group style="position:absolute;left:12936;top:5346;width:153;height:242" coordorigin="12936,5346" coordsize="153,242">
              <v:shape style="position:absolute;left:12936;top:5346;width:153;height:242" coordorigin="12936,5346" coordsize="153,242" path="m12943,5462l12936,5356,12939,5356,12943,5356,12947,5356,12951,5355,12955,5355,12959,5355,12963,5354,12967,5354,12970,5354,12974,5353,12977,5353,12980,5353,12981,5362,12982,5373,12983,5384,12984,5395,12985,5406,12986,5418,12987,5429,12994,5482,12996,5479,13004,5453,13005,5448,13007,5443,13008,5438,13010,5434,13011,5432,13012,5432,13013,5432,13014,5433,13016,5435,13017,5437,13032,5468,13034,5472,13036,5476,13036,5456,13035,5437,13033,5416,13031,5395,13029,5375,13026,5356,13032,5349,13040,5348,13048,5347,13057,5347,13065,5346,13072,5346,13072,5346,13073,5346,13073,5347,13073,5348,13073,5350,13074,5353,13074,5356,13075,5361,13076,5368,13076,5375,13082,5453,13083,5473,13085,5494,13086,5512,13087,5532,13089,5552,13088,5575,13084,5576,13065,5578,13061,5578,13057,5578,13053,5578,13049,5579,13045,5579,13045,5579,13043,5577,13041,5574,13038,5569,13036,5565,13034,5560,13031,5555,13029,5550,13027,5546,13018,5530,13017,5530,13016,5529,13010,5558,13008,5564,13007,5570,13005,5576,13003,5580,13001,5583,13000,5583,12997,5583,12993,5584,12989,5584,12984,5585,12980,5585,12975,5586,12970,5586,12965,5587,12960,5587,12956,5588,12952,5588,12951,5568,12950,5548,12948,5528,12945,5504,12944,5494,12944,5483,12943,5462xe" filled="f" stroked="t" strokeweight="1.003000pt" strokecolor="#232020">
                <v:path arrowok="t"/>
              </v:shape>
            </v:group>
            <v:group style="position:absolute;left:12748;top:5362;width:155;height:240" coordorigin="12748,5362" coordsize="155,240">
              <v:shape style="position:absolute;left:12748;top:5362;width:155;height:240" coordorigin="12748,5362" coordsize="155,240" path="m12750,5416l12750,5415,12749,5408,12749,5401,12748,5393,12748,5385,12749,5378,12750,5371,12769,5370,12789,5368,12809,5366,12833,5364,12853,5362,12891,5418,12897,5484,12902,5545,12903,5582,12895,5590,12835,5597,12825,5598,12815,5599,12806,5599,12797,5600,12790,5601,12783,5601,12777,5602,12772,5602,12768,5602,12766,5602,12766,5602,12764,5594,12763,5586,12763,5578,12763,5570,12763,5562,12762,5554,12762,5554,12769,5552,12776,5550,12783,5550,12790,5549,12798,5548,12805,5548,12812,5547,12849,5543,12850,5543,12850,5543,12849,5537,12849,5530,12849,5523,12850,5516,12849,5510,12847,5504,12847,5504,12840,5504,12833,5504,12826,5505,12819,5505,12812,5506,12806,5506,12805,5506,12804,5498,12803,5491,12803,5483,12803,5475,12802,5468,12829,5456,12832,5455,12842,5446,12842,5439,12838,5411,12818,5412,12798,5413,12777,5414,12757,5415,12750,5416xe" filled="f" stroked="t" strokeweight="1.003000pt" strokecolor="#232020">
                <v:path arrowok="t"/>
              </v:shape>
            </v:group>
            <v:group style="position:absolute;left:12947;top:4420;width:3297;height:2" coordorigin="12947,4420" coordsize="3297,2">
              <v:shape style="position:absolute;left:12947;top:4420;width:3297;height:2" coordorigin="12947,4420" coordsize="3297,0" path="m16244,4420l16244,4420e" filled="f" stroked="t" strokeweight=".1pt" strokecolor="#000000">
                <v:path arrowok="t"/>
              </v:shape>
            </v:group>
            <v:group style="position:absolute;left:12947;top:4420;width:3297;height:2" coordorigin="12947,4420" coordsize="3297,2">
              <v:shape style="position:absolute;left:12947;top:4420;width:3297;height:2" coordorigin="12947,4420" coordsize="3297,0" path="m16244,4420l12947,4420e" filled="f" stroked="t" strokeweight="1.508pt" strokecolor="#000000">
                <v:path arrowok="t"/>
                <v:stroke dashstyle="longDash"/>
              </v:shape>
            </v:group>
            <v:group style="position:absolute;left:12947;top:3644;width:3297;height:2" coordorigin="12947,3644" coordsize="3297,2">
              <v:shape style="position:absolute;left:12947;top:3644;width:3297;height:2" coordorigin="12947,3644" coordsize="3297,0" path="m16244,3644l16244,3644e" filled="f" stroked="t" strokeweight=".1pt" strokecolor="#000000">
                <v:path arrowok="t"/>
              </v:shape>
            </v:group>
            <v:group style="position:absolute;left:12947;top:3644;width:3297;height:2" coordorigin="12947,3644" coordsize="3297,2">
              <v:shape style="position:absolute;left:12947;top:3644;width:3297;height:2" coordorigin="12947,3644" coordsize="3297,0" path="m16244,3644l12947,3644e" filled="f" stroked="t" strokeweight="1.508pt" strokecolor="#000000">
                <v:path arrowok="t"/>
                <v:stroke dashstyle="longDash"/>
              </v:shape>
            </v:group>
            <v:group style="position:absolute;left:12947;top:2867;width:3297;height:2" coordorigin="12947,2867" coordsize="3297,2">
              <v:shape style="position:absolute;left:12947;top:2867;width:3297;height:2" coordorigin="12947,2867" coordsize="3297,0" path="m16244,2867l16244,2867e" filled="f" stroked="t" strokeweight=".1pt" strokecolor="#000000">
                <v:path arrowok="t"/>
              </v:shape>
            </v:group>
            <v:group style="position:absolute;left:12947;top:2867;width:3297;height:2" coordorigin="12947,2867" coordsize="3297,2">
              <v:shape style="position:absolute;left:12947;top:2867;width:3297;height:2" coordorigin="12947,2867" coordsize="3297,0" path="m16244,2867l12947,2867e" filled="f" stroked="t" strokeweight="1.508pt" strokecolor="#000000">
                <v:path arrowok="t"/>
                <v:stroke dashstyle="longDash"/>
              </v:shape>
            </v:group>
            <v:group style="position:absolute;left:12947;top:2090;width:3297;height:2" coordorigin="12947,2090" coordsize="3297,2">
              <v:shape style="position:absolute;left:12947;top:2090;width:3297;height:2" coordorigin="12947,2090" coordsize="3297,0" path="m16244,2090l16244,2090e" filled="f" stroked="t" strokeweight=".1pt" strokecolor="#000000">
                <v:path arrowok="t"/>
              </v:shape>
            </v:group>
            <v:group style="position:absolute;left:12947;top:2090;width:3297;height:2" coordorigin="12947,2090" coordsize="3297,2">
              <v:shape style="position:absolute;left:12947;top:2090;width:3297;height:2" coordorigin="12947,2090" coordsize="3297,0" path="m16244,2090l12947,2090e" filled="f" stroked="t" strokeweight="1.508pt" strokecolor="#000000">
                <v:path arrowok="t"/>
                <v:stroke dashstyle="longDash"/>
              </v:shape>
            </v:group>
            <v:group style="position:absolute;left:12947;top:1314;width:3297;height:2" coordorigin="12947,1314" coordsize="3297,2">
              <v:shape style="position:absolute;left:12947;top:1314;width:3297;height:2" coordorigin="12947,1314" coordsize="3297,0" path="m16244,1314l16244,1314e" filled="f" stroked="t" strokeweight=".1pt" strokecolor="#000000">
                <v:path arrowok="t"/>
              </v:shape>
            </v:group>
            <v:group style="position:absolute;left:12947;top:1314;width:3297;height:2" coordorigin="12947,1314" coordsize="3297,2">
              <v:shape style="position:absolute;left:12947;top:1314;width:3297;height:2" coordorigin="12947,1314" coordsize="3297,0" path="m16244,1314l12947,1314e" filled="f" stroked="t" strokeweight="1.508pt" strokecolor="#000000">
                <v:path arrowok="t"/>
                <v:stroke dashstyle="longDash"/>
              </v:shape>
            </v:group>
            <v:group style="position:absolute;left:12947;top:537;width:3297;height:2" coordorigin="12947,537" coordsize="3297,2">
              <v:shape style="position:absolute;left:12947;top:537;width:3297;height:2" coordorigin="12947,537" coordsize="3297,0" path="m16244,537l16244,537e" filled="f" stroked="t" strokeweight=".1pt" strokecolor="#000000">
                <v:path arrowok="t"/>
              </v:shape>
            </v:group>
            <v:group style="position:absolute;left:12947;top:537;width:3297;height:2" coordorigin="12947,537" coordsize="3297,2">
              <v:shape style="position:absolute;left:12947;top:537;width:3297;height:2" coordorigin="12947,537" coordsize="3297,0" path="m16244,537l12947,537e" filled="f" stroked="t" strokeweight="1.508pt" strokecolor="#000000">
                <v:path arrowok="t"/>
                <v:stroke dashstyle="longDash"/>
              </v:shape>
            </v:group>
            <v:group style="position:absolute;left:12765;top:4892;width:233;height:455" coordorigin="12765,4892" coordsize="233,455">
              <v:shape style="position:absolute;left:12765;top:4892;width:233;height:455" coordorigin="12765,4892" coordsize="233,455" path="m12766,5323l12810,5347,12812,5330,12815,5313,12828,5237,12842,5176,12861,5114,12875,5074,12946,5131,12999,4892,12839,4942,12839,5032,12831,5052,12810,5112,12794,5174,12781,5234,12769,5307,12766,5323e" filled="t" fillcolor="#FFFFFF" stroked="f">
                <v:path arrowok="t"/>
                <v:fill/>
              </v:shape>
              <v:shape style="position:absolute;left:12765;top:4892;width:233;height:455" coordorigin="12765,4892" coordsize="233,455" path="m12765,4966l12839,5032,12839,4942,12765,4966e" filled="t" fillcolor="#FFFFFF" stroked="f">
                <v:path arrowok="t"/>
                <v:fill/>
              </v:shape>
            </v:group>
            <v:group style="position:absolute;left:12765;top:4892;width:233;height:455" coordorigin="12765,4892" coordsize="233,455">
              <v:shape style="position:absolute;left:12765;top:4892;width:233;height:455" coordorigin="12765,4892" coordsize="233,455" path="m12810,5347l12821,5276,12833,5217,12848,5155,12868,5094,12875,5074,12946,5131,12999,4892,12765,4966,12839,5032,12831,5052,12810,5112,12794,5174,12781,5234,12769,5307,12766,5323,12810,5347xe" filled="f" stroked="t" strokeweight=".951pt" strokecolor="#232020">
                <v:path arrowok="t"/>
              </v:shape>
            </v:group>
            <v:group style="position:absolute;left:14110;top:490;width:1015;height:447" coordorigin="14110,490" coordsize="1015,447">
              <v:shape style="position:absolute;left:14110;top:490;width:1015;height:447" coordorigin="14110,490" coordsize="1015,447" path="m15083,490l15083,580,15099,569,15114,554,15125,536,15124,524,15117,513,15103,501,15086,491,15083,490e" filled="t" fillcolor="#FFFFFF" stroked="f">
                <v:path arrowok="t"/>
                <v:fill/>
              </v:shape>
              <v:shape style="position:absolute;left:14110;top:490;width:1015;height:447" coordorigin="14110,490" coordsize="1015,447" path="m14110,589l14110,601,14119,608,14136,615,14202,878,14299,937,14518,883,14629,789,14828,856,14954,889,15063,782,15067,695,15118,672,15097,610,15093,599,15083,580,15083,490,15065,483,15043,477,15020,474,15005,464,14945,425,14876,390,14817,370,14750,355,14726,352,14712,331,14663,279,14635,274,14617,277,14596,268,14578,261,14564,256,14552,255,14541,258,14504,313,14493,341,14478,351,14462,361,14446,371,14429,381,14378,412,14361,422,14310,455,14260,494,14244,508,14225,509,14165,523,14117,573,14110,589e" filled="t" fillcolor="#FFFFFF" stroked="f">
                <v:path arrowok="t"/>
                <v:fill/>
              </v:shape>
            </v:group>
            <v:group style="position:absolute;left:13899;top:146;width:1186;height:121" coordorigin="13899,146" coordsize="1186,121">
              <v:shape style="position:absolute;left:13899;top:146;width:1186;height:121" coordorigin="13899,146" coordsize="1186,121" path="m13979,292l13986,306,14199,397,14847,413,14971,292,13979,292e" filled="t" fillcolor="#FFFFFF" stroked="f">
                <v:path arrowok="t"/>
                <v:fill/>
              </v:shape>
              <v:shape style="position:absolute;left:13899;top:0;width:1186;height:267" type="#_x0000_t75">
                <v:imagedata r:id="rId39" o:title=""/>
              </v:shape>
              <v:shape style="position:absolute;left:13387;top:137;width:2491;height:1145" type="#_x0000_t75">
                <v:imagedata r:id="rId40" o:title=""/>
              </v:shape>
            </v:group>
            <v:group style="position:absolute;left:12528;top:142;width:4109;height:5811" coordorigin="12528,142" coordsize="4109,5811">
              <v:shape style="position:absolute;left:12528;top:142;width:4109;height:5811" coordorigin="12528,142" coordsize="4109,5811" path="m16637,5953l16637,142,12528,142,12528,5953,16637,5953xe" filled="f" stroked="t" strokeweight=".988pt" strokecolor="#000000">
                <v:path arrowok="t"/>
              </v:shape>
            </v:group>
            <v:group style="position:absolute;left:4395;top:6886;width:454;height:453" coordorigin="4395,6886" coordsize="454,453">
              <v:shape style="position:absolute;left:4395;top:6886;width:454;height:453" coordorigin="4395,6886" coordsize="454,453" path="m4395,7113l4404,7177,4430,7234,4470,7281,4521,7317,4582,7337,4606,7338,4630,7338,4695,7325,4752,7298,4797,7258,4830,7207,4848,7149,4849,7125,4848,7102,4835,7037,4807,6981,4766,6936,4715,6904,4655,6887,4631,6886,4609,6887,4545,6900,4489,6929,4445,6971,4413,7023,4397,7084,4395,7113e" filled="t" fillcolor="#FFFFFF" stroked="f">
                <v:path arrowok="t"/>
                <v:fill/>
              </v:shape>
            </v:group>
            <v:group style="position:absolute;left:4395;top:6886;width:454;height:453" coordorigin="4395,6886" coordsize="454,453">
              <v:shape style="position:absolute;left:4395;top:6886;width:454;height:453" coordorigin="4395,6886" coordsize="454,453" path="m4396,7091l4399,7156,4420,7216,4455,7267,4503,7306,4561,7332,4606,7338,4630,7338,4695,7325,4752,7298,4797,7258,4830,7207,4848,7149,4849,7125,4848,7102,4835,7037,4807,6981,4766,6936,4715,6904,4655,6887,4631,6886,4609,6887,4545,6900,4489,6929,4445,6971,4413,7023,4397,7084,4396,7091e" filled="f" stroked="t" strokeweight="1.104pt" strokecolor="#2A2422">
                <v:path arrowok="t"/>
              </v:shape>
            </v:group>
            <v:group style="position:absolute;left:322;top:6078;width:454;height:453" coordorigin="322,6078" coordsize="454,453">
              <v:shape style="position:absolute;left:322;top:6078;width:454;height:453" coordorigin="322,6078" coordsize="454,453" path="m322,6306l331,6369,357,6426,397,6474,448,6509,509,6529,533,6531,557,6530,622,6518,679,6490,724,6450,757,6400,775,6341,776,6317,775,6294,762,6230,734,6174,693,6129,641,6097,581,6079,558,6078,535,6079,472,6093,416,6122,372,6164,340,6216,323,6277,322,6306e" filled="t" fillcolor="#FFFFFF" stroked="f">
                <v:path arrowok="t"/>
                <v:fill/>
              </v:shape>
            </v:group>
            <v:group style="position:absolute;left:322;top:6078;width:454;height:453" coordorigin="322,6078" coordsize="454,453">
              <v:shape style="position:absolute;left:322;top:6078;width:454;height:453" coordorigin="322,6078" coordsize="454,453" path="m323,6284l326,6349,346,6408,382,6459,430,6499,488,6525,533,6531,557,6530,622,6518,679,6490,724,6450,757,6400,775,6341,776,6317,775,6294,762,6230,734,6174,693,6129,641,6097,581,6079,558,6078,535,6079,472,6093,416,6122,372,6164,340,6216,323,6277,323,6284e" filled="f" stroked="t" strokeweight="1.104pt" strokecolor="#2A2422">
                <v:path arrowok="t"/>
              </v:shape>
            </v:group>
            <v:group style="position:absolute;left:8473;top:6078;width:454;height:453" coordorigin="8473,6078" coordsize="454,453">
              <v:shape style="position:absolute;left:8473;top:6078;width:454;height:453" coordorigin="8473,6078" coordsize="454,453" path="m8473,6306l8482,6369,8508,6426,8547,6474,8599,6509,8660,6529,8684,6531,8708,6530,8773,6518,8830,6490,8875,6450,8908,6400,8926,6341,8927,6317,8926,6294,8913,6230,8885,6174,8844,6129,8792,6097,8732,6079,8709,6078,8686,6079,8623,6093,8567,6122,8523,6164,8491,6216,8474,6277,8473,6306e" filled="t" fillcolor="#FFFFFF" stroked="f">
                <v:path arrowok="t"/>
                <v:fill/>
              </v:shape>
            </v:group>
            <v:group style="position:absolute;left:8473;top:6078;width:454;height:453" coordorigin="8473,6078" coordsize="454,453">
              <v:shape style="position:absolute;left:8473;top:6078;width:454;height:453" coordorigin="8473,6078" coordsize="454,453" path="m8474,6284l8477,6349,8497,6408,8533,6459,8581,6499,8639,6525,8684,6531,8708,6530,8773,6518,8830,6490,8875,6450,8908,6400,8926,6341,8927,6317,8926,6294,8913,6230,8885,6174,8844,6129,8792,6097,8732,6079,8709,6078,8686,6079,8623,6093,8567,6122,8523,6164,8491,6216,8474,6277,8474,6284e" filled="f" stroked="t" strokeweight="1.104pt" strokecolor="#2A2422">
                <v:path arrowok="t"/>
              </v:shape>
            </v:group>
            <v:group style="position:absolute;left:12640;top:6078;width:454;height:453" coordorigin="12640,6078" coordsize="454,453">
              <v:shape style="position:absolute;left:12640;top:6078;width:454;height:453" coordorigin="12640,6078" coordsize="454,453" path="m12640,6306l12650,6369,12675,6426,12715,6474,12767,6509,12828,6529,12852,6531,12875,6530,12941,6518,12997,6490,13043,6450,13075,6400,13093,6341,13095,6317,13094,6294,13081,6230,13053,6174,13012,6129,12960,6097,12900,6079,12877,6078,12854,6079,12790,6093,12735,6122,12690,6164,12658,6216,12642,6277,12640,6306e" filled="t" fillcolor="#FFFFFF" stroked="f">
                <v:path arrowok="t"/>
                <v:fill/>
              </v:shape>
            </v:group>
            <v:group style="position:absolute;left:12640;top:6078;width:454;height:453" coordorigin="12640,6078" coordsize="454,453">
              <v:shape style="position:absolute;left:12640;top:6078;width:454;height:453" coordorigin="12640,6078" coordsize="454,453" path="m12641,6284l12644,6349,12665,6408,12700,6459,12748,6499,12806,6525,12852,6531,12875,6530,12941,6518,12997,6490,13043,6450,13075,6400,13093,6341,13095,6317,13094,6294,13081,6230,13053,6174,13012,6129,12960,6097,12900,6079,12877,6078,12854,6079,12790,6093,12735,6122,12690,6164,12658,6216,12642,6277,12641,6284e" filled="f" stroked="t" strokeweight="1.104pt" strokecolor="#2A2422">
                <v:path arrowok="t"/>
              </v:shape>
            </v:group>
            <v:group style="position:absolute;left:16059;top:5388;width:454;height:453" coordorigin="16059,5388" coordsize="454,453">
              <v:shape style="position:absolute;left:16059;top:5388;width:454;height:453" coordorigin="16059,5388" coordsize="454,453" path="m16059,5601l16067,5668,16090,5727,16127,5776,16176,5813,16233,5835,16277,5840,16300,5840,16364,5826,16419,5797,16464,5755,16495,5703,16512,5642,16514,5613,16512,5591,16497,5529,16467,5475,16423,5432,16368,5401,16302,5388,16279,5388,16213,5401,16157,5428,16111,5468,16078,5519,16061,5578,16059,5601e" filled="t" fillcolor="#FFFFFF" stroked="f">
                <v:path arrowok="t"/>
                <v:fill/>
              </v:shape>
            </v:group>
            <v:group style="position:absolute;left:16059;top:5388;width:454;height:453" coordorigin="16059,5388" coordsize="454,453">
              <v:shape style="position:absolute;left:16059;top:5388;width:454;height:453" coordorigin="16059,5388" coordsize="454,453" path="m16513,5635l16509,5570,16489,5510,16453,5459,16406,5420,16347,5394,16302,5388,16279,5388,16213,5401,16157,5428,16111,5468,16078,5519,16061,5578,16059,5601,16060,5624,16073,5689,16101,5745,16142,5790,16194,5822,16254,5839,16277,5840,16300,5840,16364,5826,16419,5797,16464,5755,16495,5703,16512,5642,16513,5635e" filled="f" stroked="t" strokeweight="1.104pt" strokecolor="#2A2422">
                <v:path arrowok="t"/>
              </v:shape>
            </v:group>
            <v:group style="position:absolute;left:11963;top:5388;width:454;height:453" coordorigin="11963,5388" coordsize="454,453">
              <v:shape style="position:absolute;left:11963;top:5388;width:454;height:453" coordorigin="11963,5388" coordsize="454,453" path="m11963,5601l11971,5668,11995,5727,12032,5776,12080,5813,12137,5835,12181,5840,12204,5840,12268,5826,12323,5797,12368,5755,12400,5703,12416,5642,12418,5613,12417,5591,12402,5529,12371,5475,12327,5432,12272,5401,12206,5388,12183,5388,12117,5401,12061,5428,12015,5468,11983,5519,11965,5578,11963,5601e" filled="t" fillcolor="#FFFFFF" stroked="f">
                <v:path arrowok="t"/>
                <v:fill/>
              </v:shape>
            </v:group>
            <v:group style="position:absolute;left:11963;top:5388;width:454;height:453" coordorigin="11963,5388" coordsize="454,453">
              <v:shape style="position:absolute;left:11963;top:5388;width:454;height:453" coordorigin="11963,5388" coordsize="454,453" path="m12417,5635l12414,5570,12393,5510,12358,5459,12310,5420,12252,5394,12206,5388,12183,5388,12117,5401,12061,5428,12015,5468,11983,5519,11965,5578,11963,5601,11964,5624,11977,5689,12005,5745,12046,5790,12098,5822,12158,5839,12181,5840,12204,5840,12268,5826,12323,5797,12368,5755,12400,5703,12416,5642,12417,5635e" filled="f" stroked="t" strokeweight="1.104pt" strokecolor="#2A2422">
                <v:path arrowok="t"/>
              </v:shape>
            </v:group>
            <v:group style="position:absolute;left:7786;top:5388;width:454;height:453" coordorigin="7786,5388" coordsize="454,453">
              <v:shape style="position:absolute;left:7786;top:5388;width:454;height:453" coordorigin="7786,5388" coordsize="454,453" path="m7786,5601l7794,5668,7817,5727,7854,5776,7903,5813,7960,5835,8004,5840,8027,5840,8090,5826,8146,5797,8191,5755,8222,5703,8239,5642,8240,5613,8239,5591,8224,5529,8194,5475,8150,5432,8095,5401,8029,5388,8006,5388,7940,5401,7884,5428,7838,5468,7805,5519,7788,5578,7786,5601e" filled="t" fillcolor="#FFFFFF" stroked="f">
                <v:path arrowok="t"/>
                <v:fill/>
              </v:shape>
            </v:group>
            <v:group style="position:absolute;left:7786;top:5388;width:454;height:453" coordorigin="7786,5388" coordsize="454,453">
              <v:shape style="position:absolute;left:7786;top:5388;width:454;height:453" coordorigin="7786,5388" coordsize="454,453" path="m8239,5635l8236,5570,8216,5510,8180,5459,8132,5420,8074,5394,8029,5388,8006,5388,7940,5401,7884,5428,7838,5468,7805,5519,7788,5578,7786,5601,7787,5624,7800,5689,7828,5745,7869,5790,7921,5822,7981,5839,8004,5840,8027,5840,8090,5826,8146,5797,8191,5755,8222,5703,8239,5642,8239,5635e" filled="f" stroked="t" strokeweight="1.104pt" strokecolor="#2A2422">
                <v:path arrowok="t"/>
              </v:shape>
            </v:group>
            <v:group style="position:absolute;left:3685;top:5388;width:454;height:453" coordorigin="3685,5388" coordsize="454,453">
              <v:shape style="position:absolute;left:3685;top:5388;width:454;height:453" coordorigin="3685,5388" coordsize="454,453" path="m3685,5601l3693,5668,3716,5727,3753,5776,3801,5813,3859,5835,3903,5840,3926,5840,3989,5826,4045,5797,4089,5755,4121,5703,4138,5642,4139,5613,4138,5591,4123,5529,4093,5475,4049,5432,3994,5401,3928,5388,3904,5388,3839,5401,3783,5428,3737,5468,3704,5519,3686,5578,3685,5601e" filled="t" fillcolor="#FFFFFF" stroked="f">
                <v:path arrowok="t"/>
                <v:fill/>
              </v:shape>
            </v:group>
            <v:group style="position:absolute;left:3685;top:5388;width:454;height:453" coordorigin="3685,5388" coordsize="454,453">
              <v:shape style="position:absolute;left:3685;top:5388;width:454;height:453" coordorigin="3685,5388" coordsize="454,453" path="m4138,5635l4135,5570,4115,5510,4079,5459,4031,5420,3973,5394,3928,5388,3904,5388,3839,5401,3783,5428,3737,5468,3704,5519,3686,5578,3685,5601,3686,5624,3699,5689,3727,5745,3768,5790,3820,5822,3880,5839,3903,5840,3926,5840,3989,5826,4045,5797,4089,5755,4121,5703,4138,5642,4138,5635e" filled="f" stroked="t" strokeweight="1.104pt" strokecolor="#2A2422">
                <v:path arrowok="t"/>
              </v:shape>
            </v:group>
            <v:group style="position:absolute;left:4449;top:5884;width:7940;height:151" coordorigin="4449,5884" coordsize="7940,151">
              <v:shape style="position:absolute;left:4449;top:5884;width:7940;height:151" coordorigin="4449,5884" coordsize="7940,151" path="m12389,6035l12389,5884,4449,5884,4449,6035,12389,6035e" filled="t" fillcolor="#FFFFFF" stroked="f">
                <v:path arrowok="t"/>
                <v:fill/>
              </v:shape>
            </v:group>
            <v:group style="position:absolute;left:4498;top:5943;width:7842;height:2" coordorigin="4498,5943" coordsize="7842,2">
              <v:shape style="position:absolute;left:4498;top:5943;width:7842;height:2" coordorigin="4498,5943" coordsize="7842,0" path="m4498,5943l12340,5943e" filled="f" stroked="t" strokeweight="3pt" strokecolor="#000000">
                <v:path arrowok="t"/>
                <v:stroke dashstyle="longDash"/>
              </v:shape>
            </v:group>
            <v:group style="position:absolute;left:12342;top:5865;width:176;height:175" coordorigin="12342,5865" coordsize="176,175">
              <v:shape style="position:absolute;left:12342;top:5865;width:176;height:175" coordorigin="12342,5865" coordsize="176,175" path="m12342,5943l12363,6009,12416,6040,12442,6038,12499,6006,12518,5953,12515,5930,12478,5878,12436,5865,12412,5867,12357,5903,12342,5943e" filled="t" fillcolor="#000000" stroked="f">
                <v:path arrowok="t"/>
                <v:fill/>
              </v:shape>
            </v:group>
            <v:group style="position:absolute;left:4363;top:5865;width:176;height:175" coordorigin="4363,5865" coordsize="176,175">
              <v:shape style="position:absolute;left:4363;top:5865;width:176;height:175" coordorigin="4363,5865" coordsize="176,175" path="m4363,5943l4384,6009,4437,6040,4463,6038,4520,6006,4539,5953,4536,5930,4499,5878,4457,5865,4433,5867,4378,5903,4363,5943e" filled="t" fillcolor="#000000" stroked="f">
                <v:path arrowok="t"/>
                <v:fill/>
              </v:shape>
              <v:shape style="position:absolute;left:1771;top:10872;width:1116;height:920" type="#_x0000_t75">
                <v:imagedata r:id="rId41" o:title=""/>
              </v:shape>
            </v:group>
            <w10:wrap type="none"/>
          </v:group>
        </w:pict>
      </w:r>
      <w:r>
        <w:rPr/>
        <w:pict>
          <w10:wrap type="none"/>
          <v:shape style="position:absolute;margin-left:770.314758pt;margin-top:250.678528pt;width:51.598811pt;height:17.262719pt;mso-position-horizontal-relative:page;mso-position-vertical-relative:page;z-index:-758;rotation:175" type="#_x0000_t136" fillcolor="#232020" stroked="f">
            <o:extrusion v:ext="view" autorotationcenter="t"/>
            <v:textpath style="font-family:&amp;quot;Arial&amp;quot;;font-size:16pt;v-text-kern:t;mso-text-shadow:auto" string="WHAT IS"/>
          </v:shape>
        </w:pict>
      </w:r>
      <w:r>
        <w:rPr/>
        <w:pict>
          <w10:wrap type="none"/>
          <v:shape style="position:absolute;margin-left:677.330933pt;margin-top:256.160919pt;width:88.046179pt;height:17.675332pt;mso-position-horizontal-relative:page;mso-position-vertical-relative:page;z-index:-757;rotation:175" type="#_x0000_t136" fillcolor="#232020" stroked="f">
            <o:extrusion v:ext="view" autorotationcenter="t"/>
            <v:textpath style="font-family:&amp;quot;Arial&amp;quot;;font-size:16pt;v-text-kern:t;mso-text-shadow:auto" string="SPECIAL ABO"/>
          </v:shape>
        </w:pict>
      </w:r>
      <w:r>
        <w:rPr/>
        <w:pict>
          <w10:wrap type="none"/>
          <v:shape style="position:absolute;margin-left:318.823517pt;margin-top:139.924728pt;width:73.69869pt;height:17.385486pt;mso-position-horizontal-relative:page;mso-position-vertical-relative:page;z-index:-751;rotation:175" type="#_x0000_t136" fillcolor="#232020" stroked="f">
            <o:extrusion v:ext="view" autorotationcenter="t"/>
            <v:textpath style="font-family:&amp;quot;Arial&amp;quot;;font-size:16pt;v-text-kern:t;mso-text-shadow:auto" string="FAVOURITE"/>
          </v:shape>
        </w:pict>
      </w:r>
      <w:r>
        <w:rPr/>
        <w:pict>
          <w10:wrap type="none"/>
          <v:shape style="position:absolute;margin-left:243.080597pt;margin-top:145.812180pt;width:70.851599pt;height:17.353238pt;mso-position-horizontal-relative:page;mso-position-vertical-relative:page;z-index:-750;rotation:175" type="#_x0000_t136" fillcolor="#232020" stroked="f">
            <o:extrusion v:ext="view" autorotationcenter="t"/>
            <v:textpath style="font-family:&amp;quot;Arial&amp;quot;;font-size:16pt;v-text-kern:t;mso-text-shadow:auto" string="HOBBIES..."/>
          </v:shape>
        </w:pict>
      </w:r>
      <w:r>
        <w:rPr/>
        <w:pict>
          <w10:wrap type="none"/>
          <v:shape style="position:absolute;margin-left:809.28302pt;margin-top:268.6828pt;width:9.803414pt;height:20.9028pt;mso-position-horizontal-relative:page;mso-position-vertical-relative:page;z-index:-749;rotation:180" type="#_x0000_t136" fillcolor="#000000" stroked="f">
            <o:extrusion v:ext="view" autorotationcenter="t"/>
            <v:textpath style="font-family:&amp;quot;Arial&amp;quot;;font-size:21pt;v-text-kern:t;mso-text-shadow:auto" string="4"/>
          </v:shape>
        </w:pict>
      </w:r>
      <w:r>
        <w:rPr/>
        <w:pict>
          <w10:wrap type="none"/>
          <v:shape style="position:absolute;margin-left:497.435852pt;margin-top:161.908997pt;width:52.176064pt;height:17.698799pt;mso-position-horizontal-relative:page;mso-position-vertical-relative:page;z-index:-744;rotation:180" type="#_x0000_t136" fillcolor="#000000" stroked="f">
            <o:extrusion v:ext="view" autorotationcenter="t"/>
            <v:textpath style="font-family:&amp;quot;Arial&amp;quot;;font-size:17pt;v-text-kern:t;mso-text-shadow:auto" string="ANIMAL"/>
          </v:shape>
        </w:pict>
      </w:r>
      <w:r>
        <w:rPr/>
        <w:pict>
          <w10:wrap type="none"/>
          <v:shape style="position:absolute;margin-left:486.182312pt;margin-top:86.454185pt;width:72.396711pt;height:21.9517pt;mso-position-horizontal-relative:page;mso-position-vertical-relative:page;z-index:-743;rotation:180" type="#_x0000_t136" fillcolor="#FFFFFF" stroked="f">
            <v:shadow on="t" color="#000000"/>
            <o:extrusion v:ext="view" autorotationcenter="t"/>
            <v:textpath style="font-family:&amp;quot;Arial&amp;quot;;font-size:22pt;v-text-kern:t;mso-text-shadow:auto" string="COLOUR"/>
          </v:shape>
        </w:pict>
      </w:r>
      <w:r>
        <w:rPr/>
        <w:pict>
          <w10:wrap type="none"/>
          <v:shape style="position:absolute;margin-left:786.988037pt;margin-top:316.718262pt;width:34.265965pt;height:16.891001pt;mso-position-horizontal-relative:page;mso-position-vertical-relative:page;z-index:-740;rotation:356" type="#_x0000_t136" fillcolor="#232020" stroked="f">
            <o:extrusion v:ext="view" autorotationcenter="t"/>
            <v:textpath style="font-family:&amp;quot;Arial&amp;quot;;font-size:16pt;v-text-kern:t;mso-text-shadow:auto" string="YEAR"/>
          </v:shape>
        </w:pict>
      </w:r>
      <w:r>
        <w:rPr/>
        <w:pict>
          <w10:wrap type="none"/>
          <v:shape style="position:absolute;margin-left:683.71759pt;margin-top:321.946259pt;width:98.239413pt;height:17.283354pt;mso-position-horizontal-relative:page;mso-position-vertical-relative:page;z-index:-738;rotation:356" type="#_x0000_t136" fillcolor="#232020" stroked="f">
            <o:extrusion v:ext="view" autorotationcenter="t"/>
            <v:textpath style="font-family:&amp;quot;Arial&amp;quot;;font-size:16pt;v-text-kern:t;mso-text-shadow:auto" string="LEARNED THIS"/>
          </v:shape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8" w:lineRule="exact"/>
        <w:ind w:left="114" w:right="-20"/>
        <w:jc w:val="left"/>
        <w:tabs>
          <w:tab w:pos="8260" w:val="left"/>
          <w:tab w:pos="12420" w:val="left"/>
        </w:tabs>
        <w:rPr>
          <w:rFonts w:ascii="Arial" w:hAnsi="Arial" w:cs="Arial" w:eastAsia="Arial"/>
          <w:sz w:val="42"/>
          <w:szCs w:val="42"/>
        </w:rPr>
      </w:pPr>
      <w:rPr/>
      <w:r>
        <w:rPr/>
        <w:pict>
          <w10:wrap type="none"/>
          <v:shape style="position:absolute;margin-left:637.292236pt;margin-top:-41.606228pt;width:29.997282pt;height:17.018173pt;mso-position-horizontal-relative:page;mso-position-vertical-relative:paragraph;z-index:-756;rotation:175" type="#_x0000_t136" fillcolor="#232020" stroked="f">
            <o:extrusion v:ext="view" autorotationcenter="t"/>
            <v:textpath style="font-family:&amp;quot;Arial&amp;quot;;font-size:16pt;v-text-kern:t;mso-text-shadow:auto" string="T ME"/>
          </v:shape>
        </w:pict>
      </w:r>
      <w:r>
        <w:rPr/>
        <w:pict>
          <w10:wrap type="none"/>
          <v:shape style="position:absolute;margin-left:481.873352pt;margin-top:-44.490749pt;width:95.101523pt;height:17.62791pt;mso-position-horizontal-relative:page;mso-position-vertical-relative:paragraph;z-index:-755;rotation:175" type="#_x0000_t136" fillcolor="#232020" stroked="f">
            <o:extrusion v:ext="view" autorotationcenter="t"/>
            <v:textpath style="font-family:&amp;quot;Arial&amp;quot;;font-size:16pt;v-text-kern:t;mso-text-shadow:auto" string="MY FAVOURITE"/>
          </v:shape>
        </w:pict>
      </w:r>
      <w:r>
        <w:rPr/>
        <w:pict>
          <w10:wrap type="none"/>
          <v:shape style="position:absolute;margin-left:469.666748pt;margin-top:-39.730499pt;width:7.437637pt;height:16.634967pt;mso-position-horizontal-relative:page;mso-position-vertical-relative:paragraph;z-index:-754;rotation:175" type="#_x0000_t136" fillcolor="#232020" stroked="f">
            <o:extrusion v:ext="view" autorotationcenter="t"/>
            <v:textpath style="font-family:&amp;quot;Arial&amp;quot;;font-size:16pt;v-text-kern:t;mso-text-shadow:auto" string=".."/>
          </v:shape>
        </w:pict>
      </w:r>
      <w:r>
        <w:rPr/>
        <w:pict>
          <w10:wrap type="none"/>
          <v:shape style="position:absolute;margin-left:109.471115pt;margin-top:-43.892139pt;width:85.720541pt;height:15.716914pt;mso-position-horizontal-relative:page;mso-position-vertical-relative:paragraph;z-index:-753;rotation:175" type="#_x0000_t136" fillcolor="#232020" stroked="f">
            <o:extrusion v:ext="view" autorotationcenter="t"/>
            <v:textpath style="font-family:&amp;quot;Arial&amp;quot;;font-size:14pt;v-text-kern:t;mso-text-shadow:auto" string="MY GOALS  FOR"/>
          </v:shape>
        </w:pict>
      </w:r>
      <w:r>
        <w:rPr/>
        <w:pict>
          <w10:wrap type="none"/>
          <v:shape style="position:absolute;margin-left:29.432899pt;margin-top:-37.013149pt;width:67.668909pt;height:15.512488pt;mso-position-horizontal-relative:page;mso-position-vertical-relative:paragraph;z-index:-752;rotation:175" type="#_x0000_t136" fillcolor="#232020" stroked="f">
            <o:extrusion v:ext="view" autorotationcenter="t"/>
            <v:textpath style="font-family:&amp;quot;Arial&amp;quot;;font-size:14pt;v-text-kern:t;mso-text-shadow:auto" string="EXT YEAR..."/>
          </v:shape>
        </w:pict>
      </w:r>
      <w:r>
        <w:rPr/>
        <w:pict>
          <w10:wrap type="none"/>
          <v:shape style="position:absolute;margin-left:603.782776pt;margin-top:-34.668095pt;width:10.514109pt;height:20.9028pt;mso-position-horizontal-relative:page;mso-position-vertical-relative:paragraph;z-index:-748;rotation:180" type="#_x0000_t136" fillcolor="#000000" stroked="f">
            <o:extrusion v:ext="view" autorotationcenter="t"/>
            <v:textpath style="font-family:&amp;quot;Arial&amp;quot;;font-size:21pt;v-text-kern:t;mso-text-shadow:auto" string="5"/>
          </v:shape>
        </w:pict>
      </w:r>
      <w:r>
        <w:rPr/>
        <w:pict>
          <w10:wrap type="none"/>
          <v:shape style="position:absolute;margin-left:394.921417pt;margin-top:-34.668095pt;width:10.514109pt;height:20.9028pt;mso-position-horizontal-relative:page;mso-position-vertical-relative:paragraph;z-index:-747;rotation:180" type="#_x0000_t136" fillcolor="#000000" stroked="f">
            <o:extrusion v:ext="view" autorotationcenter="t"/>
            <v:textpath style="font-family:&amp;quot;Arial&amp;quot;;font-size:21pt;v-text-kern:t;mso-text-shadow:auto" string="6"/>
          </v:shape>
        </w:pict>
      </w:r>
      <w:r>
        <w:rPr/>
        <w:pict>
          <w10:wrap type="none"/>
          <v:shape style="position:absolute;margin-left:190.427887pt;margin-top:-34.668095pt;width:9.949734pt;height:20.9028pt;mso-position-horizontal-relative:page;mso-position-vertical-relative:paragraph;z-index:-746;rotation:180" type="#_x0000_t136" fillcolor="#000000" stroked="f">
            <o:extrusion v:ext="view" autorotationcenter="t"/>
            <v:textpath style="font-family:&amp;quot;Arial&amp;quot;;font-size:21pt;v-text-kern:t;mso-text-shadow:auto" string="7"/>
          </v:shape>
        </w:pict>
      </w:r>
      <w:r>
        <w:rPr/>
        <w:pict>
          <w10:wrap type="none"/>
          <v:shape style="position:absolute;margin-left:504.365143pt;margin-top:-81.5pt;width:38.618783pt;height:17.698799pt;mso-position-horizontal-relative:page;mso-position-vertical-relative:paragraph;z-index:-745;rotation:180" type="#_x0000_t136" fillcolor="#000000" stroked="f">
            <o:extrusion v:ext="view" autorotationcenter="t"/>
            <v:textpath style="font-family:&amp;quot;Arial&amp;quot;;font-size:17pt;v-text-kern:t;mso-text-shadow:auto" string="FOOD"/>
          </v:shape>
        </w:pict>
      </w:r>
      <w:r>
        <w:rPr/>
        <w:pict>
          <w10:wrap type="none"/>
          <v:shape style="position:absolute;margin-left:31.636742pt;margin-top:15.257171pt;width:163.244434pt;height:13.782344pt;mso-position-horizontal-relative:page;mso-position-vertical-relative:paragraph;z-index:-742;rotation:356" type="#_x0000_t136" fillcolor="#232020" stroked="f">
            <o:extrusion v:ext="view" autorotationcenter="t"/>
            <v:textpath style="font-family:&amp;quot;Arial&amp;quot;;font-size:12pt;v-text-kern:t;mso-text-shadow:auto" string="WHEN I GROW UP I WANT TO BE..."/>
          </v:shape>
        </w:pict>
      </w:r>
      <w:r>
        <w:rPr/>
        <w:pict>
          <w10:wrap type="none"/>
          <v:shape style="position:absolute;margin-left:459.983398pt;margin-top:18.312645pt;width:128.192992pt;height:16.911450pt;mso-position-horizontal-relative:page;mso-position-vertical-relative:paragraph;z-index:-741;rotation:356" type="#_x0000_t136" fillcolor="#232020" stroked="f">
            <o:extrusion v:ext="view" autorotationcenter="t"/>
            <v:textpath style="font-family:&amp;quot;Arial&amp;quot;;font-size:16pt;v-text-kern:t;mso-text-shadow:auto" string="THINGS ABOUT ME..."/>
          </v:shape>
        </w:pict>
      </w:r>
      <w:r>
        <w:rPr/>
        <w:pict>
          <w10:wrap type="none"/>
          <v:shape style="position:absolute;margin-left:636.275024pt;margin-top:24.500141pt;width:42.423205pt;height:16.941030pt;mso-position-horizontal-relative:page;mso-position-vertical-relative:paragraph;z-index:-739;rotation:356" type="#_x0000_t136" fillcolor="#232020" stroked="f">
            <o:extrusion v:ext="view" autorotationcenter="t"/>
            <v:textpath style="font-family:&amp;quot;Arial&amp;quot;;font-size:16pt;v-text-kern:t;mso-text-shadow:auto" string="WHAT I"/>
          </v:shape>
        </w:pict>
      </w:r>
      <w:r>
        <w:rPr/>
        <w:pict>
          <w10:wrap type="none"/>
          <v:shape style="position:absolute;margin-left:227.091919pt;margin-top:9.039413pt;width:10.914412pt;height:24.974968pt;mso-position-horizontal-relative:page;mso-position-vertical-relative:paragraph;z-index:-737;rotation:359" type="#_x0000_t136" fillcolor="#000000" stroked="f">
            <o:extrusion v:ext="view" autorotationcenter="t"/>
            <v:textpath style="font-family:&amp;quot;Arial&amp;quot;;font-size:25pt;v-text-kern:t;mso-text-shadow:auto" string="A"/>
          </v:shape>
        </w:pict>
      </w:r>
      <w:r>
        <w:rPr/>
        <w:pict>
          <w10:wrap type="none"/>
          <v:shape style="position:absolute;margin-left:245.448288pt;margin-top:6.75832pt;width:162.941383pt;height:25.540424pt;mso-position-horizontal-relative:page;mso-position-vertical-relative:paragraph;z-index:-736;rotation:359" type="#_x0000_t136" fillcolor="#000000" stroked="f">
            <o:extrusion v:ext="view" autorotationcenter="t"/>
            <v:textpath style="font-family:&amp;quot;Arial&amp;quot;;font-size:25pt;v-text-kern:t;mso-text-shadow:auto" string="PICTURE OF ME!"/>
          </v:shape>
        </w:pic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0" w:lineRule="exact"/>
        <w:ind w:left="4187" w:right="-20"/>
        <w:jc w:val="left"/>
        <w:tabs>
          <w:tab w:pos="9000" w:val="left"/>
          <w:tab w:pos="10440" w:val="left"/>
        </w:tabs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42"/>
          <w:szCs w:val="42"/>
          <w:spacing w:val="0"/>
          <w:w w:val="67"/>
          <w:position w:val="11"/>
        </w:rPr>
        <w:t>1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11"/>
        </w:rPr>
      </w:r>
      <w:r>
        <w:rPr>
          <w:rFonts w:ascii="Arial" w:hAnsi="Arial" w:cs="Arial" w:eastAsia="Arial"/>
          <w:sz w:val="34"/>
          <w:szCs w:val="34"/>
          <w:spacing w:val="12"/>
          <w:w w:val="67"/>
          <w:position w:val="-6"/>
        </w:rPr>
        <w:t>A</w:t>
      </w:r>
      <w:r>
        <w:rPr>
          <w:rFonts w:ascii="Arial" w:hAnsi="Arial" w:cs="Arial" w:eastAsia="Arial"/>
          <w:sz w:val="34"/>
          <w:szCs w:val="34"/>
          <w:spacing w:val="14"/>
          <w:w w:val="67"/>
          <w:position w:val="-6"/>
        </w:rPr>
        <w:t>G</w:t>
      </w:r>
      <w:r>
        <w:rPr>
          <w:rFonts w:ascii="Arial" w:hAnsi="Arial" w:cs="Arial" w:eastAsia="Arial"/>
          <w:sz w:val="34"/>
          <w:szCs w:val="34"/>
          <w:spacing w:val="0"/>
          <w:w w:val="67"/>
          <w:position w:val="-6"/>
        </w:rPr>
        <w:t>E</w:t>
      </w:r>
      <w:r>
        <w:rPr>
          <w:rFonts w:ascii="Arial" w:hAnsi="Arial" w:cs="Arial" w:eastAsia="Arial"/>
          <w:sz w:val="34"/>
          <w:szCs w:val="34"/>
          <w:spacing w:val="-44"/>
          <w:w w:val="67"/>
          <w:position w:val="-6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34"/>
          <w:szCs w:val="34"/>
          <w:spacing w:val="21"/>
          <w:w w:val="72"/>
          <w:position w:val="-6"/>
        </w:rPr>
        <w:t>HEIGHT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480" w:lineRule="exact"/>
        <w:ind w:left="8964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spacing w:val="19"/>
          <w:w w:val="74"/>
          <w:position w:val="-1"/>
        </w:rPr>
        <w:t>HAI</w:t>
      </w:r>
      <w:r>
        <w:rPr>
          <w:rFonts w:ascii="Arial" w:hAnsi="Arial" w:cs="Arial" w:eastAsia="Arial"/>
          <w:sz w:val="42"/>
          <w:szCs w:val="42"/>
          <w:spacing w:val="0"/>
          <w:w w:val="74"/>
          <w:position w:val="-1"/>
        </w:rPr>
        <w:t>R</w:t>
      </w:r>
      <w:r>
        <w:rPr>
          <w:rFonts w:ascii="Arial" w:hAnsi="Arial" w:cs="Arial" w:eastAsia="Arial"/>
          <w:sz w:val="42"/>
          <w:szCs w:val="42"/>
          <w:spacing w:val="46"/>
          <w:w w:val="74"/>
          <w:position w:val="-1"/>
        </w:rPr>
        <w:t> </w:t>
      </w:r>
      <w:r>
        <w:rPr>
          <w:rFonts w:ascii="Arial" w:hAnsi="Arial" w:cs="Arial" w:eastAsia="Arial"/>
          <w:sz w:val="42"/>
          <w:szCs w:val="42"/>
          <w:spacing w:val="26"/>
          <w:w w:val="69"/>
          <w:position w:val="-1"/>
        </w:rPr>
        <w:t>COLOUR</w:t>
      </w:r>
      <w:r>
        <w:rPr>
          <w:rFonts w:ascii="Arial" w:hAnsi="Arial" w:cs="Arial" w:eastAsia="Arial"/>
          <w:sz w:val="42"/>
          <w:szCs w:val="42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3" w:after="0" w:line="240" w:lineRule="auto"/>
        <w:ind w:left="1533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8.300903pt;margin-top:-42.752731pt;width:79.807876pt;height:18.079630pt;mso-position-horizontal-relative:page;mso-position-vertical-relative:paragraph;z-index:-759" type="#_x0000_t202" filled="f" stroked="f">
            <v:textbox inset="0,0,0,0">
              <w:txbxContent>
                <w:p>
                  <w:pPr>
                    <w:spacing w:before="0" w:after="0" w:line="344" w:lineRule="exact"/>
                    <w:ind w:left="20" w:right="-68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spacing w:val="9"/>
                      <w:w w:val="66"/>
                      <w:position w:val="-1"/>
                    </w:rPr>
                    <w:t>M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0"/>
                      <w:w w:val="66"/>
                      <w:position w:val="0"/>
                    </w:rPr>
                    <w:t>Y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22"/>
                      <w:w w:val="66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9"/>
                      <w:w w:val="66"/>
                      <w:position w:val="0"/>
                    </w:rPr>
                    <w:t>N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9"/>
                      <w:w w:val="66"/>
                      <w:position w:val="0"/>
                    </w:rPr>
                    <w:t>A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9"/>
                      <w:w w:val="66"/>
                      <w:position w:val="0"/>
                    </w:rPr>
                    <w:t>M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0"/>
                      <w:w w:val="66"/>
                      <w:position w:val="1"/>
                    </w:rPr>
                    <w:t>E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0"/>
                      <w:w w:val="66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6"/>
                      <w:w w:val="66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13"/>
                      <w:w w:val="95"/>
                      <w:position w:val="1"/>
                    </w:rPr>
                    <w:t>I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13"/>
                      <w:w w:val="73"/>
                      <w:position w:val="1"/>
                    </w:rPr>
                    <w:t>S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13"/>
                      <w:w w:val="69"/>
                      <w:position w:val="2"/>
                    </w:rPr>
                    <w:t>.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13"/>
                      <w:w w:val="69"/>
                      <w:position w:val="2"/>
                    </w:rPr>
                    <w:t>.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0"/>
                      <w:w w:val="69"/>
                      <w:position w:val="2"/>
                    </w:rPr>
                    <w:t>.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 style="position:absolute;margin-left:339.195801pt;margin-top:-64.988129pt;width:36.708777pt;height:18.196428pt;mso-position-horizontal-relative:page;mso-position-vertical-relative:paragraph;z-index:-735;rotation:359" type="#_x0000_t136" fillcolor="#000000" stroked="f">
            <o:extrusion v:ext="view" autorotationcenter="t"/>
            <v:textpath style="font-family:&amp;quot;Arial&amp;quot;;font-size:18pt;v-text-kern:t;mso-text-shadow:auto" string="BOOK"/>
          </v:shape>
        </w:pict>
      </w:r>
      <w:hyperlink r:id="rId42">
        <w:r>
          <w:rPr>
            <w:rFonts w:ascii="Arial" w:hAnsi="Arial" w:cs="Arial" w:eastAsia="Arial"/>
            <w:sz w:val="9"/>
            <w:szCs w:val="9"/>
            <w:spacing w:val="0"/>
            <w:w w:val="100"/>
          </w:rPr>
          <w:t>ww</w:t>
        </w:r>
        <w:r>
          <w:rPr>
            <w:rFonts w:ascii="Arial" w:hAnsi="Arial" w:cs="Arial" w:eastAsia="Arial"/>
            <w:sz w:val="9"/>
            <w:szCs w:val="9"/>
            <w:spacing w:val="-3"/>
            <w:w w:val="100"/>
          </w:rPr>
          <w:t>w</w:t>
        </w:r>
        <w:r>
          <w:rPr>
            <w:rFonts w:ascii="Arial" w:hAnsi="Arial" w:cs="Arial" w:eastAsia="Arial"/>
            <w:sz w:val="9"/>
            <w:szCs w:val="9"/>
            <w:spacing w:val="0"/>
            <w:w w:val="100"/>
          </w:rPr>
          <w:t>.mrsmactivit</w:t>
        </w:r>
        <w:r>
          <w:rPr>
            <w:rFonts w:ascii="Arial" w:hAnsi="Arial" w:cs="Arial" w:eastAsia="Arial"/>
            <w:sz w:val="9"/>
            <w:szCs w:val="9"/>
            <w:spacing w:val="-3"/>
            <w:w w:val="100"/>
          </w:rPr>
          <w:t>y</w:t>
        </w:r>
        <w:r>
          <w:rPr>
            <w:rFonts w:ascii="Arial" w:hAnsi="Arial" w:cs="Arial" w:eastAsia="Arial"/>
            <w:sz w:val="9"/>
            <w:szCs w:val="9"/>
            <w:spacing w:val="0"/>
            <w:w w:val="100"/>
          </w:rPr>
          <w:t>.co.uk</w:t>
        </w:r>
        <w:r>
          <w:rPr>
            <w:rFonts w:ascii="Arial" w:hAnsi="Arial" w:cs="Arial" w:eastAsia="Arial"/>
            <w:sz w:val="9"/>
            <w:szCs w:val="9"/>
            <w:spacing w:val="0"/>
            <w:w w:val="100"/>
          </w:rPr>
        </w:r>
      </w:hyperlink>
    </w:p>
    <w:sectPr>
      <w:type w:val="continuous"/>
      <w:pgSz w:w="16840" w:h="11920" w:orient="landscape"/>
      <w:pgMar w:top="1080" w:bottom="0" w:left="34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hyperlink" Target="http://www.mrsmactivity.co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2020-05-23T00:05:45Z</dcterms:created>
  <dcterms:modified xsi:type="dcterms:W3CDTF">2020-05-23T00:05:45Z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2019-06-23T00:00:00Z</vt:filetime>
  </property>
  <property fmtid="{D5CDD505-2E9C-101B-9397-08002B2CF9AE}" pid="3" name="LastSaved">
    <vt:filetime>2020-05-23T00:00:00Z</vt:filetime>
  </property>
</Properties>
</file>